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2"/>
        <w:gridCol w:w="2359"/>
        <w:gridCol w:w="5381"/>
      </w:tblGrid>
      <w:tr w:rsidR="00C47218" w14:paraId="4D8B9E06" w14:textId="77777777" w:rsidTr="005704A4">
        <w:trPr>
          <w:trHeight w:val="1072"/>
        </w:trPr>
        <w:tc>
          <w:tcPr>
            <w:tcW w:w="2500" w:type="pct"/>
            <w:gridSpan w:val="2"/>
            <w:shd w:val="clear" w:color="auto" w:fill="auto"/>
          </w:tcPr>
          <w:p w14:paraId="7FDE1808" w14:textId="77777777" w:rsidR="00C47218" w:rsidRPr="000044AE" w:rsidRDefault="00C47218" w:rsidP="00A964D1">
            <w:pPr>
              <w:rPr>
                <w:b/>
                <w:sz w:val="36"/>
                <w:szCs w:val="36"/>
              </w:rPr>
            </w:pPr>
            <w:r w:rsidRPr="000044AE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shd w:val="clear" w:color="auto" w:fill="auto"/>
          </w:tcPr>
          <w:p w14:paraId="064CDB74" w14:textId="29D7A14B" w:rsidR="00C47218" w:rsidRDefault="00B06E75" w:rsidP="000044AE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33E3C001" wp14:editId="6F4AF64B">
                  <wp:extent cx="2952750" cy="495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CB6" w:rsidRPr="000044AE" w14:paraId="668150D8" w14:textId="77777777" w:rsidTr="005704A4">
        <w:tc>
          <w:tcPr>
            <w:tcW w:w="1404" w:type="pct"/>
            <w:shd w:val="clear" w:color="auto" w:fill="auto"/>
            <w:tcMar>
              <w:top w:w="57" w:type="dxa"/>
              <w:bottom w:w="57" w:type="dxa"/>
            </w:tcMar>
          </w:tcPr>
          <w:p w14:paraId="003A1E75" w14:textId="77777777" w:rsidR="00EF2CB6" w:rsidRPr="000044AE" w:rsidRDefault="00EF2CB6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School</w:t>
            </w:r>
            <w:r w:rsidR="00151A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96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0AF0C8D" w14:textId="29146EE4" w:rsidR="00EF2CB6" w:rsidRPr="00763437" w:rsidRDefault="005704A4">
            <w:pPr>
              <w:rPr>
                <w:b/>
                <w:bCs/>
                <w:sz w:val="22"/>
                <w:szCs w:val="22"/>
              </w:rPr>
            </w:pPr>
            <w:r w:rsidRPr="00763437">
              <w:rPr>
                <w:b/>
                <w:bCs/>
                <w:sz w:val="22"/>
                <w:szCs w:val="22"/>
              </w:rPr>
              <w:t>Lawrence View Primary and Nursery School</w:t>
            </w:r>
          </w:p>
        </w:tc>
      </w:tr>
      <w:tr w:rsidR="00C47218" w:rsidRPr="000044AE" w14:paraId="07F9D918" w14:textId="77777777" w:rsidTr="005704A4">
        <w:tc>
          <w:tcPr>
            <w:tcW w:w="1404" w:type="pct"/>
            <w:shd w:val="clear" w:color="auto" w:fill="auto"/>
            <w:tcMar>
              <w:top w:w="57" w:type="dxa"/>
              <w:bottom w:w="57" w:type="dxa"/>
            </w:tcMar>
          </w:tcPr>
          <w:p w14:paraId="0A074B9C" w14:textId="77777777" w:rsidR="00C47218" w:rsidRPr="000044AE" w:rsidRDefault="00C47218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596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4EC4AAE" w14:textId="0BE4B4E0" w:rsidR="00C47218" w:rsidRPr="000044AE" w:rsidRDefault="00925E3E" w:rsidP="00151A54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S</w:t>
            </w:r>
            <w:r w:rsidR="005704A4">
              <w:rPr>
                <w:b/>
                <w:sz w:val="22"/>
                <w:szCs w:val="22"/>
              </w:rPr>
              <w:t xml:space="preserve">ummer term </w:t>
            </w:r>
            <w:r w:rsidR="005948A7" w:rsidRPr="000044AE">
              <w:rPr>
                <w:b/>
                <w:sz w:val="22"/>
                <w:szCs w:val="22"/>
              </w:rPr>
              <w:t xml:space="preserve">meeting of the </w:t>
            </w:r>
            <w:r w:rsidR="005704A4">
              <w:rPr>
                <w:b/>
                <w:sz w:val="22"/>
                <w:szCs w:val="22"/>
              </w:rPr>
              <w:t>Strategic Development Committee</w:t>
            </w:r>
          </w:p>
        </w:tc>
      </w:tr>
      <w:tr w:rsidR="00C47218" w:rsidRPr="000044AE" w14:paraId="25796A07" w14:textId="77777777" w:rsidTr="005704A4">
        <w:tc>
          <w:tcPr>
            <w:tcW w:w="1404" w:type="pct"/>
            <w:shd w:val="clear" w:color="auto" w:fill="auto"/>
            <w:tcMar>
              <w:top w:w="57" w:type="dxa"/>
              <w:bottom w:w="57" w:type="dxa"/>
            </w:tcMar>
          </w:tcPr>
          <w:p w14:paraId="170A2611" w14:textId="77777777" w:rsidR="00C47218" w:rsidRPr="000044AE" w:rsidRDefault="00C47218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Date</w:t>
            </w:r>
            <w:r w:rsidR="00FB7D9D" w:rsidRPr="000044AE">
              <w:rPr>
                <w:b/>
                <w:sz w:val="22"/>
                <w:szCs w:val="22"/>
              </w:rPr>
              <w:t xml:space="preserve"> and time</w:t>
            </w:r>
            <w:r w:rsidRPr="000044A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96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B63246D" w14:textId="2B21F0D5" w:rsidR="00C47218" w:rsidRPr="000044AE" w:rsidRDefault="005704A4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Tuesday</w:t>
            </w:r>
            <w:r w:rsidR="005948A7" w:rsidRPr="000044AE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="0037189E">
              <w:rPr>
                <w:b/>
                <w:sz w:val="22"/>
                <w:szCs w:val="22"/>
              </w:rPr>
              <w:t>25 April 2023</w:t>
            </w:r>
            <w:r w:rsidR="005948A7" w:rsidRPr="000044AE">
              <w:rPr>
                <w:b/>
                <w:sz w:val="22"/>
                <w:szCs w:val="22"/>
              </w:rPr>
              <w:t xml:space="preserve"> </w:t>
            </w:r>
            <w:r w:rsidR="00056CFC" w:rsidRPr="000044AE">
              <w:rPr>
                <w:b/>
                <w:sz w:val="22"/>
                <w:szCs w:val="22"/>
              </w:rPr>
              <w:t xml:space="preserve">at </w:t>
            </w:r>
            <w:r w:rsidR="0037189E">
              <w:rPr>
                <w:b/>
                <w:sz w:val="22"/>
                <w:szCs w:val="22"/>
              </w:rPr>
              <w:t>4:00</w:t>
            </w:r>
            <w:r w:rsidR="005948A7" w:rsidRPr="000044AE">
              <w:rPr>
                <w:b/>
                <w:sz w:val="22"/>
                <w:szCs w:val="22"/>
              </w:rPr>
              <w:t>pm</w:t>
            </w:r>
          </w:p>
        </w:tc>
      </w:tr>
      <w:tr w:rsidR="00C47218" w:rsidRPr="000044AE" w14:paraId="229D38FF" w14:textId="77777777" w:rsidTr="005704A4">
        <w:tc>
          <w:tcPr>
            <w:tcW w:w="1404" w:type="pct"/>
            <w:shd w:val="clear" w:color="auto" w:fill="auto"/>
            <w:tcMar>
              <w:top w:w="57" w:type="dxa"/>
              <w:bottom w:w="57" w:type="dxa"/>
            </w:tcMar>
          </w:tcPr>
          <w:p w14:paraId="3DE54EE8" w14:textId="77777777" w:rsidR="00C47218" w:rsidRPr="000044AE" w:rsidRDefault="00C47218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596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10F53F" w14:textId="1052C099" w:rsidR="00C47218" w:rsidRPr="000044AE" w:rsidRDefault="00056CFC">
            <w:pPr>
              <w:rPr>
                <w:b/>
                <w:sz w:val="22"/>
                <w:szCs w:val="22"/>
              </w:rPr>
            </w:pPr>
            <w:r w:rsidRPr="000044AE">
              <w:rPr>
                <w:b/>
                <w:sz w:val="22"/>
                <w:szCs w:val="22"/>
              </w:rPr>
              <w:t>A</w:t>
            </w:r>
            <w:r w:rsidR="005948A7" w:rsidRPr="000044AE">
              <w:rPr>
                <w:b/>
                <w:sz w:val="22"/>
                <w:szCs w:val="22"/>
              </w:rPr>
              <w:t>t the school</w:t>
            </w:r>
            <w:r w:rsidR="0037189E">
              <w:rPr>
                <w:b/>
                <w:sz w:val="22"/>
                <w:szCs w:val="22"/>
              </w:rPr>
              <w:t xml:space="preserve"> and via MS Teams (hybrid meeting)</w:t>
            </w:r>
          </w:p>
        </w:tc>
      </w:tr>
    </w:tbl>
    <w:p w14:paraId="04A05094" w14:textId="77777777" w:rsidR="00C47218" w:rsidRDefault="00C47218"/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1"/>
        <w:gridCol w:w="571"/>
        <w:gridCol w:w="7333"/>
      </w:tblGrid>
      <w:tr w:rsidR="005948A7" w:rsidRPr="00011D4B" w14:paraId="6B265196" w14:textId="77777777" w:rsidTr="005704A4">
        <w:tc>
          <w:tcPr>
            <w:tcW w:w="3081" w:type="dxa"/>
          </w:tcPr>
          <w:p w14:paraId="153FEB40" w14:textId="77777777" w:rsidR="005948A7" w:rsidRPr="00011D4B" w:rsidRDefault="005948A7" w:rsidP="00762182">
            <w:pPr>
              <w:pStyle w:val="Heading4"/>
              <w:rPr>
                <w:sz w:val="22"/>
                <w:szCs w:val="22"/>
              </w:rPr>
            </w:pPr>
            <w:r w:rsidRPr="00011D4B">
              <w:rPr>
                <w:sz w:val="22"/>
                <w:szCs w:val="22"/>
              </w:rPr>
              <w:t>Membership</w:t>
            </w:r>
          </w:p>
        </w:tc>
        <w:tc>
          <w:tcPr>
            <w:tcW w:w="571" w:type="dxa"/>
          </w:tcPr>
          <w:p w14:paraId="5030B38A" w14:textId="2B7F61BE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7764A54C" w14:textId="59B846F7" w:rsidR="005948A7" w:rsidRPr="00011D4B" w:rsidRDefault="0037189E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E McGre</w:t>
            </w:r>
            <w:r w:rsidR="005503E8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aghan (headteacher)</w:t>
            </w:r>
          </w:p>
        </w:tc>
      </w:tr>
      <w:tr w:rsidR="005948A7" w:rsidRPr="00011D4B" w14:paraId="5A017988" w14:textId="77777777" w:rsidTr="005704A4">
        <w:trPr>
          <w:trHeight w:val="80"/>
        </w:trPr>
        <w:tc>
          <w:tcPr>
            <w:tcW w:w="3081" w:type="dxa"/>
          </w:tcPr>
          <w:p w14:paraId="3814E6CC" w14:textId="77777777" w:rsidR="005948A7" w:rsidRPr="00011D4B" w:rsidRDefault="005948A7" w:rsidP="00762182">
            <w:pPr>
              <w:rPr>
                <w:sz w:val="22"/>
                <w:szCs w:val="22"/>
              </w:rPr>
            </w:pPr>
            <w:r w:rsidRPr="00011D4B">
              <w:rPr>
                <w:sz w:val="22"/>
                <w:szCs w:val="22"/>
              </w:rPr>
              <w:t>‘A’ denotes absence</w:t>
            </w:r>
          </w:p>
        </w:tc>
        <w:tc>
          <w:tcPr>
            <w:tcW w:w="571" w:type="dxa"/>
          </w:tcPr>
          <w:p w14:paraId="14E6EAF7" w14:textId="50D579FC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79D0CAD0" w14:textId="2D639875" w:rsidR="005948A7" w:rsidRPr="00011D4B" w:rsidRDefault="00933500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Doug Atherton</w:t>
            </w:r>
          </w:p>
        </w:tc>
      </w:tr>
      <w:tr w:rsidR="005948A7" w:rsidRPr="00011D4B" w14:paraId="3BCC125D" w14:textId="77777777" w:rsidTr="005704A4">
        <w:tc>
          <w:tcPr>
            <w:tcW w:w="3081" w:type="dxa"/>
          </w:tcPr>
          <w:p w14:paraId="05A04CDF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71B1C127" w14:textId="28B588B9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4B4BF392" w14:textId="22AB0A7E" w:rsidR="005948A7" w:rsidRPr="00011D4B" w:rsidRDefault="00933500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Z</w:t>
            </w:r>
            <w:r w:rsidR="00F36BCA">
              <w:rPr>
                <w:sz w:val="22"/>
                <w:szCs w:val="22"/>
              </w:rPr>
              <w:t>oe</w:t>
            </w:r>
            <w:r>
              <w:rPr>
                <w:sz w:val="22"/>
                <w:szCs w:val="22"/>
              </w:rPr>
              <w:t xml:space="preserve"> Battison</w:t>
            </w:r>
          </w:p>
        </w:tc>
      </w:tr>
      <w:tr w:rsidR="005948A7" w:rsidRPr="00011D4B" w14:paraId="7D7C7391" w14:textId="77777777" w:rsidTr="005704A4">
        <w:tc>
          <w:tcPr>
            <w:tcW w:w="3081" w:type="dxa"/>
          </w:tcPr>
          <w:p w14:paraId="1EE949F6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76C7237A" w14:textId="574AE252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50A8F99A" w14:textId="5BB1A153" w:rsidR="005948A7" w:rsidRPr="00011D4B" w:rsidRDefault="00933500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D</w:t>
            </w:r>
            <w:r w:rsidR="00F36BCA">
              <w:rPr>
                <w:sz w:val="22"/>
                <w:szCs w:val="22"/>
              </w:rPr>
              <w:t>ave</w:t>
            </w:r>
            <w:r>
              <w:rPr>
                <w:sz w:val="22"/>
                <w:szCs w:val="22"/>
              </w:rPr>
              <w:t xml:space="preserve"> Hill (chair)</w:t>
            </w:r>
          </w:p>
        </w:tc>
      </w:tr>
      <w:tr w:rsidR="005948A7" w:rsidRPr="00011D4B" w14:paraId="5D891A3B" w14:textId="77777777" w:rsidTr="005704A4">
        <w:tc>
          <w:tcPr>
            <w:tcW w:w="3081" w:type="dxa"/>
          </w:tcPr>
          <w:p w14:paraId="2A6A6DB9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50002959" w14:textId="6ED937B5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313F1EB0" w14:textId="5BA62BDF" w:rsidR="005948A7" w:rsidRPr="00011D4B" w:rsidRDefault="00F36B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Kevin Hubbard</w:t>
            </w:r>
          </w:p>
        </w:tc>
      </w:tr>
      <w:tr w:rsidR="005948A7" w:rsidRPr="00011D4B" w14:paraId="42F4EFBA" w14:textId="77777777" w:rsidTr="005704A4">
        <w:tc>
          <w:tcPr>
            <w:tcW w:w="3081" w:type="dxa"/>
          </w:tcPr>
          <w:p w14:paraId="6FC03088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3B12CF36" w14:textId="1E3B0561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5BA4238E" w14:textId="2485B864" w:rsidR="005948A7" w:rsidRPr="00011D4B" w:rsidRDefault="00F36B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Scott Ufton</w:t>
            </w:r>
          </w:p>
        </w:tc>
      </w:tr>
      <w:tr w:rsidR="005948A7" w:rsidRPr="00011D4B" w14:paraId="56D27E71" w14:textId="77777777" w:rsidTr="005704A4">
        <w:tc>
          <w:tcPr>
            <w:tcW w:w="3081" w:type="dxa"/>
          </w:tcPr>
          <w:p w14:paraId="499D970D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3DB89774" w14:textId="594A1FFF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6D970CC9" w14:textId="43401E32" w:rsidR="005948A7" w:rsidRPr="00011D4B" w:rsidRDefault="00F36B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Liam Johnson</w:t>
            </w:r>
          </w:p>
        </w:tc>
      </w:tr>
      <w:tr w:rsidR="005948A7" w:rsidRPr="00011D4B" w14:paraId="30FBA495" w14:textId="77777777" w:rsidTr="005704A4">
        <w:tc>
          <w:tcPr>
            <w:tcW w:w="3081" w:type="dxa"/>
          </w:tcPr>
          <w:p w14:paraId="6449A5F7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7870EAAA" w14:textId="0BBA579A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1EE77837" w14:textId="121FADB8" w:rsidR="005948A7" w:rsidRPr="00011D4B" w:rsidRDefault="00F36BCA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Charlotte Needham</w:t>
            </w:r>
          </w:p>
        </w:tc>
      </w:tr>
      <w:tr w:rsidR="005948A7" w:rsidRPr="00011D4B" w14:paraId="128E25CC" w14:textId="77777777" w:rsidTr="005704A4">
        <w:tc>
          <w:tcPr>
            <w:tcW w:w="3081" w:type="dxa"/>
          </w:tcPr>
          <w:p w14:paraId="40E5B05C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46AB9728" w14:textId="06BF59E2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3FD2BC49" w14:textId="244F8A99" w:rsidR="005948A7" w:rsidRPr="00011D4B" w:rsidRDefault="00075C51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Laura Lord</w:t>
            </w:r>
          </w:p>
        </w:tc>
      </w:tr>
      <w:tr w:rsidR="005948A7" w:rsidRPr="00011D4B" w14:paraId="6043C1B0" w14:textId="77777777" w:rsidTr="005704A4">
        <w:tc>
          <w:tcPr>
            <w:tcW w:w="3081" w:type="dxa"/>
          </w:tcPr>
          <w:p w14:paraId="724CBE73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05333C97" w14:textId="75E7E9A5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19A8153F" w14:textId="0C178BFB" w:rsidR="005948A7" w:rsidRPr="00011D4B" w:rsidRDefault="00075C51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Chris Blackburn</w:t>
            </w:r>
            <w:r w:rsidR="002F592C">
              <w:rPr>
                <w:sz w:val="22"/>
                <w:szCs w:val="22"/>
              </w:rPr>
              <w:t xml:space="preserve"> (associate member)</w:t>
            </w:r>
          </w:p>
        </w:tc>
      </w:tr>
      <w:tr w:rsidR="005948A7" w:rsidRPr="00011D4B" w14:paraId="4967A18B" w14:textId="77777777" w:rsidTr="005704A4">
        <w:tc>
          <w:tcPr>
            <w:tcW w:w="3081" w:type="dxa"/>
          </w:tcPr>
          <w:p w14:paraId="226A78CC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69A8E740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0FBC647C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</w:tr>
      <w:tr w:rsidR="005948A7" w:rsidRPr="00011D4B" w14:paraId="5DBD5FD1" w14:textId="77777777" w:rsidTr="005704A4">
        <w:tc>
          <w:tcPr>
            <w:tcW w:w="3081" w:type="dxa"/>
          </w:tcPr>
          <w:p w14:paraId="27AD29B0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</w:tcPr>
          <w:p w14:paraId="392516C3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</w:tcPr>
          <w:p w14:paraId="5EE6F7CD" w14:textId="77777777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</w:tr>
    </w:tbl>
    <w:p w14:paraId="00C3A449" w14:textId="77777777" w:rsidR="005948A7" w:rsidRPr="00011D4B" w:rsidRDefault="005948A7" w:rsidP="005948A7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1"/>
        <w:gridCol w:w="571"/>
        <w:gridCol w:w="7333"/>
      </w:tblGrid>
      <w:tr w:rsidR="005948A7" w:rsidRPr="00011D4B" w14:paraId="532F475E" w14:textId="77777777">
        <w:trPr>
          <w:trHeight w:val="297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14:paraId="6C8243C2" w14:textId="77777777" w:rsidR="005948A7" w:rsidRPr="00011D4B" w:rsidRDefault="005948A7" w:rsidP="00762182">
            <w:pPr>
              <w:rPr>
                <w:sz w:val="22"/>
                <w:szCs w:val="22"/>
              </w:rPr>
            </w:pPr>
            <w:r w:rsidRPr="00011D4B">
              <w:rPr>
                <w:b/>
                <w:sz w:val="22"/>
                <w:szCs w:val="22"/>
              </w:rPr>
              <w:t>In attendance</w:t>
            </w:r>
            <w:r w:rsidRPr="00011D4B">
              <w:rPr>
                <w:sz w:val="22"/>
                <w:szCs w:val="22"/>
              </w:rPr>
              <w:tab/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22CF7E77" w14:textId="5CFB6822" w:rsidR="005948A7" w:rsidRDefault="005948A7" w:rsidP="00762182">
            <w:pPr>
              <w:rPr>
                <w:sz w:val="22"/>
                <w:szCs w:val="22"/>
              </w:rPr>
            </w:pPr>
          </w:p>
          <w:p w14:paraId="5C6E4F01" w14:textId="0D336D5B" w:rsidR="00350826" w:rsidRPr="00011D4B" w:rsidRDefault="00350826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14:paraId="6DD2E038" w14:textId="09998775" w:rsidR="00CC553C" w:rsidRDefault="00CC553C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Helen Robinson (staff member, invite</w:t>
            </w:r>
            <w:r w:rsidR="00993EBB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 to present)</w:t>
            </w:r>
          </w:p>
          <w:p w14:paraId="591BE10F" w14:textId="3AA62363" w:rsidR="00626516" w:rsidRDefault="00DC705B" w:rsidP="0076218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Mrs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626516">
              <w:rPr>
                <w:sz w:val="22"/>
                <w:szCs w:val="22"/>
              </w:rPr>
              <w:t>Tracey Christian</w:t>
            </w:r>
          </w:p>
          <w:p w14:paraId="0ED9C38A" w14:textId="5AF08B46" w:rsidR="005948A7" w:rsidRPr="00011D4B" w:rsidRDefault="005704A4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Liam Russell </w:t>
            </w:r>
            <w:r w:rsidR="005948A7" w:rsidRPr="00011D4B">
              <w:rPr>
                <w:sz w:val="22"/>
                <w:szCs w:val="22"/>
              </w:rPr>
              <w:t>(clerk to the governors)</w:t>
            </w:r>
            <w:r w:rsidR="0037189E">
              <w:rPr>
                <w:sz w:val="22"/>
                <w:szCs w:val="22"/>
              </w:rPr>
              <w:t xml:space="preserve"> (attended virtually)</w:t>
            </w:r>
          </w:p>
        </w:tc>
      </w:tr>
      <w:tr w:rsidR="005948A7" w:rsidRPr="00011D4B" w14:paraId="24EE05C0" w14:textId="77777777">
        <w:trPr>
          <w:trHeight w:val="297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14:paraId="57D1D0DE" w14:textId="77777777" w:rsidR="005948A7" w:rsidRPr="00011D4B" w:rsidRDefault="005948A7" w:rsidP="00762182">
            <w:pPr>
              <w:rPr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2746A7D2" w14:textId="17E22064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14:paraId="5CA0EE97" w14:textId="060CC2E4"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</w:tr>
    </w:tbl>
    <w:p w14:paraId="5A5F69FE" w14:textId="5D9243F3" w:rsidR="005948A7" w:rsidRDefault="00AC390D" w:rsidP="00151A5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CONFIDENTIAL </w:t>
      </w:r>
    </w:p>
    <w:p w14:paraId="3F1CDFE3" w14:textId="77777777" w:rsidR="00AC390D" w:rsidRDefault="00AC390D" w:rsidP="00151A54">
      <w:pPr>
        <w:rPr>
          <w:b/>
          <w:sz w:val="22"/>
          <w:szCs w:val="22"/>
        </w:rPr>
      </w:pPr>
    </w:p>
    <w:p w14:paraId="2D7B74DE" w14:textId="77777777" w:rsidR="00AC390D" w:rsidRDefault="00AC390D" w:rsidP="00151A54">
      <w:pPr>
        <w:rPr>
          <w:b/>
          <w:sz w:val="22"/>
          <w:szCs w:val="22"/>
        </w:rPr>
      </w:pPr>
    </w:p>
    <w:tbl>
      <w:tblPr>
        <w:tblW w:w="110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1330"/>
      </w:tblGrid>
      <w:tr w:rsidR="00151A54" w:rsidRPr="009A7F7F" w14:paraId="649F918F" w14:textId="77777777" w:rsidTr="005704A4">
        <w:tc>
          <w:tcPr>
            <w:tcW w:w="1440" w:type="dxa"/>
          </w:tcPr>
          <w:p w14:paraId="19722DE9" w14:textId="4DA6FCE0" w:rsidR="00151A54" w:rsidRPr="006E21B5" w:rsidRDefault="00EB2E13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SDC/01/23</w:t>
            </w:r>
          </w:p>
        </w:tc>
        <w:tc>
          <w:tcPr>
            <w:tcW w:w="8273" w:type="dxa"/>
          </w:tcPr>
          <w:p w14:paraId="4C58080E" w14:textId="77777777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>Apologies for absence</w:t>
            </w:r>
          </w:p>
          <w:p w14:paraId="6839D4B4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  <w:p w14:paraId="18E11509" w14:textId="77777777" w:rsidR="00151A54" w:rsidRPr="006E21B5" w:rsidRDefault="00151A54" w:rsidP="002901C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0DF0A967" w14:textId="77777777" w:rsidR="00151A54" w:rsidRPr="00011D4B" w:rsidRDefault="00151A54" w:rsidP="00151A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Action</w:t>
            </w:r>
          </w:p>
        </w:tc>
      </w:tr>
      <w:tr w:rsidR="00151A54" w:rsidRPr="009A7F7F" w14:paraId="485C2145" w14:textId="77777777" w:rsidTr="005704A4">
        <w:tc>
          <w:tcPr>
            <w:tcW w:w="1440" w:type="dxa"/>
          </w:tcPr>
          <w:p w14:paraId="589FFD2E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46BEA42" w14:textId="17C66A20" w:rsidR="00151A54" w:rsidRPr="002901C6" w:rsidRDefault="00151A54" w:rsidP="00151A54">
            <w:pPr>
              <w:rPr>
                <w:b/>
                <w:i/>
                <w:sz w:val="22"/>
                <w:szCs w:val="22"/>
              </w:rPr>
            </w:pPr>
            <w:r w:rsidRPr="006E21B5">
              <w:rPr>
                <w:sz w:val="22"/>
                <w:szCs w:val="22"/>
              </w:rPr>
              <w:t xml:space="preserve">Apologies for absence were received from </w:t>
            </w:r>
            <w:proofErr w:type="gramStart"/>
            <w:r w:rsidR="002901C6">
              <w:rPr>
                <w:sz w:val="22"/>
                <w:szCs w:val="22"/>
              </w:rPr>
              <w:t>Mrs</w:t>
            </w:r>
            <w:proofErr w:type="gramEnd"/>
            <w:r w:rsidR="002901C6">
              <w:rPr>
                <w:sz w:val="22"/>
                <w:szCs w:val="22"/>
              </w:rPr>
              <w:t xml:space="preserve"> Christian, who was ill. </w:t>
            </w:r>
          </w:p>
          <w:p w14:paraId="2B06A6F1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393F3189" w14:textId="77777777" w:rsidR="00151A54" w:rsidRPr="009A7F7F" w:rsidRDefault="00151A54" w:rsidP="00151A54">
            <w:pPr>
              <w:rPr>
                <w:b/>
                <w:sz w:val="22"/>
                <w:szCs w:val="22"/>
              </w:rPr>
            </w:pPr>
          </w:p>
        </w:tc>
      </w:tr>
      <w:tr w:rsidR="00151A54" w:rsidRPr="009A7F7F" w14:paraId="54FBE7F7" w14:textId="77777777" w:rsidTr="005704A4">
        <w:tc>
          <w:tcPr>
            <w:tcW w:w="1440" w:type="dxa"/>
          </w:tcPr>
          <w:p w14:paraId="11753F5E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A0CB0D2" w14:textId="77777777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>resolved</w:t>
            </w:r>
          </w:p>
          <w:p w14:paraId="33E8408E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  <w:p w14:paraId="70016060" w14:textId="66A5DF0C" w:rsidR="00151A54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sz w:val="22"/>
                <w:szCs w:val="22"/>
              </w:rPr>
              <w:t>that the governing body consented to the absence</w:t>
            </w:r>
            <w:r w:rsidR="002901C6">
              <w:rPr>
                <w:sz w:val="22"/>
                <w:szCs w:val="22"/>
              </w:rPr>
              <w:t>.</w:t>
            </w:r>
          </w:p>
          <w:p w14:paraId="7FDB2614" w14:textId="77777777" w:rsidR="00151A54" w:rsidRPr="006E21B5" w:rsidRDefault="00151A54" w:rsidP="00DC705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1550B9FD" w14:textId="77777777" w:rsidR="00151A54" w:rsidRPr="009A7F7F" w:rsidRDefault="00151A54" w:rsidP="00151A54">
            <w:pPr>
              <w:rPr>
                <w:b/>
                <w:sz w:val="22"/>
                <w:szCs w:val="22"/>
              </w:rPr>
            </w:pPr>
          </w:p>
        </w:tc>
      </w:tr>
      <w:tr w:rsidR="00151A54" w:rsidRPr="009A7F7F" w14:paraId="74EDF045" w14:textId="77777777" w:rsidTr="005704A4">
        <w:tc>
          <w:tcPr>
            <w:tcW w:w="1440" w:type="dxa"/>
          </w:tcPr>
          <w:p w14:paraId="5EFECC64" w14:textId="249DF048" w:rsidR="00151A54" w:rsidRPr="006E21B5" w:rsidRDefault="00EB2E13" w:rsidP="00151A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SDC/02/23</w:t>
            </w:r>
          </w:p>
        </w:tc>
        <w:tc>
          <w:tcPr>
            <w:tcW w:w="8273" w:type="dxa"/>
          </w:tcPr>
          <w:p w14:paraId="6FF3F41D" w14:textId="77777777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>Declaration of interest</w:t>
            </w:r>
          </w:p>
          <w:p w14:paraId="7CE8E9ED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  <w:p w14:paraId="0E6330CC" w14:textId="77777777" w:rsidR="00151A54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0E53B3CA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3C251045" w14:textId="77777777" w:rsidR="00151A54" w:rsidRPr="009A7F7F" w:rsidRDefault="00151A54" w:rsidP="00151A54">
            <w:pPr>
              <w:rPr>
                <w:b/>
                <w:sz w:val="22"/>
                <w:szCs w:val="22"/>
              </w:rPr>
            </w:pPr>
          </w:p>
        </w:tc>
      </w:tr>
      <w:tr w:rsidR="00151A54" w:rsidRPr="009A7F7F" w14:paraId="6A85A056" w14:textId="77777777" w:rsidTr="005704A4">
        <w:tc>
          <w:tcPr>
            <w:tcW w:w="1440" w:type="dxa"/>
          </w:tcPr>
          <w:p w14:paraId="672772A9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F66B74D" w14:textId="77777777" w:rsidR="00151A54" w:rsidRPr="006E21B5" w:rsidRDefault="00151A54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5292F31E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1DD77DF4" w14:textId="77777777" w:rsidTr="005704A4">
        <w:tc>
          <w:tcPr>
            <w:tcW w:w="1440" w:type="dxa"/>
          </w:tcPr>
          <w:p w14:paraId="2364E64D" w14:textId="661FFC42" w:rsidR="00151A54" w:rsidRPr="00A55C6F" w:rsidRDefault="00EB2E13" w:rsidP="00151A54">
            <w:pPr>
              <w:rPr>
                <w:b/>
                <w:bCs/>
                <w:sz w:val="22"/>
                <w:szCs w:val="22"/>
              </w:rPr>
            </w:pPr>
            <w:r w:rsidRPr="00A55C6F">
              <w:rPr>
                <w:b/>
                <w:bCs/>
                <w:sz w:val="22"/>
                <w:szCs w:val="22"/>
              </w:rPr>
              <w:t>SDC/03/23</w:t>
            </w:r>
          </w:p>
        </w:tc>
        <w:tc>
          <w:tcPr>
            <w:tcW w:w="8273" w:type="dxa"/>
          </w:tcPr>
          <w:p w14:paraId="0FBD3D80" w14:textId="01E71A4E" w:rsidR="00151A54" w:rsidRDefault="00A55C6F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Education Improvement </w:t>
            </w:r>
            <w:r w:rsidR="00065137">
              <w:rPr>
                <w:b/>
                <w:sz w:val="22"/>
                <w:szCs w:val="22"/>
              </w:rPr>
              <w:t>Advisor</w:t>
            </w:r>
            <w:r>
              <w:rPr>
                <w:b/>
                <w:sz w:val="22"/>
                <w:szCs w:val="22"/>
              </w:rPr>
              <w:t xml:space="preserve"> EYFS review and report</w:t>
            </w:r>
          </w:p>
          <w:p w14:paraId="70E3D064" w14:textId="67E9CF29" w:rsidR="00A55C6F" w:rsidRPr="006E21B5" w:rsidRDefault="00A55C6F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6EBE83E9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5CC9F09D" w14:textId="77777777" w:rsidTr="005704A4">
        <w:tc>
          <w:tcPr>
            <w:tcW w:w="1440" w:type="dxa"/>
          </w:tcPr>
          <w:p w14:paraId="6F07BA4D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E6C7DFC" w14:textId="72301B8F" w:rsidR="00151A54" w:rsidRDefault="002901C6" w:rsidP="00151A54">
            <w:pPr>
              <w:rPr>
                <w:bCs/>
                <w:sz w:val="22"/>
                <w:szCs w:val="22"/>
              </w:rPr>
            </w:pPr>
            <w:r w:rsidRPr="002901C6">
              <w:rPr>
                <w:bCs/>
                <w:sz w:val="22"/>
                <w:szCs w:val="22"/>
              </w:rPr>
              <w:t>The chair gave a verbal overview of the report received from the EIA on the EYFS provision at the school</w:t>
            </w:r>
            <w:r w:rsidR="00D9100D">
              <w:rPr>
                <w:bCs/>
                <w:sz w:val="22"/>
                <w:szCs w:val="22"/>
              </w:rPr>
              <w:t xml:space="preserve">, highlighting the issues raised. The report </w:t>
            </w:r>
            <w:proofErr w:type="gramStart"/>
            <w:r w:rsidR="00D9100D">
              <w:rPr>
                <w:bCs/>
                <w:sz w:val="22"/>
                <w:szCs w:val="22"/>
              </w:rPr>
              <w:t>was suggested</w:t>
            </w:r>
            <w:proofErr w:type="gramEnd"/>
            <w:r w:rsidR="00D9100D">
              <w:rPr>
                <w:bCs/>
                <w:sz w:val="22"/>
                <w:szCs w:val="22"/>
              </w:rPr>
              <w:t xml:space="preserve"> following the Ofsted visit</w:t>
            </w:r>
            <w:r w:rsidR="001E75FB">
              <w:rPr>
                <w:bCs/>
                <w:sz w:val="22"/>
                <w:szCs w:val="22"/>
              </w:rPr>
              <w:t>. T</w:t>
            </w:r>
            <w:r w:rsidR="00D9100D">
              <w:rPr>
                <w:bCs/>
                <w:sz w:val="22"/>
                <w:szCs w:val="22"/>
              </w:rPr>
              <w:t xml:space="preserve">he LA felt it was important that this took place at the earliest opportunity so that an action plan could </w:t>
            </w:r>
            <w:proofErr w:type="gramStart"/>
            <w:r w:rsidR="00D9100D">
              <w:rPr>
                <w:bCs/>
                <w:sz w:val="22"/>
                <w:szCs w:val="22"/>
              </w:rPr>
              <w:t>be created</w:t>
            </w:r>
            <w:proofErr w:type="gramEnd"/>
            <w:r w:rsidR="00D9100D">
              <w:rPr>
                <w:bCs/>
                <w:sz w:val="22"/>
                <w:szCs w:val="22"/>
              </w:rPr>
              <w:t xml:space="preserve"> to improve </w:t>
            </w:r>
            <w:r w:rsidR="001E75FB">
              <w:rPr>
                <w:bCs/>
                <w:sz w:val="22"/>
                <w:szCs w:val="22"/>
              </w:rPr>
              <w:t xml:space="preserve">the </w:t>
            </w:r>
            <w:r w:rsidR="00D9100D">
              <w:rPr>
                <w:bCs/>
                <w:sz w:val="22"/>
                <w:szCs w:val="22"/>
              </w:rPr>
              <w:t xml:space="preserve">provision for the children. </w:t>
            </w:r>
          </w:p>
          <w:p w14:paraId="168312D0" w14:textId="72BB81B9" w:rsidR="00D9100D" w:rsidRPr="002901C6" w:rsidRDefault="00D9100D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3D756C56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096B52C2" w14:textId="77777777" w:rsidTr="005704A4">
        <w:tc>
          <w:tcPr>
            <w:tcW w:w="1440" w:type="dxa"/>
          </w:tcPr>
          <w:p w14:paraId="5EF0A21D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8951EF3" w14:textId="30AC6E0A" w:rsidR="00A55C6F" w:rsidRDefault="00701399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There were three people, including the headteacher, involved in the review of </w:t>
            </w:r>
            <w:r w:rsidR="001E75FB">
              <w:rPr>
                <w:bCs/>
                <w:sz w:val="22"/>
                <w:szCs w:val="22"/>
              </w:rPr>
              <w:t xml:space="preserve">the </w:t>
            </w:r>
            <w:r>
              <w:rPr>
                <w:bCs/>
                <w:sz w:val="22"/>
                <w:szCs w:val="22"/>
              </w:rPr>
              <w:t xml:space="preserve">early years provision. </w:t>
            </w:r>
            <w:r w:rsidR="005039EC">
              <w:rPr>
                <w:bCs/>
                <w:sz w:val="22"/>
                <w:szCs w:val="22"/>
              </w:rPr>
              <w:t xml:space="preserve">This included pre-work as well as conversations with staff involved, and the meeting was necessarily intense. </w:t>
            </w:r>
          </w:p>
          <w:p w14:paraId="5088185D" w14:textId="5FA4992C" w:rsidR="00701399" w:rsidRPr="002901C6" w:rsidRDefault="00701399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01B7BDC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6B5812ED" w14:textId="77777777" w:rsidTr="005704A4">
        <w:tc>
          <w:tcPr>
            <w:tcW w:w="1440" w:type="dxa"/>
          </w:tcPr>
          <w:p w14:paraId="6E053647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9002EBD" w14:textId="22F8808D" w:rsidR="00A55C6F" w:rsidRPr="002901C6" w:rsidRDefault="00DC705B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headteacher spoke to the report</w:t>
            </w:r>
            <w:r w:rsidR="008917EC">
              <w:rPr>
                <w:bCs/>
                <w:sz w:val="22"/>
                <w:szCs w:val="22"/>
              </w:rPr>
              <w:t xml:space="preserve">, highlighting the key points and inviting governors to question and challenge. </w:t>
            </w:r>
          </w:p>
        </w:tc>
        <w:tc>
          <w:tcPr>
            <w:tcW w:w="1330" w:type="dxa"/>
          </w:tcPr>
          <w:p w14:paraId="770DE6B1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56443ED1" w14:textId="77777777" w:rsidTr="005704A4">
        <w:tc>
          <w:tcPr>
            <w:tcW w:w="1440" w:type="dxa"/>
          </w:tcPr>
          <w:p w14:paraId="05CA5291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DCE2E56" w14:textId="77777777" w:rsidR="00A55C6F" w:rsidRPr="002901C6" w:rsidRDefault="00A55C6F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29D472C8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299A4571" w14:textId="77777777" w:rsidTr="005704A4">
        <w:tc>
          <w:tcPr>
            <w:tcW w:w="1440" w:type="dxa"/>
          </w:tcPr>
          <w:p w14:paraId="073ADFD3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B8BEC0B" w14:textId="77777777" w:rsidR="00A55C6F" w:rsidRPr="00CB2960" w:rsidRDefault="00CB2960" w:rsidP="00151A54">
            <w:pPr>
              <w:rPr>
                <w:b/>
                <w:sz w:val="22"/>
                <w:szCs w:val="22"/>
              </w:rPr>
            </w:pPr>
            <w:r w:rsidRPr="00CB2960">
              <w:rPr>
                <w:b/>
                <w:sz w:val="22"/>
                <w:szCs w:val="22"/>
              </w:rPr>
              <w:t>Governor challenge: The report on page 1 says that the children are not receiving an effective education – where does this leave the children?</w:t>
            </w:r>
          </w:p>
          <w:p w14:paraId="23E0FD94" w14:textId="6DD860F2" w:rsidR="00CB2960" w:rsidRDefault="00CB2960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This has </w:t>
            </w:r>
            <w:proofErr w:type="gramStart"/>
            <w:r>
              <w:rPr>
                <w:bCs/>
                <w:sz w:val="22"/>
                <w:szCs w:val="22"/>
              </w:rPr>
              <w:t>been recognised</w:t>
            </w:r>
            <w:proofErr w:type="gramEnd"/>
            <w:r>
              <w:rPr>
                <w:bCs/>
                <w:sz w:val="22"/>
                <w:szCs w:val="22"/>
              </w:rPr>
              <w:t xml:space="preserve"> and changes are being made, </w:t>
            </w:r>
            <w:r w:rsidR="00DD44A7">
              <w:rPr>
                <w:bCs/>
                <w:sz w:val="22"/>
                <w:szCs w:val="22"/>
              </w:rPr>
              <w:t>including to the teaching of phonics. A</w:t>
            </w:r>
            <w:r>
              <w:rPr>
                <w:bCs/>
                <w:sz w:val="22"/>
                <w:szCs w:val="22"/>
              </w:rPr>
              <w:t>dditional support</w:t>
            </w:r>
            <w:r w:rsidR="00AC390D">
              <w:rPr>
                <w:bCs/>
                <w:sz w:val="22"/>
                <w:szCs w:val="22"/>
              </w:rPr>
              <w:t xml:space="preserve"> has </w:t>
            </w:r>
            <w:proofErr w:type="gramStart"/>
            <w:r w:rsidR="00AC390D">
              <w:rPr>
                <w:bCs/>
                <w:sz w:val="22"/>
                <w:szCs w:val="22"/>
              </w:rPr>
              <w:t>been</w:t>
            </w:r>
            <w:r>
              <w:rPr>
                <w:bCs/>
                <w:sz w:val="22"/>
                <w:szCs w:val="22"/>
              </w:rPr>
              <w:t xml:space="preserve"> provided</w:t>
            </w:r>
            <w:proofErr w:type="gramEnd"/>
            <w:r>
              <w:rPr>
                <w:bCs/>
                <w:sz w:val="22"/>
                <w:szCs w:val="22"/>
              </w:rPr>
              <w:t xml:space="preserve"> to the current Y1 children to help those children catch up as well. </w:t>
            </w:r>
          </w:p>
          <w:p w14:paraId="78A954AD" w14:textId="7347C86D" w:rsidR="00CB2960" w:rsidRPr="002901C6" w:rsidRDefault="00CB2960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3226570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14A31CD5" w14:textId="77777777" w:rsidTr="005704A4">
        <w:tc>
          <w:tcPr>
            <w:tcW w:w="1440" w:type="dxa"/>
          </w:tcPr>
          <w:p w14:paraId="2D2FA78B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49A7FBE" w14:textId="14B7D56C" w:rsidR="00A55C6F" w:rsidRDefault="00C015B2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chair highlighted </w:t>
            </w:r>
            <w:proofErr w:type="gramStart"/>
            <w:r>
              <w:rPr>
                <w:bCs/>
                <w:sz w:val="22"/>
                <w:szCs w:val="22"/>
              </w:rPr>
              <w:t>some of</w:t>
            </w:r>
            <w:proofErr w:type="gramEnd"/>
            <w:r>
              <w:rPr>
                <w:bCs/>
                <w:sz w:val="22"/>
                <w:szCs w:val="22"/>
              </w:rPr>
              <w:t xml:space="preserve"> his concerns with the findings of the report</w:t>
            </w:r>
            <w:r w:rsidR="00AC390D">
              <w:rPr>
                <w:bCs/>
                <w:sz w:val="22"/>
                <w:szCs w:val="22"/>
              </w:rPr>
              <w:t xml:space="preserve">. All </w:t>
            </w:r>
            <w:r>
              <w:rPr>
                <w:bCs/>
                <w:sz w:val="22"/>
                <w:szCs w:val="22"/>
              </w:rPr>
              <w:t>agreed that this was not a good report</w:t>
            </w:r>
            <w:r w:rsidR="00620CB4">
              <w:rPr>
                <w:bCs/>
                <w:sz w:val="22"/>
                <w:szCs w:val="22"/>
              </w:rPr>
              <w:t xml:space="preserve"> and was quite hard hitting. </w:t>
            </w:r>
          </w:p>
          <w:p w14:paraId="183B4AA7" w14:textId="12146CB1" w:rsidR="00C015B2" w:rsidRPr="002901C6" w:rsidRDefault="00C015B2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35ABA343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4C82CEA8" w14:textId="77777777" w:rsidTr="005704A4">
        <w:tc>
          <w:tcPr>
            <w:tcW w:w="1440" w:type="dxa"/>
          </w:tcPr>
          <w:p w14:paraId="77FF835E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A3155B6" w14:textId="02159595" w:rsidR="00A55C6F" w:rsidRDefault="00C015B2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Mr Johnson was at the me</w:t>
            </w:r>
            <w:r w:rsidR="007E68AA">
              <w:rPr>
                <w:bCs/>
                <w:sz w:val="22"/>
                <w:szCs w:val="22"/>
              </w:rPr>
              <w:t>e</w:t>
            </w:r>
            <w:r>
              <w:rPr>
                <w:bCs/>
                <w:sz w:val="22"/>
                <w:szCs w:val="22"/>
              </w:rPr>
              <w:t>ting</w:t>
            </w:r>
            <w:r w:rsidR="007E68AA">
              <w:rPr>
                <w:bCs/>
                <w:sz w:val="22"/>
                <w:szCs w:val="22"/>
              </w:rPr>
              <w:t xml:space="preserve"> with the EIS. He </w:t>
            </w:r>
            <w:r w:rsidR="00620CB4">
              <w:rPr>
                <w:bCs/>
                <w:sz w:val="22"/>
                <w:szCs w:val="22"/>
              </w:rPr>
              <w:t xml:space="preserve">noted the level of reflection made at the end of the meeting and the commitment to changes </w:t>
            </w:r>
            <w:proofErr w:type="gramStart"/>
            <w:r w:rsidR="00620CB4">
              <w:rPr>
                <w:bCs/>
                <w:sz w:val="22"/>
                <w:szCs w:val="22"/>
              </w:rPr>
              <w:t>being made</w:t>
            </w:r>
            <w:proofErr w:type="gramEnd"/>
            <w:r w:rsidR="00620CB4">
              <w:rPr>
                <w:bCs/>
                <w:sz w:val="22"/>
                <w:szCs w:val="22"/>
              </w:rPr>
              <w:t xml:space="preserve">. Governors commented that they were pleased at the progress the school has </w:t>
            </w:r>
            <w:r w:rsidR="007E68AA">
              <w:rPr>
                <w:bCs/>
                <w:sz w:val="22"/>
                <w:szCs w:val="22"/>
              </w:rPr>
              <w:t xml:space="preserve">made </w:t>
            </w:r>
            <w:r w:rsidR="00620CB4">
              <w:rPr>
                <w:bCs/>
                <w:sz w:val="22"/>
                <w:szCs w:val="22"/>
              </w:rPr>
              <w:t xml:space="preserve">overall to </w:t>
            </w:r>
            <w:r w:rsidR="00152C60">
              <w:rPr>
                <w:bCs/>
                <w:sz w:val="22"/>
                <w:szCs w:val="22"/>
              </w:rPr>
              <w:t xml:space="preserve">bring about </w:t>
            </w:r>
            <w:r w:rsidR="00620CB4">
              <w:rPr>
                <w:bCs/>
                <w:sz w:val="22"/>
                <w:szCs w:val="22"/>
              </w:rPr>
              <w:t>improvements. The he</w:t>
            </w:r>
            <w:r w:rsidR="002C6D2D">
              <w:rPr>
                <w:bCs/>
                <w:sz w:val="22"/>
                <w:szCs w:val="22"/>
              </w:rPr>
              <w:t>ad</w:t>
            </w:r>
            <w:r w:rsidR="00620CB4">
              <w:rPr>
                <w:bCs/>
                <w:sz w:val="22"/>
                <w:szCs w:val="22"/>
              </w:rPr>
              <w:t>teacher confirmed that SLT were aware of the need to make changes</w:t>
            </w:r>
            <w:r w:rsidR="000E2ED3">
              <w:rPr>
                <w:bCs/>
                <w:sz w:val="22"/>
                <w:szCs w:val="22"/>
              </w:rPr>
              <w:t xml:space="preserve">, but </w:t>
            </w:r>
            <w:r w:rsidR="00620CB4">
              <w:rPr>
                <w:bCs/>
                <w:sz w:val="22"/>
                <w:szCs w:val="22"/>
              </w:rPr>
              <w:t>the hurdle has been the unwillingness of staff to make the required changes. The repor</w:t>
            </w:r>
            <w:r w:rsidR="00A21EDC">
              <w:rPr>
                <w:bCs/>
                <w:sz w:val="22"/>
                <w:szCs w:val="22"/>
              </w:rPr>
              <w:t>t was</w:t>
            </w:r>
            <w:r w:rsidR="00620CB4">
              <w:rPr>
                <w:bCs/>
                <w:sz w:val="22"/>
                <w:szCs w:val="22"/>
              </w:rPr>
              <w:t xml:space="preserve"> hard hitting, </w:t>
            </w:r>
            <w:r w:rsidR="00A21EDC">
              <w:rPr>
                <w:bCs/>
                <w:sz w:val="22"/>
                <w:szCs w:val="22"/>
              </w:rPr>
              <w:t>but there is agreement that the findings are accurate</w:t>
            </w:r>
            <w:r w:rsidR="002C6D2D">
              <w:rPr>
                <w:bCs/>
                <w:sz w:val="22"/>
                <w:szCs w:val="22"/>
              </w:rPr>
              <w:t>, despite the shock at the intensity of the report</w:t>
            </w:r>
            <w:r w:rsidR="00A21EDC">
              <w:rPr>
                <w:bCs/>
                <w:sz w:val="22"/>
                <w:szCs w:val="22"/>
              </w:rPr>
              <w:t>. This will help with moving forwards</w:t>
            </w:r>
            <w:r w:rsidR="00884076">
              <w:rPr>
                <w:bCs/>
                <w:sz w:val="22"/>
                <w:szCs w:val="22"/>
              </w:rPr>
              <w:t xml:space="preserve"> </w:t>
            </w:r>
            <w:r w:rsidR="002C6D2D">
              <w:rPr>
                <w:bCs/>
                <w:sz w:val="22"/>
                <w:szCs w:val="22"/>
              </w:rPr>
              <w:t xml:space="preserve">and actions. </w:t>
            </w:r>
          </w:p>
          <w:p w14:paraId="205FA689" w14:textId="0E2EF31D" w:rsidR="00620CB4" w:rsidRPr="002901C6" w:rsidRDefault="00620CB4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084AA38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6010844B" w14:textId="77777777" w:rsidTr="005704A4">
        <w:tc>
          <w:tcPr>
            <w:tcW w:w="1440" w:type="dxa"/>
          </w:tcPr>
          <w:p w14:paraId="346E473D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20D440E" w14:textId="6F803E3A" w:rsidR="00A55C6F" w:rsidRDefault="002A462C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summary </w:t>
            </w:r>
            <w:r w:rsidR="000E2ED3">
              <w:rPr>
                <w:bCs/>
                <w:sz w:val="22"/>
                <w:szCs w:val="22"/>
              </w:rPr>
              <w:t xml:space="preserve">was noted as </w:t>
            </w:r>
            <w:r>
              <w:rPr>
                <w:bCs/>
                <w:sz w:val="22"/>
                <w:szCs w:val="22"/>
              </w:rPr>
              <w:t xml:space="preserve">also </w:t>
            </w:r>
            <w:r w:rsidR="000E2ED3">
              <w:rPr>
                <w:bCs/>
                <w:sz w:val="22"/>
                <w:szCs w:val="22"/>
              </w:rPr>
              <w:t xml:space="preserve">being </w:t>
            </w:r>
            <w:proofErr w:type="gramStart"/>
            <w:r>
              <w:rPr>
                <w:bCs/>
                <w:sz w:val="22"/>
                <w:szCs w:val="22"/>
              </w:rPr>
              <w:t>very strong</w:t>
            </w:r>
            <w:proofErr w:type="gramEnd"/>
            <w:r>
              <w:rPr>
                <w:bCs/>
                <w:sz w:val="22"/>
                <w:szCs w:val="22"/>
              </w:rPr>
              <w:t xml:space="preserve">, with the findings being clear. The resistance to feedback </w:t>
            </w:r>
            <w:r w:rsidR="00FC09AB">
              <w:rPr>
                <w:bCs/>
                <w:sz w:val="22"/>
                <w:szCs w:val="22"/>
              </w:rPr>
              <w:t xml:space="preserve">of staff in EYFS </w:t>
            </w:r>
            <w:proofErr w:type="gramStart"/>
            <w:r>
              <w:rPr>
                <w:bCs/>
                <w:sz w:val="22"/>
                <w:szCs w:val="22"/>
              </w:rPr>
              <w:t>was again highlighted</w:t>
            </w:r>
            <w:proofErr w:type="gramEnd"/>
            <w:r w:rsidR="00FC09AB">
              <w:rPr>
                <w:bCs/>
                <w:sz w:val="22"/>
                <w:szCs w:val="22"/>
              </w:rPr>
              <w:t>.</w:t>
            </w:r>
          </w:p>
          <w:p w14:paraId="05AFC33C" w14:textId="72DC8CAA" w:rsidR="00FC09AB" w:rsidRPr="002901C6" w:rsidRDefault="00FC09AB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42E180A1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7B7387AD" w14:textId="77777777" w:rsidTr="005704A4">
        <w:tc>
          <w:tcPr>
            <w:tcW w:w="1440" w:type="dxa"/>
          </w:tcPr>
          <w:p w14:paraId="75159D17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01CA7A7" w14:textId="77777777" w:rsidR="00A55C6F" w:rsidRPr="008A1B4C" w:rsidRDefault="00FC09AB" w:rsidP="00151A54">
            <w:pPr>
              <w:rPr>
                <w:b/>
                <w:sz w:val="22"/>
                <w:szCs w:val="22"/>
              </w:rPr>
            </w:pPr>
            <w:r w:rsidRPr="008A1B4C">
              <w:rPr>
                <w:b/>
                <w:sz w:val="22"/>
                <w:szCs w:val="22"/>
              </w:rPr>
              <w:t>Governor challenge: Is the workload required to make changes too much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1B4C">
              <w:rPr>
                <w:b/>
                <w:sz w:val="22"/>
                <w:szCs w:val="22"/>
              </w:rPr>
              <w:t>for staff?</w:t>
            </w:r>
          </w:p>
          <w:p w14:paraId="560804FF" w14:textId="7278A427" w:rsidR="00FC09AB" w:rsidRDefault="00FC09AB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There is </w:t>
            </w:r>
            <w:proofErr w:type="gramStart"/>
            <w:r>
              <w:rPr>
                <w:bCs/>
                <w:sz w:val="22"/>
                <w:szCs w:val="22"/>
              </w:rPr>
              <w:t>a lot of</w:t>
            </w:r>
            <w:proofErr w:type="gramEnd"/>
            <w:r>
              <w:rPr>
                <w:bCs/>
                <w:sz w:val="22"/>
                <w:szCs w:val="22"/>
              </w:rPr>
              <w:t xml:space="preserve"> workload required</w:t>
            </w:r>
            <w:r w:rsidR="00AD024F">
              <w:rPr>
                <w:bCs/>
                <w:sz w:val="22"/>
                <w:szCs w:val="22"/>
              </w:rPr>
              <w:t>. H</w:t>
            </w:r>
            <w:r>
              <w:rPr>
                <w:bCs/>
                <w:sz w:val="22"/>
                <w:szCs w:val="22"/>
              </w:rPr>
              <w:t>owever</w:t>
            </w:r>
            <w:r w:rsidR="00AD024F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 xml:space="preserve"> the headteacher said that support with time out of the classroom will </w:t>
            </w:r>
            <w:proofErr w:type="gramStart"/>
            <w:r>
              <w:rPr>
                <w:bCs/>
                <w:sz w:val="22"/>
                <w:szCs w:val="22"/>
              </w:rPr>
              <w:t>be provided</w:t>
            </w:r>
            <w:proofErr w:type="gramEnd"/>
            <w:r>
              <w:rPr>
                <w:bCs/>
                <w:sz w:val="22"/>
                <w:szCs w:val="22"/>
              </w:rPr>
              <w:t xml:space="preserve"> to undertake </w:t>
            </w:r>
            <w:r w:rsidR="00AD024F">
              <w:rPr>
                <w:bCs/>
                <w:sz w:val="22"/>
                <w:szCs w:val="22"/>
              </w:rPr>
              <w:t>the work</w:t>
            </w:r>
            <w:r w:rsidR="008F5768">
              <w:rPr>
                <w:bCs/>
                <w:sz w:val="22"/>
                <w:szCs w:val="22"/>
              </w:rPr>
              <w:t xml:space="preserve"> that needs to be done. Mr Blackburn also commented that the processes in school for providing time </w:t>
            </w:r>
            <w:r w:rsidR="00AD024F">
              <w:rPr>
                <w:bCs/>
                <w:sz w:val="22"/>
                <w:szCs w:val="22"/>
              </w:rPr>
              <w:t>out of the classroom</w:t>
            </w:r>
            <w:r w:rsidR="008F5768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8F5768">
              <w:rPr>
                <w:bCs/>
                <w:sz w:val="22"/>
                <w:szCs w:val="22"/>
              </w:rPr>
              <w:t>is given</w:t>
            </w:r>
            <w:proofErr w:type="gramEnd"/>
            <w:r w:rsidR="008F5768">
              <w:rPr>
                <w:bCs/>
                <w:sz w:val="22"/>
                <w:szCs w:val="22"/>
              </w:rPr>
              <w:t xml:space="preserve"> very fairly</w:t>
            </w:r>
            <w:r w:rsidR="008A1B4C">
              <w:rPr>
                <w:bCs/>
                <w:sz w:val="22"/>
                <w:szCs w:val="22"/>
              </w:rPr>
              <w:t xml:space="preserve"> and </w:t>
            </w:r>
            <w:r w:rsidR="004511A9">
              <w:rPr>
                <w:bCs/>
                <w:sz w:val="22"/>
                <w:szCs w:val="22"/>
              </w:rPr>
              <w:t>EYFS staff do</w:t>
            </w:r>
            <w:r w:rsidR="008A1B4C">
              <w:rPr>
                <w:bCs/>
                <w:sz w:val="22"/>
                <w:szCs w:val="22"/>
              </w:rPr>
              <w:t xml:space="preserve"> have additional time given. </w:t>
            </w:r>
            <w:r w:rsidR="00C70000">
              <w:rPr>
                <w:bCs/>
                <w:sz w:val="22"/>
                <w:szCs w:val="22"/>
              </w:rPr>
              <w:t xml:space="preserve">This is therefore an individual </w:t>
            </w:r>
            <w:r w:rsidR="004511A9">
              <w:rPr>
                <w:bCs/>
                <w:sz w:val="22"/>
                <w:szCs w:val="22"/>
              </w:rPr>
              <w:t>teacher’s</w:t>
            </w:r>
            <w:r w:rsidR="00C70000">
              <w:rPr>
                <w:bCs/>
                <w:sz w:val="22"/>
                <w:szCs w:val="22"/>
              </w:rPr>
              <w:t xml:space="preserve"> perception of workload</w:t>
            </w:r>
            <w:r w:rsidR="0063658E">
              <w:rPr>
                <w:bCs/>
                <w:sz w:val="22"/>
                <w:szCs w:val="22"/>
              </w:rPr>
              <w:t xml:space="preserve"> and there are no other areas in school where workload is an issue impacting upon the education</w:t>
            </w:r>
            <w:r w:rsidR="004511A9">
              <w:rPr>
                <w:bCs/>
                <w:sz w:val="22"/>
                <w:szCs w:val="22"/>
              </w:rPr>
              <w:t xml:space="preserve"> of children. </w:t>
            </w:r>
          </w:p>
          <w:p w14:paraId="5BAAD7E0" w14:textId="77777777" w:rsidR="0063658E" w:rsidRDefault="0063658E" w:rsidP="00151A54">
            <w:pPr>
              <w:rPr>
                <w:bCs/>
                <w:sz w:val="22"/>
                <w:szCs w:val="22"/>
              </w:rPr>
            </w:pPr>
          </w:p>
          <w:p w14:paraId="65EA8D06" w14:textId="1A13D3EB" w:rsidR="0063658E" w:rsidRDefault="0063658E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 governor </w:t>
            </w:r>
            <w:r w:rsidR="003161F1">
              <w:rPr>
                <w:bCs/>
                <w:sz w:val="22"/>
                <w:szCs w:val="22"/>
              </w:rPr>
              <w:t xml:space="preserve">highlighted that this question over workload was interesting given that there </w:t>
            </w:r>
            <w:proofErr w:type="gramStart"/>
            <w:r w:rsidR="003161F1">
              <w:rPr>
                <w:bCs/>
                <w:sz w:val="22"/>
                <w:szCs w:val="22"/>
              </w:rPr>
              <w:t>hasn’t</w:t>
            </w:r>
            <w:proofErr w:type="gramEnd"/>
            <w:r w:rsidR="003161F1">
              <w:rPr>
                <w:bCs/>
                <w:sz w:val="22"/>
                <w:szCs w:val="22"/>
              </w:rPr>
              <w:t xml:space="preserve"> been an action plan </w:t>
            </w:r>
            <w:r w:rsidR="00565226">
              <w:rPr>
                <w:bCs/>
                <w:sz w:val="22"/>
                <w:szCs w:val="22"/>
              </w:rPr>
              <w:t xml:space="preserve">or timetable created </w:t>
            </w:r>
            <w:r w:rsidR="00266E6C">
              <w:rPr>
                <w:bCs/>
                <w:sz w:val="22"/>
                <w:szCs w:val="22"/>
              </w:rPr>
              <w:t>for the work required</w:t>
            </w:r>
            <w:r w:rsidR="00373B77">
              <w:rPr>
                <w:bCs/>
                <w:sz w:val="22"/>
                <w:szCs w:val="22"/>
              </w:rPr>
              <w:t xml:space="preserve"> in EYFS, </w:t>
            </w:r>
            <w:r w:rsidR="00565226">
              <w:rPr>
                <w:bCs/>
                <w:sz w:val="22"/>
                <w:szCs w:val="22"/>
              </w:rPr>
              <w:t xml:space="preserve">and governors commented that this is a useful point. </w:t>
            </w:r>
          </w:p>
          <w:p w14:paraId="051CE48E" w14:textId="77777777" w:rsidR="00C70000" w:rsidRDefault="00C70000" w:rsidP="00151A54">
            <w:pPr>
              <w:rPr>
                <w:bCs/>
                <w:sz w:val="22"/>
                <w:szCs w:val="22"/>
              </w:rPr>
            </w:pPr>
          </w:p>
          <w:p w14:paraId="32E3B0F7" w14:textId="6F394636" w:rsidR="00C70000" w:rsidRDefault="00C70000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headteacher suggested that it might be useful for staff to </w:t>
            </w:r>
            <w:r w:rsidR="00266E6C">
              <w:rPr>
                <w:bCs/>
                <w:sz w:val="22"/>
                <w:szCs w:val="22"/>
              </w:rPr>
              <w:t>receive a t</w:t>
            </w:r>
            <w:r>
              <w:rPr>
                <w:bCs/>
                <w:sz w:val="22"/>
                <w:szCs w:val="22"/>
              </w:rPr>
              <w:t xml:space="preserve">alk on workload and wellbeing, to </w:t>
            </w:r>
            <w:r w:rsidR="00266E6C">
              <w:rPr>
                <w:bCs/>
                <w:sz w:val="22"/>
                <w:szCs w:val="22"/>
              </w:rPr>
              <w:t xml:space="preserve">help </w:t>
            </w:r>
            <w:r>
              <w:rPr>
                <w:bCs/>
                <w:sz w:val="22"/>
                <w:szCs w:val="22"/>
              </w:rPr>
              <w:t xml:space="preserve">set expectations. </w:t>
            </w:r>
          </w:p>
          <w:p w14:paraId="59387B1B" w14:textId="154C8053" w:rsidR="00565226" w:rsidRPr="002901C6" w:rsidRDefault="00565226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6D7AF78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A55C6F" w:rsidRPr="009A7F7F" w14:paraId="2310EF5B" w14:textId="77777777" w:rsidTr="005704A4">
        <w:tc>
          <w:tcPr>
            <w:tcW w:w="1440" w:type="dxa"/>
          </w:tcPr>
          <w:p w14:paraId="40367515" w14:textId="77777777" w:rsidR="00A55C6F" w:rsidRPr="00151A54" w:rsidRDefault="00A55C6F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43673F5" w14:textId="77777777" w:rsidR="00A55C6F" w:rsidRPr="002901C6" w:rsidRDefault="00A55C6F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380B42DD" w14:textId="77777777" w:rsidR="00A55C6F" w:rsidRPr="009A7F7F" w:rsidRDefault="00A55C6F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2F9C743E" w14:textId="77777777" w:rsidTr="005704A4">
        <w:tc>
          <w:tcPr>
            <w:tcW w:w="1440" w:type="dxa"/>
          </w:tcPr>
          <w:p w14:paraId="45432A35" w14:textId="300B5BD5" w:rsidR="00151A54" w:rsidRPr="007E7C8E" w:rsidRDefault="00065137" w:rsidP="00151A54">
            <w:pPr>
              <w:rPr>
                <w:b/>
                <w:bCs/>
                <w:sz w:val="22"/>
                <w:szCs w:val="22"/>
              </w:rPr>
            </w:pPr>
            <w:r w:rsidRPr="007E7C8E">
              <w:rPr>
                <w:b/>
                <w:bCs/>
                <w:sz w:val="22"/>
                <w:szCs w:val="22"/>
              </w:rPr>
              <w:t>SDC/04/23</w:t>
            </w:r>
          </w:p>
        </w:tc>
        <w:tc>
          <w:tcPr>
            <w:tcW w:w="8273" w:type="dxa"/>
          </w:tcPr>
          <w:p w14:paraId="333CAF32" w14:textId="77777777" w:rsidR="00151A54" w:rsidRDefault="007E7C8E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Actions taken to date</w:t>
            </w:r>
          </w:p>
          <w:p w14:paraId="3CB719C2" w14:textId="4CD21A02" w:rsidR="007E7C8E" w:rsidRPr="006E21B5" w:rsidRDefault="007E7C8E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5763ED89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0281A9B2" w14:textId="77777777" w:rsidTr="005704A4">
        <w:tc>
          <w:tcPr>
            <w:tcW w:w="1440" w:type="dxa"/>
          </w:tcPr>
          <w:p w14:paraId="20242F57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008CDF9" w14:textId="47D95CB8" w:rsidR="00151A54" w:rsidRDefault="007B6C72" w:rsidP="00151A54">
            <w:pPr>
              <w:rPr>
                <w:bCs/>
                <w:sz w:val="22"/>
                <w:szCs w:val="22"/>
              </w:rPr>
            </w:pPr>
            <w:r w:rsidRPr="00334163">
              <w:rPr>
                <w:bCs/>
                <w:sz w:val="22"/>
                <w:szCs w:val="22"/>
              </w:rPr>
              <w:t xml:space="preserve">The chair invited </w:t>
            </w:r>
            <w:proofErr w:type="gramStart"/>
            <w:r w:rsidRPr="00334163">
              <w:rPr>
                <w:bCs/>
                <w:sz w:val="22"/>
                <w:szCs w:val="22"/>
              </w:rPr>
              <w:t>Mrs</w:t>
            </w:r>
            <w:proofErr w:type="gramEnd"/>
            <w:r w:rsidRPr="00334163">
              <w:rPr>
                <w:bCs/>
                <w:sz w:val="22"/>
                <w:szCs w:val="22"/>
              </w:rPr>
              <w:t xml:space="preserve"> Robinson to provide an overview of the action plan to be undertaken </w:t>
            </w:r>
            <w:r w:rsidR="00334163">
              <w:rPr>
                <w:bCs/>
                <w:sz w:val="22"/>
                <w:szCs w:val="22"/>
              </w:rPr>
              <w:t xml:space="preserve">in her new role as </w:t>
            </w:r>
            <w:r w:rsidRPr="00334163">
              <w:rPr>
                <w:bCs/>
                <w:sz w:val="22"/>
                <w:szCs w:val="22"/>
              </w:rPr>
              <w:t xml:space="preserve">the </w:t>
            </w:r>
            <w:r w:rsidR="00334163" w:rsidRPr="00334163">
              <w:rPr>
                <w:bCs/>
                <w:sz w:val="22"/>
                <w:szCs w:val="22"/>
              </w:rPr>
              <w:t>new EYFS teacher</w:t>
            </w:r>
            <w:r w:rsidR="00334163">
              <w:rPr>
                <w:bCs/>
                <w:sz w:val="22"/>
                <w:szCs w:val="22"/>
              </w:rPr>
              <w:t xml:space="preserve"> and </w:t>
            </w:r>
            <w:r w:rsidR="00963DA6">
              <w:rPr>
                <w:bCs/>
                <w:sz w:val="22"/>
                <w:szCs w:val="22"/>
              </w:rPr>
              <w:t xml:space="preserve">phase leader. </w:t>
            </w:r>
          </w:p>
          <w:p w14:paraId="2738D4A7" w14:textId="5249B099" w:rsidR="00334163" w:rsidRPr="00334163" w:rsidRDefault="00334163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4A42DF69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57BDAC04" w14:textId="77777777" w:rsidTr="005704A4">
        <w:tc>
          <w:tcPr>
            <w:tcW w:w="1440" w:type="dxa"/>
          </w:tcPr>
          <w:p w14:paraId="4357D061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C596A5A" w14:textId="5A5228FE" w:rsidR="00151A54" w:rsidRDefault="0095583B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There will be an overhaul of the whole EYFS </w:t>
            </w:r>
            <w:r w:rsidR="00A6488A">
              <w:rPr>
                <w:bCs/>
                <w:sz w:val="22"/>
                <w:szCs w:val="22"/>
              </w:rPr>
              <w:t>curriculum</w:t>
            </w:r>
            <w:r w:rsidR="00AE3B51">
              <w:rPr>
                <w:bCs/>
                <w:sz w:val="22"/>
                <w:szCs w:val="22"/>
              </w:rPr>
              <w:t>. She will</w:t>
            </w:r>
            <w:r>
              <w:rPr>
                <w:bCs/>
                <w:sz w:val="22"/>
                <w:szCs w:val="22"/>
              </w:rPr>
              <w:t xml:space="preserve"> identify what needs to </w:t>
            </w:r>
            <w:proofErr w:type="gramStart"/>
            <w:r>
              <w:rPr>
                <w:bCs/>
                <w:sz w:val="22"/>
                <w:szCs w:val="22"/>
              </w:rPr>
              <w:t>be taught</w:t>
            </w:r>
            <w:proofErr w:type="gramEnd"/>
            <w:r w:rsidR="00A6488A">
              <w:rPr>
                <w:bCs/>
                <w:sz w:val="22"/>
                <w:szCs w:val="22"/>
              </w:rPr>
              <w:t xml:space="preserve"> and how best to approach th</w:t>
            </w:r>
            <w:r w:rsidR="006A08AA">
              <w:rPr>
                <w:bCs/>
                <w:sz w:val="22"/>
                <w:szCs w:val="22"/>
              </w:rPr>
              <w:t>e curriculu</w:t>
            </w:r>
            <w:r w:rsidR="000E03C9">
              <w:rPr>
                <w:bCs/>
                <w:sz w:val="22"/>
                <w:szCs w:val="22"/>
              </w:rPr>
              <w:t>m</w:t>
            </w:r>
            <w:r w:rsidR="00A6488A">
              <w:rPr>
                <w:bCs/>
                <w:sz w:val="22"/>
                <w:szCs w:val="22"/>
              </w:rPr>
              <w:t xml:space="preserve">. Resources and classroom layout will also </w:t>
            </w:r>
            <w:proofErr w:type="gramStart"/>
            <w:r w:rsidR="00A6488A">
              <w:rPr>
                <w:bCs/>
                <w:sz w:val="22"/>
                <w:szCs w:val="22"/>
              </w:rPr>
              <w:t>be considered</w:t>
            </w:r>
            <w:proofErr w:type="gramEnd"/>
            <w:r w:rsidR="00A6488A">
              <w:rPr>
                <w:bCs/>
                <w:sz w:val="22"/>
                <w:szCs w:val="22"/>
              </w:rPr>
              <w:t xml:space="preserve">. </w:t>
            </w:r>
          </w:p>
          <w:p w14:paraId="1AE1F45B" w14:textId="7CEDDD8D" w:rsidR="00A6488A" w:rsidRPr="00334163" w:rsidRDefault="00A6488A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9680CBD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19CB041B" w14:textId="77777777" w:rsidTr="005704A4">
        <w:tc>
          <w:tcPr>
            <w:tcW w:w="1440" w:type="dxa"/>
          </w:tcPr>
          <w:p w14:paraId="227CEAE0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E4B6530" w14:textId="64500837" w:rsidR="00151A54" w:rsidRDefault="00D465BC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curriculum in </w:t>
            </w:r>
            <w:r w:rsidR="009720A2">
              <w:rPr>
                <w:bCs/>
                <w:sz w:val="22"/>
                <w:szCs w:val="22"/>
              </w:rPr>
              <w:t>context</w:t>
            </w:r>
            <w:r>
              <w:rPr>
                <w:bCs/>
                <w:sz w:val="22"/>
                <w:szCs w:val="22"/>
              </w:rPr>
              <w:t xml:space="preserve"> of th</w:t>
            </w:r>
            <w:r w:rsidR="009720A2">
              <w:rPr>
                <w:bCs/>
                <w:sz w:val="22"/>
                <w:szCs w:val="22"/>
              </w:rPr>
              <w:t>e</w:t>
            </w:r>
            <w:r>
              <w:rPr>
                <w:bCs/>
                <w:sz w:val="22"/>
                <w:szCs w:val="22"/>
              </w:rPr>
              <w:t xml:space="preserve"> whole school curriculum will </w:t>
            </w:r>
            <w:proofErr w:type="gramStart"/>
            <w:r>
              <w:rPr>
                <w:bCs/>
                <w:sz w:val="22"/>
                <w:szCs w:val="22"/>
              </w:rPr>
              <w:t>be considered</w:t>
            </w:r>
            <w:proofErr w:type="gramEnd"/>
            <w:r>
              <w:rPr>
                <w:bCs/>
                <w:sz w:val="22"/>
                <w:szCs w:val="22"/>
              </w:rPr>
              <w:t xml:space="preserve"> in terms of school </w:t>
            </w:r>
            <w:r w:rsidR="009720A2">
              <w:rPr>
                <w:bCs/>
                <w:sz w:val="22"/>
                <w:szCs w:val="22"/>
              </w:rPr>
              <w:t xml:space="preserve">progression through the years. Children will also be encouraged to plan their activities </w:t>
            </w:r>
            <w:r w:rsidR="00B81E2B">
              <w:rPr>
                <w:bCs/>
                <w:sz w:val="22"/>
                <w:szCs w:val="22"/>
              </w:rPr>
              <w:t xml:space="preserve">in continuous provision so that their work is structured, and resources </w:t>
            </w:r>
            <w:proofErr w:type="gramStart"/>
            <w:r w:rsidR="00B81E2B">
              <w:rPr>
                <w:bCs/>
                <w:sz w:val="22"/>
                <w:szCs w:val="22"/>
              </w:rPr>
              <w:t>provided</w:t>
            </w:r>
            <w:proofErr w:type="gramEnd"/>
            <w:r w:rsidR="00B81E2B">
              <w:rPr>
                <w:bCs/>
                <w:sz w:val="22"/>
                <w:szCs w:val="22"/>
              </w:rPr>
              <w:t xml:space="preserve"> as necessary. </w:t>
            </w:r>
          </w:p>
          <w:p w14:paraId="2D4B498D" w14:textId="0D5FC669" w:rsidR="009720A2" w:rsidRPr="00334163" w:rsidRDefault="009720A2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3C516636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17EB1919" w14:textId="77777777" w:rsidTr="005704A4">
        <w:tc>
          <w:tcPr>
            <w:tcW w:w="1440" w:type="dxa"/>
          </w:tcPr>
          <w:p w14:paraId="1C693529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637DC41" w14:textId="77777777" w:rsidR="00151A54" w:rsidRDefault="00B81E2B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CPD for the phase will </w:t>
            </w:r>
            <w:proofErr w:type="gramStart"/>
            <w:r>
              <w:rPr>
                <w:bCs/>
                <w:sz w:val="22"/>
                <w:szCs w:val="22"/>
              </w:rPr>
              <w:t>be purchased</w:t>
            </w:r>
            <w:proofErr w:type="gramEnd"/>
            <w:r>
              <w:rPr>
                <w:bCs/>
                <w:sz w:val="22"/>
                <w:szCs w:val="22"/>
              </w:rPr>
              <w:t xml:space="preserve"> from an EYFS expert, and the team will meet regularly to enforce the continuity </w:t>
            </w:r>
            <w:r w:rsidR="00BF588D">
              <w:rPr>
                <w:bCs/>
                <w:sz w:val="22"/>
                <w:szCs w:val="22"/>
              </w:rPr>
              <w:t xml:space="preserve">and teamwork </w:t>
            </w:r>
            <w:r>
              <w:rPr>
                <w:bCs/>
                <w:sz w:val="22"/>
                <w:szCs w:val="22"/>
              </w:rPr>
              <w:t>between F1 and F2</w:t>
            </w:r>
            <w:r w:rsidR="00BF588D">
              <w:rPr>
                <w:bCs/>
                <w:sz w:val="22"/>
                <w:szCs w:val="22"/>
              </w:rPr>
              <w:t>.</w:t>
            </w:r>
          </w:p>
          <w:p w14:paraId="0B2925F6" w14:textId="01C0382E" w:rsidR="00BF588D" w:rsidRPr="00334163" w:rsidRDefault="00BF588D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44A20D75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4EFB6F14" w14:textId="77777777" w:rsidTr="005704A4">
        <w:tc>
          <w:tcPr>
            <w:tcW w:w="1440" w:type="dxa"/>
          </w:tcPr>
          <w:p w14:paraId="1A8D4584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F68E98E" w14:textId="4A5DAEE6" w:rsidR="007E7C8E" w:rsidRDefault="00BF588D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EIA will revisit three times across the year to provide support and to review the improvements made, giving a</w:t>
            </w:r>
            <w:r w:rsidR="000957C1">
              <w:rPr>
                <w:bCs/>
                <w:sz w:val="22"/>
                <w:szCs w:val="22"/>
              </w:rPr>
              <w:t xml:space="preserve">n </w:t>
            </w:r>
            <w:r>
              <w:rPr>
                <w:bCs/>
                <w:sz w:val="22"/>
                <w:szCs w:val="22"/>
              </w:rPr>
              <w:t xml:space="preserve">opportunity for practice to be adapted as required. </w:t>
            </w:r>
          </w:p>
          <w:p w14:paraId="38B09CFD" w14:textId="20A90671" w:rsidR="00BF588D" w:rsidRPr="00334163" w:rsidRDefault="00BF588D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A836D0D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7DADBB73" w14:textId="77777777" w:rsidTr="005704A4">
        <w:tc>
          <w:tcPr>
            <w:tcW w:w="1440" w:type="dxa"/>
          </w:tcPr>
          <w:p w14:paraId="053A0120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E018D6A" w14:textId="30446B1B" w:rsidR="007E7C8E" w:rsidRDefault="00BF588D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ICT resources have </w:t>
            </w:r>
            <w:proofErr w:type="gramStart"/>
            <w:r>
              <w:rPr>
                <w:bCs/>
                <w:sz w:val="22"/>
                <w:szCs w:val="22"/>
              </w:rPr>
              <w:t>been improved</w:t>
            </w:r>
            <w:proofErr w:type="gramEnd"/>
            <w:r>
              <w:rPr>
                <w:bCs/>
                <w:sz w:val="22"/>
                <w:szCs w:val="22"/>
              </w:rPr>
              <w:t xml:space="preserve"> in the phase and will involve children using </w:t>
            </w:r>
            <w:r w:rsidR="00B17C8E">
              <w:rPr>
                <w:bCs/>
                <w:sz w:val="22"/>
                <w:szCs w:val="22"/>
              </w:rPr>
              <w:t xml:space="preserve">iPads </w:t>
            </w:r>
            <w:r>
              <w:rPr>
                <w:bCs/>
                <w:sz w:val="22"/>
                <w:szCs w:val="22"/>
              </w:rPr>
              <w:t xml:space="preserve">to </w:t>
            </w:r>
            <w:r w:rsidR="00B17C8E">
              <w:rPr>
                <w:bCs/>
                <w:sz w:val="22"/>
                <w:szCs w:val="22"/>
              </w:rPr>
              <w:t>provide consistent approach to assessment</w:t>
            </w:r>
            <w:r w:rsidR="000D4726">
              <w:rPr>
                <w:bCs/>
                <w:sz w:val="22"/>
                <w:szCs w:val="22"/>
              </w:rPr>
              <w:t xml:space="preserve"> and learning. </w:t>
            </w:r>
          </w:p>
          <w:p w14:paraId="1D49EC70" w14:textId="63AA796F" w:rsidR="00985FD6" w:rsidRPr="00334163" w:rsidRDefault="00985FD6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380046ED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4274E2D3" w14:textId="77777777" w:rsidTr="005704A4">
        <w:tc>
          <w:tcPr>
            <w:tcW w:w="1440" w:type="dxa"/>
          </w:tcPr>
          <w:p w14:paraId="48991C3D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8BFB19B" w14:textId="7F6FCDA5" w:rsidR="007E7C8E" w:rsidRDefault="000D4726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Foundation is to </w:t>
            </w:r>
            <w:proofErr w:type="gramStart"/>
            <w:r>
              <w:rPr>
                <w:bCs/>
                <w:sz w:val="22"/>
                <w:szCs w:val="22"/>
              </w:rPr>
              <w:t>be integrated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="007C0F04">
              <w:rPr>
                <w:bCs/>
                <w:sz w:val="22"/>
                <w:szCs w:val="22"/>
              </w:rPr>
              <w:t xml:space="preserve">more </w:t>
            </w:r>
            <w:r>
              <w:rPr>
                <w:bCs/>
                <w:sz w:val="22"/>
                <w:szCs w:val="22"/>
              </w:rPr>
              <w:t>into school life so that it feels less separate to the rest of the school</w:t>
            </w:r>
            <w:r w:rsidR="007D5B19">
              <w:rPr>
                <w:bCs/>
                <w:sz w:val="22"/>
                <w:szCs w:val="22"/>
              </w:rPr>
              <w:t xml:space="preserve">. This </w:t>
            </w:r>
            <w:r>
              <w:rPr>
                <w:bCs/>
                <w:sz w:val="22"/>
                <w:szCs w:val="22"/>
              </w:rPr>
              <w:t xml:space="preserve">will enable older children to model behaviour and for this cohort to experience school life more fully. </w:t>
            </w:r>
            <w:proofErr w:type="gramStart"/>
            <w:r>
              <w:rPr>
                <w:bCs/>
                <w:sz w:val="22"/>
                <w:szCs w:val="22"/>
              </w:rPr>
              <w:t>Buddy</w:t>
            </w:r>
            <w:proofErr w:type="gramEnd"/>
            <w:r>
              <w:rPr>
                <w:bCs/>
                <w:sz w:val="22"/>
                <w:szCs w:val="22"/>
              </w:rPr>
              <w:t xml:space="preserve"> reading w</w:t>
            </w:r>
            <w:r w:rsidR="006F1F5B">
              <w:rPr>
                <w:bCs/>
                <w:sz w:val="22"/>
                <w:szCs w:val="22"/>
              </w:rPr>
              <w:t>i</w:t>
            </w:r>
            <w:r>
              <w:rPr>
                <w:bCs/>
                <w:sz w:val="22"/>
                <w:szCs w:val="22"/>
              </w:rPr>
              <w:t xml:space="preserve">ll also take place for </w:t>
            </w:r>
            <w:r w:rsidR="006F1F5B">
              <w:rPr>
                <w:bCs/>
                <w:sz w:val="22"/>
                <w:szCs w:val="22"/>
              </w:rPr>
              <w:t xml:space="preserve">F1 to be read to by older children. Staff breaks for </w:t>
            </w:r>
            <w:r w:rsidR="00255701">
              <w:rPr>
                <w:bCs/>
                <w:sz w:val="22"/>
                <w:szCs w:val="22"/>
              </w:rPr>
              <w:t xml:space="preserve">staff </w:t>
            </w:r>
            <w:r w:rsidR="007D5B19">
              <w:rPr>
                <w:bCs/>
                <w:sz w:val="22"/>
                <w:szCs w:val="22"/>
              </w:rPr>
              <w:t>in</w:t>
            </w:r>
            <w:r w:rsidR="00255701">
              <w:rPr>
                <w:bCs/>
                <w:sz w:val="22"/>
                <w:szCs w:val="22"/>
              </w:rPr>
              <w:t xml:space="preserve"> that phase will also be reintroduced. </w:t>
            </w:r>
          </w:p>
          <w:p w14:paraId="34DD232F" w14:textId="4875580C" w:rsidR="000D4726" w:rsidRPr="00334163" w:rsidRDefault="000D4726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229B7F71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5DEA2769" w14:textId="77777777" w:rsidTr="005704A4">
        <w:tc>
          <w:tcPr>
            <w:tcW w:w="1440" w:type="dxa"/>
          </w:tcPr>
          <w:p w14:paraId="192BD431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1782767" w14:textId="05412C4F" w:rsidR="007E7C8E" w:rsidRPr="00175690" w:rsidRDefault="00255701" w:rsidP="00151A54">
            <w:pPr>
              <w:rPr>
                <w:b/>
                <w:sz w:val="22"/>
                <w:szCs w:val="22"/>
              </w:rPr>
            </w:pPr>
            <w:r w:rsidRPr="00175690">
              <w:rPr>
                <w:b/>
                <w:sz w:val="22"/>
                <w:szCs w:val="22"/>
              </w:rPr>
              <w:t xml:space="preserve">Governor challenge: This is quite a programme of </w:t>
            </w:r>
            <w:r w:rsidR="007D5B19" w:rsidRPr="00175690">
              <w:rPr>
                <w:b/>
                <w:sz w:val="22"/>
                <w:szCs w:val="22"/>
              </w:rPr>
              <w:t>improvements;</w:t>
            </w:r>
            <w:r w:rsidRPr="00175690">
              <w:rPr>
                <w:b/>
                <w:sz w:val="22"/>
                <w:szCs w:val="22"/>
              </w:rPr>
              <w:t xml:space="preserve"> do you see any </w:t>
            </w:r>
            <w:proofErr w:type="gramStart"/>
            <w:r w:rsidRPr="00175690">
              <w:rPr>
                <w:b/>
                <w:sz w:val="22"/>
                <w:szCs w:val="22"/>
              </w:rPr>
              <w:t>particular issues</w:t>
            </w:r>
            <w:proofErr w:type="gramEnd"/>
            <w:r w:rsidR="007D5B19" w:rsidRPr="00175690">
              <w:rPr>
                <w:b/>
                <w:sz w:val="22"/>
                <w:szCs w:val="22"/>
              </w:rPr>
              <w:t xml:space="preserve"> with implem</w:t>
            </w:r>
            <w:r w:rsidR="00175690" w:rsidRPr="00175690">
              <w:rPr>
                <w:b/>
                <w:sz w:val="22"/>
                <w:szCs w:val="22"/>
              </w:rPr>
              <w:t>entation?</w:t>
            </w:r>
          </w:p>
        </w:tc>
        <w:tc>
          <w:tcPr>
            <w:tcW w:w="1330" w:type="dxa"/>
          </w:tcPr>
          <w:p w14:paraId="398C7ED3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7F814AFF" w14:textId="77777777" w:rsidTr="005704A4">
        <w:tc>
          <w:tcPr>
            <w:tcW w:w="1440" w:type="dxa"/>
          </w:tcPr>
          <w:p w14:paraId="70F5C7DB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41F99F7" w14:textId="3FBD6CA9" w:rsidR="007E7C8E" w:rsidRDefault="00255701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This </w:t>
            </w:r>
            <w:proofErr w:type="gramStart"/>
            <w:r w:rsidR="00175690">
              <w:rPr>
                <w:bCs/>
                <w:sz w:val="22"/>
                <w:szCs w:val="22"/>
              </w:rPr>
              <w:t>won’t</w:t>
            </w:r>
            <w:proofErr w:type="gramEnd"/>
            <w:r>
              <w:rPr>
                <w:bCs/>
                <w:sz w:val="22"/>
                <w:szCs w:val="22"/>
              </w:rPr>
              <w:t xml:space="preserve"> be fully known until it starts but there is very good support from SLT and the school generally</w:t>
            </w:r>
            <w:r w:rsidR="00175690">
              <w:rPr>
                <w:bCs/>
                <w:sz w:val="22"/>
                <w:szCs w:val="22"/>
              </w:rPr>
              <w:t xml:space="preserve">, </w:t>
            </w:r>
            <w:r>
              <w:rPr>
                <w:bCs/>
                <w:sz w:val="22"/>
                <w:szCs w:val="22"/>
              </w:rPr>
              <w:t>and we know that this</w:t>
            </w:r>
            <w:r w:rsidR="00175690">
              <w:rPr>
                <w:bCs/>
                <w:sz w:val="22"/>
                <w:szCs w:val="22"/>
              </w:rPr>
              <w:t xml:space="preserve"> support</w:t>
            </w:r>
            <w:r>
              <w:rPr>
                <w:bCs/>
                <w:sz w:val="22"/>
                <w:szCs w:val="22"/>
              </w:rPr>
              <w:t xml:space="preserve"> can be relied upon as </w:t>
            </w:r>
            <w:r w:rsidR="00106019">
              <w:rPr>
                <w:bCs/>
                <w:sz w:val="22"/>
                <w:szCs w:val="22"/>
              </w:rPr>
              <w:t>needed and</w:t>
            </w:r>
            <w:r w:rsidR="003D1EBF">
              <w:rPr>
                <w:bCs/>
                <w:sz w:val="22"/>
                <w:szCs w:val="22"/>
              </w:rPr>
              <w:t xml:space="preserve"> will feel comfortable</w:t>
            </w:r>
            <w:r w:rsidR="00175690">
              <w:rPr>
                <w:bCs/>
                <w:sz w:val="22"/>
                <w:szCs w:val="22"/>
              </w:rPr>
              <w:t xml:space="preserve"> in asking for help if required. </w:t>
            </w:r>
            <w:r w:rsidR="003D1EBF">
              <w:rPr>
                <w:bCs/>
                <w:sz w:val="22"/>
                <w:szCs w:val="22"/>
              </w:rPr>
              <w:t xml:space="preserve"> </w:t>
            </w:r>
          </w:p>
          <w:p w14:paraId="2001223C" w14:textId="5A61C717" w:rsidR="003D1EBF" w:rsidRPr="00334163" w:rsidRDefault="003D1EBF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68B0D12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3371B981" w14:textId="77777777" w:rsidTr="005704A4">
        <w:tc>
          <w:tcPr>
            <w:tcW w:w="1440" w:type="dxa"/>
          </w:tcPr>
          <w:p w14:paraId="0FCD7C75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088D962" w14:textId="1C514660" w:rsidR="007E7C8E" w:rsidRDefault="003D1EBF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Governors commented on the enthusiasm for these changes to </w:t>
            </w:r>
            <w:proofErr w:type="gramStart"/>
            <w:r>
              <w:rPr>
                <w:bCs/>
                <w:sz w:val="22"/>
                <w:szCs w:val="22"/>
              </w:rPr>
              <w:t xml:space="preserve">be made in school </w:t>
            </w:r>
            <w:r w:rsidR="003C4D13">
              <w:rPr>
                <w:bCs/>
                <w:sz w:val="22"/>
                <w:szCs w:val="22"/>
              </w:rPr>
              <w:t xml:space="preserve">and updating of the </w:t>
            </w:r>
            <w:r w:rsidR="00106019">
              <w:rPr>
                <w:bCs/>
                <w:sz w:val="22"/>
                <w:szCs w:val="22"/>
              </w:rPr>
              <w:t>provision</w:t>
            </w:r>
            <w:proofErr w:type="gramEnd"/>
            <w:r w:rsidR="00106019">
              <w:rPr>
                <w:bCs/>
                <w:sz w:val="22"/>
                <w:szCs w:val="22"/>
              </w:rPr>
              <w:t xml:space="preserve"> and</w:t>
            </w:r>
            <w:r w:rsidR="001F562D">
              <w:rPr>
                <w:bCs/>
                <w:sz w:val="22"/>
                <w:szCs w:val="22"/>
              </w:rPr>
              <w:t xml:space="preserve"> remarked on</w:t>
            </w:r>
            <w:r w:rsidR="003C4D1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the good level of de</w:t>
            </w:r>
            <w:r w:rsidR="003C4D13">
              <w:rPr>
                <w:bCs/>
                <w:sz w:val="22"/>
                <w:szCs w:val="22"/>
              </w:rPr>
              <w:t xml:space="preserve">tail in the plan. It </w:t>
            </w:r>
            <w:proofErr w:type="gramStart"/>
            <w:r w:rsidR="003C4D13">
              <w:rPr>
                <w:bCs/>
                <w:sz w:val="22"/>
                <w:szCs w:val="22"/>
              </w:rPr>
              <w:t>was highlighted</w:t>
            </w:r>
            <w:proofErr w:type="gramEnd"/>
            <w:r w:rsidR="003C4D13">
              <w:rPr>
                <w:bCs/>
                <w:sz w:val="22"/>
                <w:szCs w:val="22"/>
              </w:rPr>
              <w:t xml:space="preserve"> that staff wellbeing needs to be monitored and that staff should </w:t>
            </w:r>
            <w:r w:rsidR="001F562D">
              <w:rPr>
                <w:bCs/>
                <w:sz w:val="22"/>
                <w:szCs w:val="22"/>
              </w:rPr>
              <w:t>feel</w:t>
            </w:r>
            <w:r w:rsidR="003C4D13">
              <w:rPr>
                <w:bCs/>
                <w:sz w:val="22"/>
                <w:szCs w:val="22"/>
              </w:rPr>
              <w:t xml:space="preserve"> comfortable to speak up when they hit barriers. </w:t>
            </w:r>
          </w:p>
          <w:p w14:paraId="592C55FD" w14:textId="30D4D8AB" w:rsidR="003C4D13" w:rsidRPr="00334163" w:rsidRDefault="003C4D13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4EBC1AD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2C11DF23" w14:textId="77777777" w:rsidTr="005704A4">
        <w:tc>
          <w:tcPr>
            <w:tcW w:w="1440" w:type="dxa"/>
          </w:tcPr>
          <w:p w14:paraId="2D315CA4" w14:textId="05785B26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AFB8576" w14:textId="7FDCED02" w:rsidR="007E7C8E" w:rsidRPr="001F562D" w:rsidRDefault="003C4D13" w:rsidP="00151A54">
            <w:pPr>
              <w:rPr>
                <w:b/>
                <w:sz w:val="22"/>
                <w:szCs w:val="22"/>
              </w:rPr>
            </w:pPr>
            <w:r w:rsidRPr="001F562D">
              <w:rPr>
                <w:b/>
                <w:sz w:val="22"/>
                <w:szCs w:val="22"/>
              </w:rPr>
              <w:t xml:space="preserve">Governor challenge: </w:t>
            </w:r>
            <w:r w:rsidR="001F562D" w:rsidRPr="001F562D">
              <w:rPr>
                <w:b/>
                <w:sz w:val="22"/>
                <w:szCs w:val="22"/>
              </w:rPr>
              <w:t>H</w:t>
            </w:r>
            <w:r w:rsidRPr="001F562D">
              <w:rPr>
                <w:b/>
                <w:sz w:val="22"/>
                <w:szCs w:val="22"/>
              </w:rPr>
              <w:t xml:space="preserve">as this report been show to all staff yet? The impact of this </w:t>
            </w:r>
            <w:r w:rsidR="00087E32" w:rsidRPr="001F562D">
              <w:rPr>
                <w:b/>
                <w:sz w:val="22"/>
                <w:szCs w:val="22"/>
              </w:rPr>
              <w:t xml:space="preserve">report could be quite large on the staff </w:t>
            </w:r>
            <w:r w:rsidR="001F562D">
              <w:rPr>
                <w:b/>
                <w:sz w:val="22"/>
                <w:szCs w:val="22"/>
              </w:rPr>
              <w:t>m</w:t>
            </w:r>
            <w:r w:rsidR="006906D2">
              <w:rPr>
                <w:b/>
                <w:sz w:val="22"/>
                <w:szCs w:val="22"/>
              </w:rPr>
              <w:t xml:space="preserve">embers </w:t>
            </w:r>
            <w:r w:rsidR="00087E32" w:rsidRPr="001F562D">
              <w:rPr>
                <w:b/>
                <w:sz w:val="22"/>
                <w:szCs w:val="22"/>
              </w:rPr>
              <w:t>concerned.</w:t>
            </w:r>
          </w:p>
          <w:p w14:paraId="58849707" w14:textId="645B0FFA" w:rsidR="003C4D13" w:rsidRDefault="00106019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No,</w:t>
            </w:r>
            <w:r w:rsidR="003C4D13">
              <w:rPr>
                <w:bCs/>
                <w:sz w:val="22"/>
                <w:szCs w:val="22"/>
              </w:rPr>
              <w:t xml:space="preserve"> it </w:t>
            </w:r>
            <w:proofErr w:type="gramStart"/>
            <w:r w:rsidR="003C4D13">
              <w:rPr>
                <w:bCs/>
                <w:sz w:val="22"/>
                <w:szCs w:val="22"/>
              </w:rPr>
              <w:t>hasn’t</w:t>
            </w:r>
            <w:proofErr w:type="gramEnd"/>
            <w:r w:rsidR="003C4D13">
              <w:rPr>
                <w:bCs/>
                <w:sz w:val="22"/>
                <w:szCs w:val="22"/>
              </w:rPr>
              <w:t xml:space="preserve">. </w:t>
            </w:r>
            <w:r w:rsidR="00087E32">
              <w:rPr>
                <w:bCs/>
                <w:sz w:val="22"/>
                <w:szCs w:val="22"/>
              </w:rPr>
              <w:t xml:space="preserve">The report has been disagreed with by </w:t>
            </w:r>
            <w:proofErr w:type="gramStart"/>
            <w:r w:rsidR="00087E32">
              <w:rPr>
                <w:bCs/>
                <w:sz w:val="22"/>
                <w:szCs w:val="22"/>
              </w:rPr>
              <w:t>some</w:t>
            </w:r>
            <w:proofErr w:type="gramEnd"/>
            <w:r w:rsidR="00087E32">
              <w:rPr>
                <w:bCs/>
                <w:sz w:val="22"/>
                <w:szCs w:val="22"/>
              </w:rPr>
              <w:t xml:space="preserve"> staff</w:t>
            </w:r>
            <w:r w:rsidR="006906D2">
              <w:rPr>
                <w:bCs/>
                <w:sz w:val="22"/>
                <w:szCs w:val="22"/>
              </w:rPr>
              <w:t xml:space="preserve"> involved</w:t>
            </w:r>
            <w:r w:rsidR="00087E32">
              <w:rPr>
                <w:bCs/>
                <w:sz w:val="22"/>
                <w:szCs w:val="22"/>
              </w:rPr>
              <w:t>,</w:t>
            </w:r>
            <w:r w:rsidR="007B79E9">
              <w:rPr>
                <w:bCs/>
                <w:sz w:val="22"/>
                <w:szCs w:val="22"/>
              </w:rPr>
              <w:t xml:space="preserve"> and </w:t>
            </w:r>
            <w:r w:rsidR="00D9625B">
              <w:rPr>
                <w:bCs/>
                <w:sz w:val="22"/>
                <w:szCs w:val="22"/>
              </w:rPr>
              <w:t>this makes it difficult to share with all staff</w:t>
            </w:r>
            <w:r w:rsidR="002E44ED">
              <w:rPr>
                <w:bCs/>
                <w:sz w:val="22"/>
                <w:szCs w:val="22"/>
              </w:rPr>
              <w:t xml:space="preserve">. </w:t>
            </w:r>
            <w:r w:rsidR="00EB7134">
              <w:rPr>
                <w:bCs/>
                <w:sz w:val="22"/>
                <w:szCs w:val="22"/>
              </w:rPr>
              <w:t xml:space="preserve">The headteacher commented that any unprofessional behaviour </w:t>
            </w:r>
            <w:r w:rsidR="006906D2">
              <w:rPr>
                <w:bCs/>
                <w:sz w:val="22"/>
                <w:szCs w:val="22"/>
              </w:rPr>
              <w:t xml:space="preserve">in relation to the report </w:t>
            </w:r>
            <w:r w:rsidR="00EB7134">
              <w:rPr>
                <w:bCs/>
                <w:sz w:val="22"/>
                <w:szCs w:val="22"/>
              </w:rPr>
              <w:t xml:space="preserve">will not </w:t>
            </w:r>
            <w:proofErr w:type="gramStart"/>
            <w:r w:rsidR="00EB7134">
              <w:rPr>
                <w:bCs/>
                <w:sz w:val="22"/>
                <w:szCs w:val="22"/>
              </w:rPr>
              <w:t>be tolerated</w:t>
            </w:r>
            <w:proofErr w:type="gramEnd"/>
            <w:r w:rsidR="00EB7134">
              <w:rPr>
                <w:bCs/>
                <w:sz w:val="22"/>
                <w:szCs w:val="22"/>
              </w:rPr>
              <w:t xml:space="preserve">. </w:t>
            </w:r>
          </w:p>
          <w:p w14:paraId="59BBDA9D" w14:textId="4C439A55" w:rsidR="002E44ED" w:rsidRPr="00334163" w:rsidRDefault="002E44ED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6BEAD7A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0084CD88" w14:textId="77777777" w:rsidTr="005704A4">
        <w:tc>
          <w:tcPr>
            <w:tcW w:w="1440" w:type="dxa"/>
          </w:tcPr>
          <w:p w14:paraId="79B5362A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A7670FC" w14:textId="53D0B803" w:rsidR="007E7C8E" w:rsidRDefault="002E44ED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Governors noted the wellbeing </w:t>
            </w:r>
            <w:r w:rsidR="00EB7134">
              <w:rPr>
                <w:bCs/>
                <w:sz w:val="22"/>
                <w:szCs w:val="22"/>
              </w:rPr>
              <w:t xml:space="preserve">concerns for the staff coming into EYFS </w:t>
            </w:r>
            <w:r w:rsidR="003A545A">
              <w:rPr>
                <w:bCs/>
                <w:sz w:val="22"/>
                <w:szCs w:val="22"/>
              </w:rPr>
              <w:t>and taking on this</w:t>
            </w:r>
            <w:r w:rsidR="00EB7134">
              <w:rPr>
                <w:bCs/>
                <w:sz w:val="22"/>
                <w:szCs w:val="22"/>
              </w:rPr>
              <w:t xml:space="preserve"> </w:t>
            </w:r>
            <w:r w:rsidR="00106019">
              <w:rPr>
                <w:bCs/>
                <w:sz w:val="22"/>
                <w:szCs w:val="22"/>
              </w:rPr>
              <w:t>challenge but</w:t>
            </w:r>
            <w:r w:rsidR="00EB7134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EB7134">
              <w:rPr>
                <w:bCs/>
                <w:sz w:val="22"/>
                <w:szCs w:val="22"/>
              </w:rPr>
              <w:t>were reassured</w:t>
            </w:r>
            <w:proofErr w:type="gramEnd"/>
            <w:r w:rsidR="00EB7134">
              <w:rPr>
                <w:bCs/>
                <w:sz w:val="22"/>
                <w:szCs w:val="22"/>
              </w:rPr>
              <w:t xml:space="preserve"> that this will be </w:t>
            </w:r>
            <w:r w:rsidR="00F05DEB">
              <w:rPr>
                <w:bCs/>
                <w:sz w:val="22"/>
                <w:szCs w:val="22"/>
              </w:rPr>
              <w:t>monitored,</w:t>
            </w:r>
            <w:r w:rsidR="00E92CE4">
              <w:rPr>
                <w:bCs/>
                <w:sz w:val="22"/>
                <w:szCs w:val="22"/>
              </w:rPr>
              <w:t xml:space="preserve"> and support will be </w:t>
            </w:r>
            <w:r w:rsidR="00F05DEB">
              <w:rPr>
                <w:bCs/>
                <w:sz w:val="22"/>
                <w:szCs w:val="22"/>
              </w:rPr>
              <w:t>provided</w:t>
            </w:r>
            <w:r w:rsidR="00E92CE4">
              <w:rPr>
                <w:bCs/>
                <w:sz w:val="22"/>
                <w:szCs w:val="22"/>
              </w:rPr>
              <w:t xml:space="preserve"> to staff. </w:t>
            </w:r>
            <w:r w:rsidR="00680A5A">
              <w:rPr>
                <w:bCs/>
                <w:sz w:val="22"/>
                <w:szCs w:val="22"/>
              </w:rPr>
              <w:t xml:space="preserve">The changes will only make the school even better in time and a fresh approach to EYFS </w:t>
            </w:r>
            <w:proofErr w:type="gramStart"/>
            <w:r w:rsidR="00680A5A">
              <w:rPr>
                <w:bCs/>
                <w:sz w:val="22"/>
                <w:szCs w:val="22"/>
              </w:rPr>
              <w:t>is required</w:t>
            </w:r>
            <w:proofErr w:type="gramEnd"/>
            <w:r w:rsidR="00680A5A">
              <w:rPr>
                <w:bCs/>
                <w:sz w:val="22"/>
                <w:szCs w:val="22"/>
              </w:rPr>
              <w:t xml:space="preserve">. </w:t>
            </w:r>
            <w:r w:rsidR="0002601C">
              <w:rPr>
                <w:bCs/>
                <w:sz w:val="22"/>
                <w:szCs w:val="22"/>
              </w:rPr>
              <w:t xml:space="preserve">Governors noted this approach. </w:t>
            </w:r>
          </w:p>
          <w:p w14:paraId="37EBD6F4" w14:textId="111F57C2" w:rsidR="00B95CF9" w:rsidRPr="00334163" w:rsidRDefault="00B95CF9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DA2257B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1929B72C" w14:textId="77777777" w:rsidTr="005704A4">
        <w:tc>
          <w:tcPr>
            <w:tcW w:w="1440" w:type="dxa"/>
          </w:tcPr>
          <w:p w14:paraId="69271434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5C040C5" w14:textId="7CC302A6" w:rsidR="007E7C8E" w:rsidRDefault="006E42FD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headteacher highlighted that as a result it will be difficult to make accurate assessments with F2</w:t>
            </w:r>
            <w:r w:rsidR="007B2DB1">
              <w:rPr>
                <w:bCs/>
                <w:sz w:val="22"/>
                <w:szCs w:val="22"/>
              </w:rPr>
              <w:t xml:space="preserve"> this year</w:t>
            </w:r>
            <w:r w:rsidR="00412F9A">
              <w:rPr>
                <w:bCs/>
                <w:sz w:val="22"/>
                <w:szCs w:val="22"/>
              </w:rPr>
              <w:t xml:space="preserve">. </w:t>
            </w:r>
            <w:r w:rsidR="00CC3AE6">
              <w:rPr>
                <w:bCs/>
                <w:sz w:val="22"/>
                <w:szCs w:val="22"/>
              </w:rPr>
              <w:t>Assessments</w:t>
            </w:r>
            <w:r w:rsidR="007B2DB1">
              <w:rPr>
                <w:bCs/>
                <w:sz w:val="22"/>
                <w:szCs w:val="22"/>
              </w:rPr>
              <w:t xml:space="preserve"> will be agreed between staff in EYFS and KS1</w:t>
            </w:r>
            <w:r w:rsidR="00ED07F4">
              <w:rPr>
                <w:bCs/>
                <w:sz w:val="22"/>
                <w:szCs w:val="22"/>
              </w:rPr>
              <w:t xml:space="preserve"> to </w:t>
            </w:r>
            <w:proofErr w:type="gramStart"/>
            <w:r w:rsidR="00ED07F4">
              <w:rPr>
                <w:bCs/>
                <w:sz w:val="22"/>
                <w:szCs w:val="22"/>
              </w:rPr>
              <w:t>come up with</w:t>
            </w:r>
            <w:proofErr w:type="gramEnd"/>
            <w:r w:rsidR="00ED07F4">
              <w:rPr>
                <w:bCs/>
                <w:sz w:val="22"/>
                <w:szCs w:val="22"/>
              </w:rPr>
              <w:t xml:space="preserve"> an agreed assessment approach. </w:t>
            </w:r>
          </w:p>
          <w:p w14:paraId="1B3F0AAD" w14:textId="1BBE7CA3" w:rsidR="00ED07F4" w:rsidRPr="00334163" w:rsidRDefault="00ED07F4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5C894505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793ED358" w14:textId="77777777" w:rsidTr="005704A4">
        <w:tc>
          <w:tcPr>
            <w:tcW w:w="1440" w:type="dxa"/>
          </w:tcPr>
          <w:p w14:paraId="2AEEB87A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FAB6ECE" w14:textId="1557D638" w:rsidR="007E7C8E" w:rsidRDefault="00A467C4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headteacher asked governors to note that the actions on the report for the current EYFS teacher are all now progressing and have </w:t>
            </w:r>
            <w:proofErr w:type="gramStart"/>
            <w:r>
              <w:rPr>
                <w:bCs/>
                <w:sz w:val="22"/>
                <w:szCs w:val="22"/>
              </w:rPr>
              <w:t>been addressed</w:t>
            </w:r>
            <w:proofErr w:type="gramEnd"/>
            <w:r>
              <w:rPr>
                <w:bCs/>
                <w:sz w:val="22"/>
                <w:szCs w:val="22"/>
              </w:rPr>
              <w:t xml:space="preserve"> in </w:t>
            </w:r>
            <w:r w:rsidR="0090218E">
              <w:rPr>
                <w:bCs/>
                <w:sz w:val="22"/>
                <w:szCs w:val="22"/>
              </w:rPr>
              <w:t>appraisal</w:t>
            </w:r>
            <w:r>
              <w:rPr>
                <w:bCs/>
                <w:sz w:val="22"/>
                <w:szCs w:val="22"/>
              </w:rPr>
              <w:t xml:space="preserve"> targets as well. </w:t>
            </w:r>
            <w:r w:rsidR="0090218E">
              <w:rPr>
                <w:bCs/>
                <w:sz w:val="22"/>
                <w:szCs w:val="22"/>
              </w:rPr>
              <w:t xml:space="preserve">However, </w:t>
            </w:r>
            <w:r w:rsidR="00174980">
              <w:rPr>
                <w:bCs/>
                <w:sz w:val="22"/>
                <w:szCs w:val="22"/>
              </w:rPr>
              <w:t xml:space="preserve">there has not yet been monitoring that these actions have </w:t>
            </w:r>
            <w:proofErr w:type="gramStart"/>
            <w:r w:rsidR="00174980">
              <w:rPr>
                <w:bCs/>
                <w:sz w:val="22"/>
                <w:szCs w:val="22"/>
              </w:rPr>
              <w:t>been implemented</w:t>
            </w:r>
            <w:proofErr w:type="gramEnd"/>
            <w:r w:rsidR="00174980">
              <w:rPr>
                <w:bCs/>
                <w:sz w:val="22"/>
                <w:szCs w:val="22"/>
              </w:rPr>
              <w:t xml:space="preserve">. </w:t>
            </w:r>
          </w:p>
          <w:p w14:paraId="2327F7EA" w14:textId="569FE89B" w:rsidR="00A467C4" w:rsidRPr="00334163" w:rsidRDefault="00A467C4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4F5E8C72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785A399D" w14:textId="77777777" w:rsidTr="005704A4">
        <w:tc>
          <w:tcPr>
            <w:tcW w:w="1440" w:type="dxa"/>
          </w:tcPr>
          <w:p w14:paraId="2969F545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231485F" w14:textId="7E2A1236" w:rsidR="007E7C8E" w:rsidRDefault="00A467C4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</w:t>
            </w:r>
            <w:r w:rsidR="00416966">
              <w:rPr>
                <w:bCs/>
                <w:sz w:val="22"/>
                <w:szCs w:val="22"/>
              </w:rPr>
              <w:t>n respons</w:t>
            </w:r>
            <w:r w:rsidR="00825970">
              <w:rPr>
                <w:bCs/>
                <w:sz w:val="22"/>
                <w:szCs w:val="22"/>
              </w:rPr>
              <w:t xml:space="preserve">e to a </w:t>
            </w:r>
            <w:r w:rsidR="00825970" w:rsidRPr="00825970">
              <w:rPr>
                <w:b/>
                <w:sz w:val="22"/>
                <w:szCs w:val="22"/>
              </w:rPr>
              <w:t>governor challenge</w:t>
            </w:r>
            <w:r w:rsidR="00825970">
              <w:rPr>
                <w:bCs/>
                <w:sz w:val="22"/>
                <w:szCs w:val="22"/>
              </w:rPr>
              <w:t>, i</w:t>
            </w:r>
            <w:r>
              <w:rPr>
                <w:bCs/>
                <w:sz w:val="22"/>
                <w:szCs w:val="22"/>
              </w:rPr>
              <w:t xml:space="preserve">t </w:t>
            </w:r>
            <w:proofErr w:type="gramStart"/>
            <w:r>
              <w:rPr>
                <w:bCs/>
                <w:sz w:val="22"/>
                <w:szCs w:val="22"/>
              </w:rPr>
              <w:t>was confirmed</w:t>
            </w:r>
            <w:proofErr w:type="gramEnd"/>
            <w:r>
              <w:rPr>
                <w:bCs/>
                <w:sz w:val="22"/>
                <w:szCs w:val="22"/>
              </w:rPr>
              <w:t xml:space="preserve"> that there is no capability support in place, efforts are focussed on </w:t>
            </w:r>
            <w:r w:rsidR="0090218E">
              <w:rPr>
                <w:bCs/>
                <w:sz w:val="22"/>
                <w:szCs w:val="22"/>
              </w:rPr>
              <w:t xml:space="preserve">improving the provision for the children in this cohort. </w:t>
            </w:r>
          </w:p>
          <w:p w14:paraId="60F3205F" w14:textId="5A2A41F5" w:rsidR="00207C14" w:rsidRPr="00334163" w:rsidRDefault="00207C14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A2DC137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2DCC0DF5" w14:textId="77777777" w:rsidTr="005704A4">
        <w:tc>
          <w:tcPr>
            <w:tcW w:w="1440" w:type="dxa"/>
          </w:tcPr>
          <w:p w14:paraId="653C978A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2A2F1B3" w14:textId="77777777" w:rsidR="007E7C8E" w:rsidRDefault="0090218E" w:rsidP="00151A54">
            <w:pPr>
              <w:rPr>
                <w:b/>
                <w:sz w:val="22"/>
                <w:szCs w:val="22"/>
              </w:rPr>
            </w:pPr>
            <w:r w:rsidRPr="0090218E">
              <w:rPr>
                <w:b/>
                <w:sz w:val="22"/>
                <w:szCs w:val="22"/>
              </w:rPr>
              <w:t xml:space="preserve">Governor challenge: What impact has there been from this report on the children? </w:t>
            </w:r>
          </w:p>
          <w:p w14:paraId="52FE1F7C" w14:textId="5452CFED" w:rsidR="0090218E" w:rsidRDefault="00816555" w:rsidP="00151A54">
            <w:pPr>
              <w:rPr>
                <w:bCs/>
                <w:sz w:val="22"/>
                <w:szCs w:val="22"/>
              </w:rPr>
            </w:pPr>
            <w:proofErr w:type="gramStart"/>
            <w:r w:rsidRPr="00907F2F">
              <w:rPr>
                <w:bCs/>
                <w:sz w:val="22"/>
                <w:szCs w:val="22"/>
              </w:rPr>
              <w:t xml:space="preserve">The impact has been noted </w:t>
            </w:r>
            <w:r w:rsidR="00907F2F">
              <w:rPr>
                <w:bCs/>
                <w:sz w:val="22"/>
                <w:szCs w:val="22"/>
              </w:rPr>
              <w:t>by Ofsted</w:t>
            </w:r>
            <w:proofErr w:type="gramEnd"/>
            <w:r w:rsidR="00907F2F">
              <w:rPr>
                <w:bCs/>
                <w:sz w:val="22"/>
                <w:szCs w:val="22"/>
              </w:rPr>
              <w:t xml:space="preserve"> </w:t>
            </w:r>
            <w:r w:rsidRPr="00907F2F">
              <w:rPr>
                <w:bCs/>
                <w:sz w:val="22"/>
                <w:szCs w:val="22"/>
              </w:rPr>
              <w:t>as being in Y1 where children have arrived</w:t>
            </w:r>
            <w:r w:rsidR="00907F2F" w:rsidRPr="00907F2F">
              <w:rPr>
                <w:bCs/>
                <w:sz w:val="22"/>
                <w:szCs w:val="22"/>
              </w:rPr>
              <w:t xml:space="preserve"> not quite ready for Y1</w:t>
            </w:r>
            <w:r w:rsidR="00825970">
              <w:rPr>
                <w:bCs/>
                <w:sz w:val="22"/>
                <w:szCs w:val="22"/>
              </w:rPr>
              <w:t xml:space="preserve">, </w:t>
            </w:r>
            <w:r w:rsidR="00907F2F" w:rsidRPr="00907F2F">
              <w:rPr>
                <w:bCs/>
                <w:sz w:val="22"/>
                <w:szCs w:val="22"/>
              </w:rPr>
              <w:t xml:space="preserve">and staff have been playing catch up with them. </w:t>
            </w:r>
            <w:proofErr w:type="gramStart"/>
            <w:r w:rsidR="00907F2F" w:rsidRPr="00907F2F">
              <w:rPr>
                <w:bCs/>
                <w:sz w:val="22"/>
                <w:szCs w:val="22"/>
              </w:rPr>
              <w:t>Many</w:t>
            </w:r>
            <w:proofErr w:type="gramEnd"/>
            <w:r w:rsidR="00907F2F" w:rsidRPr="00907F2F">
              <w:rPr>
                <w:bCs/>
                <w:sz w:val="22"/>
                <w:szCs w:val="22"/>
              </w:rPr>
              <w:t xml:space="preserve"> </w:t>
            </w:r>
            <w:r w:rsidR="00825970">
              <w:rPr>
                <w:bCs/>
                <w:sz w:val="22"/>
                <w:szCs w:val="22"/>
              </w:rPr>
              <w:t xml:space="preserve">of these </w:t>
            </w:r>
            <w:r w:rsidR="00907F2F" w:rsidRPr="00907F2F">
              <w:rPr>
                <w:bCs/>
                <w:sz w:val="22"/>
                <w:szCs w:val="22"/>
              </w:rPr>
              <w:t>children would have done well anyway</w:t>
            </w:r>
            <w:r w:rsidR="00907F2F">
              <w:rPr>
                <w:bCs/>
                <w:sz w:val="22"/>
                <w:szCs w:val="22"/>
              </w:rPr>
              <w:t xml:space="preserve">. </w:t>
            </w:r>
          </w:p>
          <w:p w14:paraId="608E84D6" w14:textId="30A20748" w:rsidR="00907F2F" w:rsidRPr="00907F2F" w:rsidRDefault="00907F2F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568B01AC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1AF08725" w14:textId="77777777" w:rsidTr="005704A4">
        <w:tc>
          <w:tcPr>
            <w:tcW w:w="1440" w:type="dxa"/>
          </w:tcPr>
          <w:p w14:paraId="72254860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B567414" w14:textId="5A2C92B1" w:rsidR="007E7C8E" w:rsidRPr="00334163" w:rsidRDefault="005E2CE2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chair reminded</w:t>
            </w:r>
            <w:r w:rsidR="00825970">
              <w:rPr>
                <w:bCs/>
                <w:sz w:val="22"/>
                <w:szCs w:val="22"/>
              </w:rPr>
              <w:t xml:space="preserve"> all</w:t>
            </w:r>
            <w:r>
              <w:rPr>
                <w:bCs/>
                <w:sz w:val="22"/>
                <w:szCs w:val="22"/>
              </w:rPr>
              <w:t xml:space="preserve"> that th</w:t>
            </w:r>
            <w:r w:rsidR="00825970">
              <w:rPr>
                <w:bCs/>
                <w:sz w:val="22"/>
                <w:szCs w:val="22"/>
              </w:rPr>
              <w:t xml:space="preserve">e entire contents of this meeting are </w:t>
            </w:r>
            <w:r w:rsidR="00106019">
              <w:rPr>
                <w:bCs/>
                <w:sz w:val="22"/>
                <w:szCs w:val="22"/>
              </w:rPr>
              <w:t>confidential.</w:t>
            </w:r>
            <w:r w:rsidR="000E6BE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</w:tcPr>
          <w:p w14:paraId="5EAFD7A4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5EB2EDE2" w14:textId="77777777" w:rsidTr="005704A4">
        <w:tc>
          <w:tcPr>
            <w:tcW w:w="1440" w:type="dxa"/>
          </w:tcPr>
          <w:p w14:paraId="36349DB3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B92B771" w14:textId="77777777" w:rsidR="00816555" w:rsidRPr="00334163" w:rsidRDefault="00816555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6694349A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56CEB80F" w14:textId="77777777" w:rsidTr="005704A4">
        <w:tc>
          <w:tcPr>
            <w:tcW w:w="1440" w:type="dxa"/>
          </w:tcPr>
          <w:p w14:paraId="0DF4EE2C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861CA01" w14:textId="698FCCFA" w:rsidR="0081571B" w:rsidRPr="00334163" w:rsidRDefault="000E6BEC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chair thanked the </w:t>
            </w:r>
            <w:r w:rsidR="0081571B">
              <w:rPr>
                <w:bCs/>
                <w:sz w:val="22"/>
                <w:szCs w:val="22"/>
              </w:rPr>
              <w:t xml:space="preserve">headteacher and staff for their considerable </w:t>
            </w:r>
            <w:proofErr w:type="gramStart"/>
            <w:r w:rsidR="0081571B">
              <w:rPr>
                <w:bCs/>
                <w:sz w:val="22"/>
                <w:szCs w:val="22"/>
              </w:rPr>
              <w:t>hard work</w:t>
            </w:r>
            <w:proofErr w:type="gramEnd"/>
            <w:r w:rsidR="0081571B">
              <w:rPr>
                <w:bCs/>
                <w:sz w:val="22"/>
                <w:szCs w:val="22"/>
              </w:rPr>
              <w:t xml:space="preserve"> on this area of the school already</w:t>
            </w:r>
            <w:r w:rsidR="00173B35">
              <w:rPr>
                <w:bCs/>
                <w:sz w:val="22"/>
                <w:szCs w:val="22"/>
              </w:rPr>
              <w:t xml:space="preserve">, </w:t>
            </w:r>
            <w:r w:rsidR="0081571B">
              <w:rPr>
                <w:bCs/>
                <w:sz w:val="22"/>
                <w:szCs w:val="22"/>
              </w:rPr>
              <w:t xml:space="preserve">and for taking on the work required. However, this is a new opportunity for the school </w:t>
            </w:r>
            <w:r w:rsidR="00173B35">
              <w:rPr>
                <w:bCs/>
                <w:sz w:val="22"/>
                <w:szCs w:val="22"/>
              </w:rPr>
              <w:t>to</w:t>
            </w:r>
            <w:r w:rsidR="0081571B">
              <w:rPr>
                <w:bCs/>
                <w:sz w:val="22"/>
                <w:szCs w:val="22"/>
              </w:rPr>
              <w:t xml:space="preserve"> improve in this area. </w:t>
            </w:r>
          </w:p>
        </w:tc>
        <w:tc>
          <w:tcPr>
            <w:tcW w:w="1330" w:type="dxa"/>
          </w:tcPr>
          <w:p w14:paraId="2A8F4ECC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772AE97D" w14:textId="77777777" w:rsidTr="005704A4">
        <w:tc>
          <w:tcPr>
            <w:tcW w:w="1440" w:type="dxa"/>
          </w:tcPr>
          <w:p w14:paraId="441A5E61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2A37752" w14:textId="77777777" w:rsidR="00816555" w:rsidRPr="00334163" w:rsidRDefault="00816555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4255497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0E2219AE" w14:textId="77777777" w:rsidTr="005704A4">
        <w:tc>
          <w:tcPr>
            <w:tcW w:w="1440" w:type="dxa"/>
          </w:tcPr>
          <w:p w14:paraId="30A0307C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93D5FF0" w14:textId="2B78B1C8" w:rsidR="00816555" w:rsidRDefault="0081571B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he</w:t>
            </w:r>
            <w:r w:rsidR="00004666">
              <w:rPr>
                <w:bCs/>
                <w:sz w:val="22"/>
                <w:szCs w:val="22"/>
              </w:rPr>
              <w:t>ad</w:t>
            </w:r>
            <w:r>
              <w:rPr>
                <w:bCs/>
                <w:sz w:val="22"/>
                <w:szCs w:val="22"/>
              </w:rPr>
              <w:t>teacher said that</w:t>
            </w:r>
            <w:r w:rsidR="00004666">
              <w:rPr>
                <w:bCs/>
                <w:sz w:val="22"/>
                <w:szCs w:val="22"/>
              </w:rPr>
              <w:t xml:space="preserve"> staff affected </w:t>
            </w:r>
            <w:r w:rsidR="00517A4D">
              <w:rPr>
                <w:bCs/>
                <w:sz w:val="22"/>
                <w:szCs w:val="22"/>
              </w:rPr>
              <w:t xml:space="preserve">by the </w:t>
            </w:r>
            <w:r w:rsidR="00173B35">
              <w:rPr>
                <w:bCs/>
                <w:sz w:val="22"/>
                <w:szCs w:val="22"/>
              </w:rPr>
              <w:t>findings</w:t>
            </w:r>
            <w:r w:rsidR="00517A4D">
              <w:rPr>
                <w:bCs/>
                <w:sz w:val="22"/>
                <w:szCs w:val="22"/>
              </w:rPr>
              <w:t xml:space="preserve"> of the report </w:t>
            </w:r>
            <w:r w:rsidR="00004666">
              <w:rPr>
                <w:bCs/>
                <w:sz w:val="22"/>
                <w:szCs w:val="22"/>
              </w:rPr>
              <w:t xml:space="preserve">will be provided with considerable support in their new roles in school </w:t>
            </w:r>
            <w:r w:rsidR="00173B35">
              <w:rPr>
                <w:bCs/>
                <w:sz w:val="22"/>
                <w:szCs w:val="22"/>
              </w:rPr>
              <w:t xml:space="preserve">which they will </w:t>
            </w:r>
            <w:proofErr w:type="gramStart"/>
            <w:r w:rsidR="00173B35">
              <w:rPr>
                <w:bCs/>
                <w:sz w:val="22"/>
                <w:szCs w:val="22"/>
              </w:rPr>
              <w:t>take up</w:t>
            </w:r>
            <w:proofErr w:type="gramEnd"/>
            <w:r w:rsidR="00173B35">
              <w:rPr>
                <w:bCs/>
                <w:sz w:val="22"/>
                <w:szCs w:val="22"/>
              </w:rPr>
              <w:t xml:space="preserve"> from September</w:t>
            </w:r>
            <w:r w:rsidR="00217038">
              <w:rPr>
                <w:bCs/>
                <w:sz w:val="22"/>
                <w:szCs w:val="22"/>
              </w:rPr>
              <w:t xml:space="preserve">. Support will </w:t>
            </w:r>
            <w:proofErr w:type="gramStart"/>
            <w:r w:rsidR="00217038">
              <w:rPr>
                <w:bCs/>
                <w:sz w:val="22"/>
                <w:szCs w:val="22"/>
              </w:rPr>
              <w:t>be provided</w:t>
            </w:r>
            <w:proofErr w:type="gramEnd"/>
            <w:r w:rsidR="00217038">
              <w:rPr>
                <w:bCs/>
                <w:sz w:val="22"/>
                <w:szCs w:val="22"/>
              </w:rPr>
              <w:t xml:space="preserve"> from </w:t>
            </w:r>
            <w:r w:rsidR="00004666">
              <w:rPr>
                <w:bCs/>
                <w:sz w:val="22"/>
                <w:szCs w:val="22"/>
              </w:rPr>
              <w:t xml:space="preserve">this term so that they will be </w:t>
            </w:r>
            <w:r w:rsidR="00217038">
              <w:rPr>
                <w:bCs/>
                <w:sz w:val="22"/>
                <w:szCs w:val="22"/>
              </w:rPr>
              <w:t xml:space="preserve">well prepared. </w:t>
            </w:r>
          </w:p>
          <w:p w14:paraId="0C70D17A" w14:textId="3622344E" w:rsidR="009C51D9" w:rsidRPr="00334163" w:rsidRDefault="009C51D9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5F20F349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7BE2F86A" w14:textId="77777777" w:rsidTr="005704A4">
        <w:tc>
          <w:tcPr>
            <w:tcW w:w="1440" w:type="dxa"/>
          </w:tcPr>
          <w:p w14:paraId="385DE0C4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48499CC" w14:textId="557BD1E4" w:rsidR="00816555" w:rsidRPr="00334163" w:rsidRDefault="009C51D9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headteacher gave a verbal overview of staffing </w:t>
            </w:r>
            <w:r w:rsidR="00885BA9">
              <w:rPr>
                <w:bCs/>
                <w:sz w:val="22"/>
                <w:szCs w:val="22"/>
              </w:rPr>
              <w:t>a</w:t>
            </w:r>
            <w:r>
              <w:rPr>
                <w:bCs/>
                <w:sz w:val="22"/>
                <w:szCs w:val="22"/>
              </w:rPr>
              <w:t xml:space="preserve">rrangements from September across the school. </w:t>
            </w:r>
          </w:p>
        </w:tc>
        <w:tc>
          <w:tcPr>
            <w:tcW w:w="1330" w:type="dxa"/>
          </w:tcPr>
          <w:p w14:paraId="6E0CCB5F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816555" w:rsidRPr="009A7F7F" w14:paraId="04CC00C2" w14:textId="77777777" w:rsidTr="005704A4">
        <w:tc>
          <w:tcPr>
            <w:tcW w:w="1440" w:type="dxa"/>
          </w:tcPr>
          <w:p w14:paraId="603825F5" w14:textId="77777777" w:rsidR="00816555" w:rsidRPr="00151A54" w:rsidRDefault="00816555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515092F" w14:textId="77777777" w:rsidR="00816555" w:rsidRPr="00334163" w:rsidRDefault="00816555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730E4077" w14:textId="77777777" w:rsidR="00816555" w:rsidRPr="009A7F7F" w:rsidRDefault="00816555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2A12F997" w14:textId="77777777" w:rsidTr="005704A4">
        <w:tc>
          <w:tcPr>
            <w:tcW w:w="1440" w:type="dxa"/>
          </w:tcPr>
          <w:p w14:paraId="0787256D" w14:textId="3700A9D5" w:rsidR="007E7C8E" w:rsidRPr="00B82618" w:rsidRDefault="007E7C8E" w:rsidP="00151A54">
            <w:pPr>
              <w:rPr>
                <w:b/>
                <w:bCs/>
                <w:sz w:val="22"/>
                <w:szCs w:val="22"/>
              </w:rPr>
            </w:pPr>
            <w:r w:rsidRPr="00B82618">
              <w:rPr>
                <w:b/>
                <w:bCs/>
                <w:sz w:val="22"/>
                <w:szCs w:val="22"/>
              </w:rPr>
              <w:t>SDC/0</w:t>
            </w:r>
            <w:r w:rsidR="007D50D0" w:rsidRPr="00B82618">
              <w:rPr>
                <w:b/>
                <w:bCs/>
                <w:sz w:val="22"/>
                <w:szCs w:val="22"/>
              </w:rPr>
              <w:t>5/23</w:t>
            </w:r>
          </w:p>
        </w:tc>
        <w:tc>
          <w:tcPr>
            <w:tcW w:w="8273" w:type="dxa"/>
          </w:tcPr>
          <w:p w14:paraId="12938D75" w14:textId="77777777" w:rsidR="007E7C8E" w:rsidRDefault="00B82618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Planned changes to EYFS</w:t>
            </w:r>
          </w:p>
          <w:p w14:paraId="66B37AE5" w14:textId="154BA8B3" w:rsidR="00B82618" w:rsidRPr="006E21B5" w:rsidRDefault="00B82618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0E7E9B28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76BF0154" w14:textId="77777777" w:rsidTr="005704A4">
        <w:tc>
          <w:tcPr>
            <w:tcW w:w="1440" w:type="dxa"/>
          </w:tcPr>
          <w:p w14:paraId="604CA5CC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7817C1E" w14:textId="6A65C33D" w:rsidR="007E7C8E" w:rsidRPr="00D32767" w:rsidRDefault="00D32767" w:rsidP="00151A54">
            <w:pPr>
              <w:rPr>
                <w:bCs/>
                <w:sz w:val="22"/>
                <w:szCs w:val="22"/>
              </w:rPr>
            </w:pPr>
            <w:r w:rsidRPr="00D32767">
              <w:rPr>
                <w:bCs/>
                <w:sz w:val="22"/>
                <w:szCs w:val="22"/>
              </w:rPr>
              <w:t xml:space="preserve">This matter had </w:t>
            </w:r>
            <w:proofErr w:type="gramStart"/>
            <w:r w:rsidRPr="00D32767">
              <w:rPr>
                <w:bCs/>
                <w:sz w:val="22"/>
                <w:szCs w:val="22"/>
              </w:rPr>
              <w:t>been covered</w:t>
            </w:r>
            <w:proofErr w:type="gramEnd"/>
            <w:r w:rsidRPr="00D32767">
              <w:rPr>
                <w:bCs/>
                <w:sz w:val="22"/>
                <w:szCs w:val="22"/>
              </w:rPr>
              <w:t xml:space="preserve"> already in discussion in the meeting.</w:t>
            </w:r>
          </w:p>
        </w:tc>
        <w:tc>
          <w:tcPr>
            <w:tcW w:w="1330" w:type="dxa"/>
          </w:tcPr>
          <w:p w14:paraId="3D837226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134224C3" w14:textId="77777777" w:rsidTr="005704A4">
        <w:tc>
          <w:tcPr>
            <w:tcW w:w="1440" w:type="dxa"/>
          </w:tcPr>
          <w:p w14:paraId="4CC04EC0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899F093" w14:textId="77777777" w:rsidR="007E7C8E" w:rsidRPr="00D32767" w:rsidRDefault="007E7C8E" w:rsidP="00151A5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</w:tcPr>
          <w:p w14:paraId="14AEDC32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04C45FFE" w14:textId="77777777" w:rsidTr="005704A4">
        <w:tc>
          <w:tcPr>
            <w:tcW w:w="1440" w:type="dxa"/>
          </w:tcPr>
          <w:p w14:paraId="4F6B69A5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6C0C0F2" w14:textId="77777777" w:rsidR="007E7C8E" w:rsidRPr="006E21B5" w:rsidRDefault="007E7C8E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0BB6F43C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1B9136AE" w14:textId="77777777" w:rsidTr="005704A4">
        <w:tc>
          <w:tcPr>
            <w:tcW w:w="1440" w:type="dxa"/>
          </w:tcPr>
          <w:p w14:paraId="127F38C1" w14:textId="1A9F5457" w:rsidR="007E7C8E" w:rsidRPr="00D521C3" w:rsidRDefault="00E131D4" w:rsidP="00151A54">
            <w:pPr>
              <w:rPr>
                <w:b/>
                <w:bCs/>
                <w:sz w:val="22"/>
                <w:szCs w:val="22"/>
              </w:rPr>
            </w:pPr>
            <w:r w:rsidRPr="00D521C3">
              <w:rPr>
                <w:b/>
                <w:bCs/>
                <w:sz w:val="22"/>
                <w:szCs w:val="22"/>
              </w:rPr>
              <w:t>SDC/06/23</w:t>
            </w:r>
          </w:p>
        </w:tc>
        <w:tc>
          <w:tcPr>
            <w:tcW w:w="8273" w:type="dxa"/>
          </w:tcPr>
          <w:p w14:paraId="1DF01D03" w14:textId="77777777" w:rsidR="007E7C8E" w:rsidRDefault="00E131D4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Any other business</w:t>
            </w:r>
          </w:p>
          <w:p w14:paraId="35B10B4C" w14:textId="102CB388" w:rsidR="00E131D4" w:rsidRPr="006E21B5" w:rsidRDefault="00E131D4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640B2B83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4314F297" w14:textId="77777777" w:rsidTr="005704A4">
        <w:tc>
          <w:tcPr>
            <w:tcW w:w="1440" w:type="dxa"/>
          </w:tcPr>
          <w:p w14:paraId="1B0A4E9E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576BC91" w14:textId="60B4B094" w:rsidR="007E7C8E" w:rsidRPr="0097269B" w:rsidRDefault="0097269B" w:rsidP="00151A54">
            <w:pPr>
              <w:rPr>
                <w:bCs/>
                <w:sz w:val="22"/>
                <w:szCs w:val="22"/>
              </w:rPr>
            </w:pPr>
            <w:r w:rsidRPr="0097269B">
              <w:rPr>
                <w:bCs/>
                <w:sz w:val="22"/>
                <w:szCs w:val="22"/>
              </w:rPr>
              <w:t>The hea</w:t>
            </w:r>
            <w:r>
              <w:rPr>
                <w:bCs/>
                <w:sz w:val="22"/>
                <w:szCs w:val="22"/>
              </w:rPr>
              <w:t>d</w:t>
            </w:r>
            <w:r w:rsidRPr="0097269B">
              <w:rPr>
                <w:bCs/>
                <w:sz w:val="22"/>
                <w:szCs w:val="22"/>
              </w:rPr>
              <w:t>teacher said that the school is full from September</w:t>
            </w:r>
            <w:r w:rsidR="00DE1021">
              <w:rPr>
                <w:bCs/>
                <w:sz w:val="22"/>
                <w:szCs w:val="22"/>
              </w:rPr>
              <w:t xml:space="preserve">, </w:t>
            </w:r>
            <w:r w:rsidRPr="0097269B">
              <w:rPr>
                <w:bCs/>
                <w:sz w:val="22"/>
                <w:szCs w:val="22"/>
              </w:rPr>
              <w:t xml:space="preserve">and now has a waiting list – which is great news for the school and has not been the case for a long time! Governors congratulated the school on this achievement. </w:t>
            </w:r>
          </w:p>
        </w:tc>
        <w:tc>
          <w:tcPr>
            <w:tcW w:w="1330" w:type="dxa"/>
          </w:tcPr>
          <w:p w14:paraId="672CF737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7E7C8E" w:rsidRPr="009A7F7F" w14:paraId="12F117EC" w14:textId="77777777" w:rsidTr="005704A4">
        <w:tc>
          <w:tcPr>
            <w:tcW w:w="1440" w:type="dxa"/>
          </w:tcPr>
          <w:p w14:paraId="32CB9E99" w14:textId="77777777" w:rsidR="007E7C8E" w:rsidRPr="00151A54" w:rsidRDefault="007E7C8E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89029D3" w14:textId="77777777" w:rsidR="007E7C8E" w:rsidRPr="006E21B5" w:rsidRDefault="007E7C8E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5DA1601D" w14:textId="77777777" w:rsidR="007E7C8E" w:rsidRPr="009A7F7F" w:rsidRDefault="007E7C8E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4F6CCC79" w14:textId="77777777" w:rsidTr="005704A4">
        <w:tc>
          <w:tcPr>
            <w:tcW w:w="1440" w:type="dxa"/>
          </w:tcPr>
          <w:p w14:paraId="312E9486" w14:textId="77777777" w:rsidR="00151A54" w:rsidRPr="00151A54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304943F" w14:textId="77777777" w:rsidR="00151A54" w:rsidRPr="006E21B5" w:rsidRDefault="00151A54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41B81E3C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6D9967F4" w14:textId="77777777" w:rsidTr="005704A4">
        <w:tc>
          <w:tcPr>
            <w:tcW w:w="1440" w:type="dxa"/>
          </w:tcPr>
          <w:p w14:paraId="1BED0E48" w14:textId="57AD69B3" w:rsidR="00151A54" w:rsidRPr="006E21B5" w:rsidRDefault="00D521C3" w:rsidP="00151A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SDC/07/23</w:t>
            </w:r>
          </w:p>
        </w:tc>
        <w:tc>
          <w:tcPr>
            <w:tcW w:w="8273" w:type="dxa"/>
          </w:tcPr>
          <w:p w14:paraId="7049AF34" w14:textId="77777777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>Determination of confidentiality of business</w:t>
            </w:r>
          </w:p>
          <w:p w14:paraId="55D34FEE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  <w:p w14:paraId="26AE48FC" w14:textId="77777777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sz w:val="22"/>
                <w:szCs w:val="22"/>
              </w:rPr>
              <w:t>Governors considered whether anything discussed during the meeting should be deemed confidential</w:t>
            </w:r>
            <w:proofErr w:type="gramStart"/>
            <w:r w:rsidRPr="006E21B5">
              <w:rPr>
                <w:sz w:val="22"/>
                <w:szCs w:val="22"/>
              </w:rPr>
              <w:t xml:space="preserve">.  </w:t>
            </w:r>
            <w:proofErr w:type="gramEnd"/>
            <w:r w:rsidRPr="006E21B5">
              <w:rPr>
                <w:sz w:val="22"/>
                <w:szCs w:val="22"/>
              </w:rPr>
              <w:t>It was</w:t>
            </w:r>
          </w:p>
          <w:p w14:paraId="0732B821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3FCE6F87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6BA3012D" w14:textId="77777777" w:rsidTr="005704A4">
        <w:tc>
          <w:tcPr>
            <w:tcW w:w="1440" w:type="dxa"/>
          </w:tcPr>
          <w:p w14:paraId="3135FAA5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5FF6C15" w14:textId="291B5D1C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 xml:space="preserve">resolved </w:t>
            </w:r>
          </w:p>
        </w:tc>
        <w:tc>
          <w:tcPr>
            <w:tcW w:w="1330" w:type="dxa"/>
          </w:tcPr>
          <w:p w14:paraId="72E2389E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7671F1B3" w14:textId="77777777" w:rsidTr="005704A4">
        <w:tc>
          <w:tcPr>
            <w:tcW w:w="1440" w:type="dxa"/>
          </w:tcPr>
          <w:p w14:paraId="67711E3F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0170B84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  <w:p w14:paraId="6F219EB1" w14:textId="47992C62" w:rsidR="00151A54" w:rsidRPr="006E21B5" w:rsidRDefault="00151A54" w:rsidP="00151A54">
            <w:pPr>
              <w:rPr>
                <w:sz w:val="22"/>
                <w:szCs w:val="22"/>
              </w:rPr>
            </w:pPr>
            <w:r w:rsidRPr="006E21B5">
              <w:rPr>
                <w:sz w:val="22"/>
                <w:szCs w:val="22"/>
              </w:rPr>
              <w:t xml:space="preserve">that everything discussed at the meeting </w:t>
            </w:r>
            <w:r w:rsidR="00175EEF">
              <w:rPr>
                <w:sz w:val="22"/>
                <w:szCs w:val="22"/>
              </w:rPr>
              <w:t xml:space="preserve">and all reports </w:t>
            </w:r>
            <w:r w:rsidRPr="006E21B5">
              <w:rPr>
                <w:sz w:val="22"/>
                <w:szCs w:val="22"/>
              </w:rPr>
              <w:t xml:space="preserve">should </w:t>
            </w:r>
            <w:proofErr w:type="gramStart"/>
            <w:r w:rsidRPr="006E21B5">
              <w:rPr>
                <w:sz w:val="22"/>
                <w:szCs w:val="22"/>
              </w:rPr>
              <w:t>be deemed</w:t>
            </w:r>
            <w:proofErr w:type="gramEnd"/>
            <w:r w:rsidRPr="006E21B5">
              <w:rPr>
                <w:sz w:val="22"/>
                <w:szCs w:val="22"/>
              </w:rPr>
              <w:t xml:space="preserve"> confidential.</w:t>
            </w:r>
          </w:p>
          <w:p w14:paraId="77D1E109" w14:textId="77777777" w:rsidR="00151A54" w:rsidRPr="006E21B5" w:rsidRDefault="00151A54" w:rsidP="00151A54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49B31679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151A54" w:rsidRPr="009A7F7F" w14:paraId="486E6D60" w14:textId="77777777" w:rsidTr="005704A4">
        <w:tc>
          <w:tcPr>
            <w:tcW w:w="1440" w:type="dxa"/>
          </w:tcPr>
          <w:p w14:paraId="0C5266C0" w14:textId="77777777" w:rsidR="00151A54" w:rsidRPr="006E21B5" w:rsidRDefault="00151A54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086666D" w14:textId="77777777" w:rsidR="00151A54" w:rsidRPr="006E21B5" w:rsidRDefault="00151A54" w:rsidP="00310D61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7F144A2C" w14:textId="77777777" w:rsidR="00151A54" w:rsidRPr="009A7F7F" w:rsidRDefault="00151A54" w:rsidP="00151A54">
            <w:pPr>
              <w:rPr>
                <w:sz w:val="22"/>
                <w:szCs w:val="22"/>
              </w:rPr>
            </w:pPr>
          </w:p>
        </w:tc>
      </w:tr>
      <w:tr w:rsidR="00310D61" w:rsidRPr="009A7F7F" w14:paraId="4CB8E80A" w14:textId="77777777" w:rsidTr="005704A4">
        <w:tc>
          <w:tcPr>
            <w:tcW w:w="1440" w:type="dxa"/>
          </w:tcPr>
          <w:p w14:paraId="23D890EC" w14:textId="77777777" w:rsidR="00310D61" w:rsidRPr="006E21B5" w:rsidRDefault="00310D61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63C8660" w14:textId="77777777" w:rsidR="00310D61" w:rsidRPr="006E21B5" w:rsidRDefault="00310D61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1AFBE625" w14:textId="77777777" w:rsidR="00310D61" w:rsidRPr="009A7F7F" w:rsidRDefault="00310D61" w:rsidP="00151A54">
            <w:pPr>
              <w:rPr>
                <w:sz w:val="22"/>
                <w:szCs w:val="22"/>
              </w:rPr>
            </w:pPr>
          </w:p>
        </w:tc>
      </w:tr>
      <w:tr w:rsidR="00310D61" w:rsidRPr="009A7F7F" w14:paraId="72ED2F6A" w14:textId="77777777" w:rsidTr="005704A4">
        <w:tc>
          <w:tcPr>
            <w:tcW w:w="1440" w:type="dxa"/>
          </w:tcPr>
          <w:p w14:paraId="17F99314" w14:textId="68EB17C2" w:rsidR="00310D61" w:rsidRPr="00894D6F" w:rsidRDefault="00894D6F" w:rsidP="00151A54">
            <w:pPr>
              <w:rPr>
                <w:b/>
                <w:bCs/>
                <w:sz w:val="22"/>
                <w:szCs w:val="22"/>
              </w:rPr>
            </w:pPr>
            <w:r w:rsidRPr="00894D6F">
              <w:rPr>
                <w:b/>
                <w:bCs/>
                <w:sz w:val="22"/>
                <w:szCs w:val="22"/>
              </w:rPr>
              <w:t>SDC/08/23</w:t>
            </w:r>
          </w:p>
        </w:tc>
        <w:tc>
          <w:tcPr>
            <w:tcW w:w="8273" w:type="dxa"/>
          </w:tcPr>
          <w:p w14:paraId="21C698A2" w14:textId="77777777" w:rsidR="00310D61" w:rsidRDefault="00894D6F" w:rsidP="00151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 of next meeting</w:t>
            </w:r>
          </w:p>
          <w:p w14:paraId="5C8C2474" w14:textId="23A8E785" w:rsidR="00894D6F" w:rsidRPr="006E21B5" w:rsidRDefault="00894D6F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075F6D35" w14:textId="77777777" w:rsidR="00310D61" w:rsidRPr="009A7F7F" w:rsidRDefault="00310D61" w:rsidP="00151A54">
            <w:pPr>
              <w:rPr>
                <w:sz w:val="22"/>
                <w:szCs w:val="22"/>
              </w:rPr>
            </w:pPr>
          </w:p>
        </w:tc>
      </w:tr>
      <w:tr w:rsidR="00310D61" w:rsidRPr="009A7F7F" w14:paraId="15A73CF5" w14:textId="77777777" w:rsidTr="005704A4">
        <w:tc>
          <w:tcPr>
            <w:tcW w:w="1440" w:type="dxa"/>
          </w:tcPr>
          <w:p w14:paraId="00FFABC8" w14:textId="77777777" w:rsidR="00310D61" w:rsidRPr="006E21B5" w:rsidRDefault="00310D61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B6DD432" w14:textId="5E0DC3DA" w:rsidR="00310D61" w:rsidRPr="00175EEF" w:rsidRDefault="00175EEF" w:rsidP="00151A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This matter </w:t>
            </w:r>
            <w:proofErr w:type="gramStart"/>
            <w:r>
              <w:rPr>
                <w:bCs/>
                <w:sz w:val="22"/>
                <w:szCs w:val="22"/>
              </w:rPr>
              <w:t>was not discussed</w:t>
            </w:r>
            <w:proofErr w:type="gramEnd"/>
            <w:r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330" w:type="dxa"/>
          </w:tcPr>
          <w:p w14:paraId="6F727960" w14:textId="77777777" w:rsidR="00310D61" w:rsidRPr="009A7F7F" w:rsidRDefault="00310D61" w:rsidP="00151A54">
            <w:pPr>
              <w:rPr>
                <w:sz w:val="22"/>
                <w:szCs w:val="22"/>
              </w:rPr>
            </w:pPr>
          </w:p>
        </w:tc>
      </w:tr>
      <w:tr w:rsidR="00310D61" w:rsidRPr="009A7F7F" w14:paraId="59C2CD09" w14:textId="77777777" w:rsidTr="005704A4">
        <w:tc>
          <w:tcPr>
            <w:tcW w:w="1440" w:type="dxa"/>
          </w:tcPr>
          <w:p w14:paraId="32BF07A7" w14:textId="77777777" w:rsidR="00310D61" w:rsidRPr="006E21B5" w:rsidRDefault="00310D61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5956AC1" w14:textId="77777777" w:rsidR="00310D61" w:rsidRPr="006E21B5" w:rsidRDefault="00310D61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302D6D31" w14:textId="77777777" w:rsidR="00310D61" w:rsidRPr="009A7F7F" w:rsidRDefault="00310D61" w:rsidP="00151A54">
            <w:pPr>
              <w:rPr>
                <w:sz w:val="22"/>
                <w:szCs w:val="22"/>
              </w:rPr>
            </w:pPr>
          </w:p>
        </w:tc>
      </w:tr>
      <w:tr w:rsidR="00310D61" w:rsidRPr="009A7F7F" w14:paraId="407463A8" w14:textId="77777777" w:rsidTr="005704A4">
        <w:tc>
          <w:tcPr>
            <w:tcW w:w="1440" w:type="dxa"/>
          </w:tcPr>
          <w:p w14:paraId="20E42082" w14:textId="77777777" w:rsidR="00310D61" w:rsidRPr="006E21B5" w:rsidRDefault="00310D61" w:rsidP="00151A54">
            <w:pPr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438AA29" w14:textId="5C41703E" w:rsidR="00310D61" w:rsidRPr="006E21B5" w:rsidRDefault="00310D61" w:rsidP="00310D61">
            <w:pPr>
              <w:rPr>
                <w:b/>
                <w:sz w:val="22"/>
                <w:szCs w:val="22"/>
              </w:rPr>
            </w:pPr>
            <w:r w:rsidRPr="006E21B5">
              <w:rPr>
                <w:b/>
                <w:sz w:val="22"/>
                <w:szCs w:val="22"/>
              </w:rPr>
              <w:t xml:space="preserve">The meeting closed at </w:t>
            </w:r>
            <w:r w:rsidR="00885BA9">
              <w:rPr>
                <w:b/>
                <w:sz w:val="22"/>
                <w:szCs w:val="22"/>
              </w:rPr>
              <w:t>16:55</w:t>
            </w:r>
            <w:r w:rsidRPr="006E21B5">
              <w:rPr>
                <w:b/>
                <w:sz w:val="22"/>
                <w:szCs w:val="22"/>
              </w:rPr>
              <w:t>pm.</w:t>
            </w:r>
          </w:p>
          <w:p w14:paraId="6ABFEFF8" w14:textId="77777777" w:rsidR="00310D61" w:rsidRPr="006E21B5" w:rsidRDefault="00310D61" w:rsidP="00151A5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6065E7A4" w14:textId="77777777" w:rsidR="00310D61" w:rsidRPr="009A7F7F" w:rsidRDefault="00310D61" w:rsidP="00151A54">
            <w:pPr>
              <w:rPr>
                <w:sz w:val="22"/>
                <w:szCs w:val="22"/>
              </w:rPr>
            </w:pPr>
          </w:p>
        </w:tc>
      </w:tr>
    </w:tbl>
    <w:p w14:paraId="4F66CB39" w14:textId="77777777" w:rsidR="009A7F7F" w:rsidRPr="009A7F7F" w:rsidRDefault="009A7F7F" w:rsidP="009A7F7F">
      <w:pPr>
        <w:jc w:val="both"/>
        <w:rPr>
          <w:b/>
          <w:sz w:val="22"/>
          <w:szCs w:val="22"/>
        </w:rPr>
      </w:pPr>
    </w:p>
    <w:p w14:paraId="358F3142" w14:textId="77777777" w:rsidR="009A7F7F" w:rsidRPr="009A7F7F" w:rsidRDefault="009A7F7F" w:rsidP="009A7F7F">
      <w:pPr>
        <w:jc w:val="both"/>
        <w:rPr>
          <w:b/>
          <w:sz w:val="22"/>
          <w:szCs w:val="22"/>
        </w:rPr>
      </w:pPr>
    </w:p>
    <w:p w14:paraId="51618BDD" w14:textId="77777777" w:rsidR="009A7F7F" w:rsidRPr="009A7F7F" w:rsidRDefault="009A7F7F" w:rsidP="009A7F7F">
      <w:pPr>
        <w:jc w:val="both"/>
        <w:rPr>
          <w:sz w:val="22"/>
          <w:szCs w:val="22"/>
        </w:rPr>
      </w:pPr>
      <w:r w:rsidRPr="009A7F7F">
        <w:rPr>
          <w:sz w:val="22"/>
          <w:szCs w:val="22"/>
        </w:rPr>
        <w:t>Signed ......................................</w:t>
      </w:r>
      <w:r w:rsidR="00056CFC">
        <w:rPr>
          <w:sz w:val="22"/>
          <w:szCs w:val="22"/>
        </w:rPr>
        <w:t>............................</w:t>
      </w:r>
      <w:r w:rsidRPr="009A7F7F">
        <w:rPr>
          <w:sz w:val="22"/>
          <w:szCs w:val="22"/>
        </w:rPr>
        <w:t>.........(chair)</w:t>
      </w:r>
      <w:r w:rsidRPr="009A7F7F">
        <w:rPr>
          <w:sz w:val="22"/>
          <w:szCs w:val="22"/>
        </w:rPr>
        <w:tab/>
        <w:t>Date ........................................</w:t>
      </w:r>
    </w:p>
    <w:p w14:paraId="263F83CA" w14:textId="77777777" w:rsidR="009A7F7F" w:rsidRPr="009A7F7F" w:rsidRDefault="009A7F7F" w:rsidP="009A7F7F">
      <w:pPr>
        <w:jc w:val="both"/>
        <w:rPr>
          <w:sz w:val="22"/>
          <w:szCs w:val="22"/>
        </w:rPr>
      </w:pPr>
    </w:p>
    <w:p w14:paraId="6DAFA270" w14:textId="77777777" w:rsidR="009A7F7F" w:rsidRPr="009A7F7F" w:rsidRDefault="009A7F7F" w:rsidP="009A7F7F">
      <w:pPr>
        <w:jc w:val="both"/>
        <w:rPr>
          <w:sz w:val="22"/>
          <w:szCs w:val="22"/>
        </w:rPr>
      </w:pPr>
    </w:p>
    <w:p w14:paraId="05F79C86" w14:textId="77777777" w:rsidR="009A7F7F" w:rsidRPr="009A7F7F" w:rsidRDefault="009A7F7F" w:rsidP="009A7F7F">
      <w:pPr>
        <w:jc w:val="both"/>
        <w:rPr>
          <w:sz w:val="22"/>
          <w:szCs w:val="22"/>
        </w:rPr>
      </w:pPr>
    </w:p>
    <w:p w14:paraId="5983E48C" w14:textId="29DCFBFA" w:rsidR="005C6E2C" w:rsidRDefault="009A7F7F" w:rsidP="00175EEF">
      <w:pPr>
        <w:jc w:val="both"/>
      </w:pPr>
      <w:r w:rsidRPr="009A7F7F">
        <w:rPr>
          <w:sz w:val="22"/>
          <w:szCs w:val="22"/>
        </w:rPr>
        <w:t>*/*</w:t>
      </w:r>
    </w:p>
    <w:sectPr w:rsidR="005C6E2C" w:rsidSect="005C6E2C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ACBA6" w14:textId="77777777" w:rsidR="00552D9A" w:rsidRDefault="00552D9A">
      <w:r>
        <w:separator/>
      </w:r>
    </w:p>
  </w:endnote>
  <w:endnote w:type="continuationSeparator" w:id="0">
    <w:p w14:paraId="1945E77F" w14:textId="77777777" w:rsidR="00552D9A" w:rsidRDefault="0055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D1546" w14:textId="77777777" w:rsidR="00794AEF" w:rsidRDefault="00794AEF" w:rsidP="005C6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1605FB" w14:textId="77777777" w:rsidR="00794AEF" w:rsidRDefault="00794A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1E0A" w14:textId="77777777" w:rsidR="00794AEF" w:rsidRDefault="00794AEF" w:rsidP="005C6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0333">
      <w:rPr>
        <w:rStyle w:val="PageNumber"/>
        <w:noProof/>
      </w:rPr>
      <w:t>2</w:t>
    </w:r>
    <w:r>
      <w:rPr>
        <w:rStyle w:val="PageNumber"/>
      </w:rPr>
      <w:fldChar w:fldCharType="end"/>
    </w:r>
  </w:p>
  <w:p w14:paraId="61FD520D" w14:textId="77777777" w:rsidR="00794AEF" w:rsidRDefault="00794A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7CC69" w14:textId="77777777" w:rsidR="00552D9A" w:rsidRDefault="00552D9A">
      <w:r>
        <w:separator/>
      </w:r>
    </w:p>
  </w:footnote>
  <w:footnote w:type="continuationSeparator" w:id="0">
    <w:p w14:paraId="5B56B1AA" w14:textId="77777777" w:rsidR="00552D9A" w:rsidRDefault="0055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34651" w14:textId="77777777" w:rsidR="008F5417" w:rsidRPr="008F5417" w:rsidRDefault="00300E4C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B131E"/>
    <w:multiLevelType w:val="hybridMultilevel"/>
    <w:tmpl w:val="376461C6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307440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18"/>
    <w:rsid w:val="000044AE"/>
    <w:rsid w:val="00004666"/>
    <w:rsid w:val="0002601C"/>
    <w:rsid w:val="00056CFC"/>
    <w:rsid w:val="00065137"/>
    <w:rsid w:val="00075C51"/>
    <w:rsid w:val="00087E32"/>
    <w:rsid w:val="000957C1"/>
    <w:rsid w:val="000D4726"/>
    <w:rsid w:val="000E03C9"/>
    <w:rsid w:val="000E2ED3"/>
    <w:rsid w:val="000E6BEC"/>
    <w:rsid w:val="00106019"/>
    <w:rsid w:val="00133886"/>
    <w:rsid w:val="00151A54"/>
    <w:rsid w:val="00152C60"/>
    <w:rsid w:val="00156AC2"/>
    <w:rsid w:val="00173B35"/>
    <w:rsid w:val="00174980"/>
    <w:rsid w:val="00175690"/>
    <w:rsid w:val="00175EEF"/>
    <w:rsid w:val="001E75FB"/>
    <w:rsid w:val="001F562D"/>
    <w:rsid w:val="00207C14"/>
    <w:rsid w:val="00217038"/>
    <w:rsid w:val="00240113"/>
    <w:rsid w:val="00255701"/>
    <w:rsid w:val="00266E6C"/>
    <w:rsid w:val="0027363B"/>
    <w:rsid w:val="002901C6"/>
    <w:rsid w:val="002A462C"/>
    <w:rsid w:val="002C6D2D"/>
    <w:rsid w:val="002E44ED"/>
    <w:rsid w:val="002F592C"/>
    <w:rsid w:val="00300E4C"/>
    <w:rsid w:val="00310D61"/>
    <w:rsid w:val="003161F1"/>
    <w:rsid w:val="00334163"/>
    <w:rsid w:val="00350826"/>
    <w:rsid w:val="00355035"/>
    <w:rsid w:val="0037189E"/>
    <w:rsid w:val="00373B77"/>
    <w:rsid w:val="0038537F"/>
    <w:rsid w:val="003A545A"/>
    <w:rsid w:val="003C4D13"/>
    <w:rsid w:val="003D1EBF"/>
    <w:rsid w:val="00412F9A"/>
    <w:rsid w:val="00416966"/>
    <w:rsid w:val="004511A9"/>
    <w:rsid w:val="00485807"/>
    <w:rsid w:val="00493821"/>
    <w:rsid w:val="005039EC"/>
    <w:rsid w:val="00517A4D"/>
    <w:rsid w:val="005272F1"/>
    <w:rsid w:val="005503E8"/>
    <w:rsid w:val="00552D9A"/>
    <w:rsid w:val="00565226"/>
    <w:rsid w:val="005704A4"/>
    <w:rsid w:val="005948A7"/>
    <w:rsid w:val="005C6E2C"/>
    <w:rsid w:val="005E2CE2"/>
    <w:rsid w:val="005E6C20"/>
    <w:rsid w:val="00620CB4"/>
    <w:rsid w:val="00626516"/>
    <w:rsid w:val="0063658E"/>
    <w:rsid w:val="00680A5A"/>
    <w:rsid w:val="006906D2"/>
    <w:rsid w:val="006A08AA"/>
    <w:rsid w:val="006E42FD"/>
    <w:rsid w:val="006F1F5B"/>
    <w:rsid w:val="00700D95"/>
    <w:rsid w:val="00701399"/>
    <w:rsid w:val="00720333"/>
    <w:rsid w:val="0075082E"/>
    <w:rsid w:val="00762182"/>
    <w:rsid w:val="00763437"/>
    <w:rsid w:val="00794AEF"/>
    <w:rsid w:val="007B2DB1"/>
    <w:rsid w:val="007B6C72"/>
    <w:rsid w:val="007B79E9"/>
    <w:rsid w:val="007C0F04"/>
    <w:rsid w:val="007D50D0"/>
    <w:rsid w:val="007D5B19"/>
    <w:rsid w:val="007E68AA"/>
    <w:rsid w:val="007E7C8E"/>
    <w:rsid w:val="0081571B"/>
    <w:rsid w:val="00816555"/>
    <w:rsid w:val="00825970"/>
    <w:rsid w:val="00834B40"/>
    <w:rsid w:val="00852751"/>
    <w:rsid w:val="0087714E"/>
    <w:rsid w:val="00884076"/>
    <w:rsid w:val="00885BA9"/>
    <w:rsid w:val="008917EC"/>
    <w:rsid w:val="00894D6F"/>
    <w:rsid w:val="008A1B4C"/>
    <w:rsid w:val="008F5417"/>
    <w:rsid w:val="008F5768"/>
    <w:rsid w:val="0090218E"/>
    <w:rsid w:val="00907F2F"/>
    <w:rsid w:val="00925E3E"/>
    <w:rsid w:val="00933500"/>
    <w:rsid w:val="0095583B"/>
    <w:rsid w:val="00963DA6"/>
    <w:rsid w:val="009720A2"/>
    <w:rsid w:val="0097225B"/>
    <w:rsid w:val="0097269B"/>
    <w:rsid w:val="0097463F"/>
    <w:rsid w:val="00985FD6"/>
    <w:rsid w:val="00993EBB"/>
    <w:rsid w:val="009A7F7F"/>
    <w:rsid w:val="009C51D9"/>
    <w:rsid w:val="00A21EDC"/>
    <w:rsid w:val="00A467C4"/>
    <w:rsid w:val="00A55C6F"/>
    <w:rsid w:val="00A6488A"/>
    <w:rsid w:val="00A964D1"/>
    <w:rsid w:val="00AC390D"/>
    <w:rsid w:val="00AD024F"/>
    <w:rsid w:val="00AE3B51"/>
    <w:rsid w:val="00AF7048"/>
    <w:rsid w:val="00B06E75"/>
    <w:rsid w:val="00B17C8E"/>
    <w:rsid w:val="00B81E2B"/>
    <w:rsid w:val="00B82618"/>
    <w:rsid w:val="00B95CF9"/>
    <w:rsid w:val="00BF588D"/>
    <w:rsid w:val="00BF6C0F"/>
    <w:rsid w:val="00C015B2"/>
    <w:rsid w:val="00C3671C"/>
    <w:rsid w:val="00C47218"/>
    <w:rsid w:val="00C70000"/>
    <w:rsid w:val="00C93695"/>
    <w:rsid w:val="00CB2960"/>
    <w:rsid w:val="00CC3AE6"/>
    <w:rsid w:val="00CC553C"/>
    <w:rsid w:val="00CF0C85"/>
    <w:rsid w:val="00D32767"/>
    <w:rsid w:val="00D465BC"/>
    <w:rsid w:val="00D521C3"/>
    <w:rsid w:val="00D9100D"/>
    <w:rsid w:val="00D9625B"/>
    <w:rsid w:val="00DC705B"/>
    <w:rsid w:val="00DD44A7"/>
    <w:rsid w:val="00DE1021"/>
    <w:rsid w:val="00E131D4"/>
    <w:rsid w:val="00E92CE4"/>
    <w:rsid w:val="00EB2E13"/>
    <w:rsid w:val="00EB7134"/>
    <w:rsid w:val="00ED07F4"/>
    <w:rsid w:val="00EF2CB6"/>
    <w:rsid w:val="00F05DEB"/>
    <w:rsid w:val="00F36BCA"/>
    <w:rsid w:val="00F61FEB"/>
    <w:rsid w:val="00F7610F"/>
    <w:rsid w:val="00FB7D9D"/>
    <w:rsid w:val="00FC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0F72FE"/>
  <w15:chartTrackingRefBased/>
  <w15:docId w15:val="{E7D3B841-A742-439F-AD64-871A6892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">
    <w:name w:val="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Minutes[1].dot</Template>
  <TotalTime>41</TotalTime>
  <Pages>4</Pages>
  <Words>1503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dc:description/>
  <cp:lastModifiedBy>liam1 russell</cp:lastModifiedBy>
  <cp:revision>39</cp:revision>
  <cp:lastPrinted>2012-07-27T10:26:00Z</cp:lastPrinted>
  <dcterms:created xsi:type="dcterms:W3CDTF">2023-04-25T15:57:00Z</dcterms:created>
  <dcterms:modified xsi:type="dcterms:W3CDTF">2023-05-16T12:42:00Z</dcterms:modified>
</cp:coreProperties>
</file>