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tblLayout w:type="fixed"/>
        <w:tblLook w:val="01E0" w:firstRow="1" w:lastRow="1" w:firstColumn="1" w:lastColumn="1" w:noHBand="0" w:noVBand="0"/>
      </w:tblPr>
      <w:tblGrid>
        <w:gridCol w:w="2329"/>
        <w:gridCol w:w="3057"/>
        <w:gridCol w:w="5386"/>
      </w:tblGrid>
      <w:tr w:rsidR="00C47218" w:rsidRPr="001A5450" w14:paraId="62ADE169" w14:textId="77777777" w:rsidTr="00EE7906">
        <w:trPr>
          <w:trHeight w:val="1072"/>
        </w:trPr>
        <w:tc>
          <w:tcPr>
            <w:tcW w:w="2500" w:type="pct"/>
            <w:gridSpan w:val="2"/>
            <w:shd w:val="clear" w:color="auto" w:fill="auto"/>
          </w:tcPr>
          <w:p w14:paraId="0310B10C" w14:textId="77777777" w:rsidR="00C47218" w:rsidRPr="001A5450" w:rsidRDefault="00C47218" w:rsidP="00663EB5">
            <w:pPr>
              <w:rPr>
                <w:b/>
                <w:sz w:val="36"/>
                <w:szCs w:val="36"/>
              </w:rPr>
            </w:pPr>
            <w:r w:rsidRPr="001A5450">
              <w:rPr>
                <w:b/>
                <w:sz w:val="36"/>
                <w:szCs w:val="36"/>
              </w:rPr>
              <w:t>MINUTES OF MEETING</w:t>
            </w:r>
          </w:p>
        </w:tc>
        <w:tc>
          <w:tcPr>
            <w:tcW w:w="2500" w:type="pct"/>
            <w:shd w:val="clear" w:color="auto" w:fill="auto"/>
          </w:tcPr>
          <w:p w14:paraId="3264DE38" w14:textId="77777777" w:rsidR="00C47218" w:rsidRPr="001A5450" w:rsidRDefault="00B45ACA" w:rsidP="00CB3638">
            <w:pPr>
              <w:jc w:val="both"/>
            </w:pPr>
            <w:r>
              <w:rPr>
                <w:noProof/>
              </w:rPr>
              <w:drawing>
                <wp:inline distT="0" distB="0" distL="0" distR="0" wp14:anchorId="5790E48A" wp14:editId="6C9C6CE7">
                  <wp:extent cx="2952750" cy="495300"/>
                  <wp:effectExtent l="0" t="0" r="0" b="0"/>
                  <wp:docPr id="1" name="Picture 1" descr="NCC-l-head-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CC-l-head-black"/>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52750" cy="495300"/>
                          </a:xfrm>
                          <a:prstGeom prst="rect">
                            <a:avLst/>
                          </a:prstGeom>
                          <a:noFill/>
                          <a:ln>
                            <a:noFill/>
                          </a:ln>
                        </pic:spPr>
                      </pic:pic>
                    </a:graphicData>
                  </a:graphic>
                </wp:inline>
              </w:drawing>
            </w:r>
          </w:p>
        </w:tc>
      </w:tr>
      <w:tr w:rsidR="00B21919" w:rsidRPr="001A5450" w14:paraId="28FDCD73" w14:textId="77777777" w:rsidTr="009D501A">
        <w:trPr>
          <w:trHeight w:val="23"/>
        </w:trPr>
        <w:tc>
          <w:tcPr>
            <w:tcW w:w="1081" w:type="pct"/>
            <w:shd w:val="clear" w:color="auto" w:fill="auto"/>
            <w:tcMar>
              <w:top w:w="57" w:type="dxa"/>
              <w:bottom w:w="57" w:type="dxa"/>
            </w:tcMar>
          </w:tcPr>
          <w:p w14:paraId="43AD6C89" w14:textId="77777777" w:rsidR="00B21919" w:rsidRPr="001A5450" w:rsidRDefault="00B21919" w:rsidP="00663EB5">
            <w:pPr>
              <w:rPr>
                <w:b/>
                <w:sz w:val="22"/>
                <w:szCs w:val="22"/>
              </w:rPr>
            </w:pPr>
            <w:r w:rsidRPr="001A5450">
              <w:rPr>
                <w:b/>
                <w:sz w:val="22"/>
                <w:szCs w:val="22"/>
              </w:rPr>
              <w:t>School:</w:t>
            </w:r>
          </w:p>
        </w:tc>
        <w:tc>
          <w:tcPr>
            <w:tcW w:w="3919" w:type="pct"/>
            <w:gridSpan w:val="2"/>
            <w:shd w:val="clear" w:color="auto" w:fill="auto"/>
            <w:tcMar>
              <w:top w:w="57" w:type="dxa"/>
              <w:bottom w:w="57" w:type="dxa"/>
            </w:tcMar>
          </w:tcPr>
          <w:p w14:paraId="6F29931E" w14:textId="50CA1089" w:rsidR="00B21919" w:rsidRPr="001A5450" w:rsidRDefault="007C4696" w:rsidP="00663EB5">
            <w:pPr>
              <w:rPr>
                <w:b/>
                <w:sz w:val="22"/>
                <w:szCs w:val="22"/>
              </w:rPr>
            </w:pPr>
            <w:r>
              <w:rPr>
                <w:b/>
                <w:sz w:val="22"/>
                <w:szCs w:val="22"/>
              </w:rPr>
              <w:t>Lawrence View Primary and Nursery School</w:t>
            </w:r>
          </w:p>
        </w:tc>
      </w:tr>
      <w:tr w:rsidR="00C47218" w:rsidRPr="001A5450" w14:paraId="7DCECB2D" w14:textId="77777777" w:rsidTr="0017091C">
        <w:trPr>
          <w:trHeight w:val="338"/>
        </w:trPr>
        <w:tc>
          <w:tcPr>
            <w:tcW w:w="1081" w:type="pct"/>
            <w:shd w:val="clear" w:color="auto" w:fill="auto"/>
            <w:tcMar>
              <w:top w:w="57" w:type="dxa"/>
              <w:bottom w:w="57" w:type="dxa"/>
            </w:tcMar>
          </w:tcPr>
          <w:p w14:paraId="2BBF8FD1" w14:textId="77777777" w:rsidR="00C47218" w:rsidRPr="001A5450" w:rsidRDefault="00C47218" w:rsidP="00663EB5">
            <w:pPr>
              <w:rPr>
                <w:b/>
                <w:sz w:val="22"/>
                <w:szCs w:val="22"/>
              </w:rPr>
            </w:pPr>
            <w:r w:rsidRPr="001A5450">
              <w:rPr>
                <w:b/>
                <w:sz w:val="22"/>
                <w:szCs w:val="22"/>
              </w:rPr>
              <w:t>Meeting title:</w:t>
            </w:r>
          </w:p>
        </w:tc>
        <w:tc>
          <w:tcPr>
            <w:tcW w:w="3919" w:type="pct"/>
            <w:gridSpan w:val="2"/>
            <w:shd w:val="clear" w:color="auto" w:fill="auto"/>
            <w:tcMar>
              <w:top w:w="57" w:type="dxa"/>
              <w:bottom w:w="57" w:type="dxa"/>
            </w:tcMar>
          </w:tcPr>
          <w:p w14:paraId="6EFD1300" w14:textId="594CBFE1" w:rsidR="00C47218" w:rsidRPr="001A5450" w:rsidRDefault="0017091C" w:rsidP="002129B2">
            <w:pPr>
              <w:rPr>
                <w:b/>
                <w:sz w:val="22"/>
                <w:szCs w:val="22"/>
              </w:rPr>
            </w:pPr>
            <w:r>
              <w:rPr>
                <w:b/>
                <w:sz w:val="22"/>
                <w:szCs w:val="22"/>
              </w:rPr>
              <w:t>Autumn</w:t>
            </w:r>
            <w:r w:rsidR="006B278B">
              <w:rPr>
                <w:b/>
                <w:sz w:val="22"/>
                <w:szCs w:val="22"/>
              </w:rPr>
              <w:t xml:space="preserve"> </w:t>
            </w:r>
            <w:r w:rsidR="005948A7" w:rsidRPr="001A5450">
              <w:rPr>
                <w:b/>
                <w:sz w:val="22"/>
                <w:szCs w:val="22"/>
              </w:rPr>
              <w:t xml:space="preserve">term meeting of the governing body </w:t>
            </w:r>
          </w:p>
        </w:tc>
      </w:tr>
      <w:tr w:rsidR="00C47218" w:rsidRPr="001A5450" w14:paraId="0C807D8C" w14:textId="77777777" w:rsidTr="009D501A">
        <w:trPr>
          <w:trHeight w:val="131"/>
        </w:trPr>
        <w:tc>
          <w:tcPr>
            <w:tcW w:w="1081" w:type="pct"/>
            <w:shd w:val="clear" w:color="auto" w:fill="auto"/>
            <w:tcMar>
              <w:top w:w="57" w:type="dxa"/>
              <w:bottom w:w="57" w:type="dxa"/>
            </w:tcMar>
          </w:tcPr>
          <w:p w14:paraId="01557802" w14:textId="77777777" w:rsidR="00C47218" w:rsidRPr="001A5450" w:rsidRDefault="00C47218" w:rsidP="00663EB5">
            <w:pPr>
              <w:rPr>
                <w:b/>
                <w:sz w:val="22"/>
                <w:szCs w:val="22"/>
              </w:rPr>
            </w:pPr>
            <w:r w:rsidRPr="001A5450">
              <w:rPr>
                <w:b/>
                <w:sz w:val="22"/>
                <w:szCs w:val="22"/>
              </w:rPr>
              <w:t>Date</w:t>
            </w:r>
            <w:r w:rsidR="00FB7D9D" w:rsidRPr="001A5450">
              <w:rPr>
                <w:b/>
                <w:sz w:val="22"/>
                <w:szCs w:val="22"/>
              </w:rPr>
              <w:t xml:space="preserve"> and time</w:t>
            </w:r>
            <w:r w:rsidRPr="001A5450">
              <w:rPr>
                <w:b/>
                <w:sz w:val="22"/>
                <w:szCs w:val="22"/>
              </w:rPr>
              <w:t>:</w:t>
            </w:r>
          </w:p>
        </w:tc>
        <w:tc>
          <w:tcPr>
            <w:tcW w:w="3919" w:type="pct"/>
            <w:gridSpan w:val="2"/>
            <w:shd w:val="clear" w:color="auto" w:fill="auto"/>
            <w:tcMar>
              <w:top w:w="57" w:type="dxa"/>
              <w:bottom w:w="57" w:type="dxa"/>
            </w:tcMar>
          </w:tcPr>
          <w:p w14:paraId="46E9A58A" w14:textId="3A90017B" w:rsidR="00C47218" w:rsidRPr="0073594B" w:rsidRDefault="007C4696" w:rsidP="0073594B">
            <w:pPr>
              <w:rPr>
                <w:b/>
                <w:sz w:val="22"/>
                <w:szCs w:val="22"/>
              </w:rPr>
            </w:pPr>
            <w:r>
              <w:rPr>
                <w:b/>
                <w:sz w:val="22"/>
                <w:szCs w:val="22"/>
              </w:rPr>
              <w:t xml:space="preserve">Tuesday 20 September </w:t>
            </w:r>
            <w:r w:rsidR="0073594B" w:rsidRPr="0073594B">
              <w:rPr>
                <w:b/>
                <w:sz w:val="22"/>
                <w:szCs w:val="22"/>
              </w:rPr>
              <w:t>202</w:t>
            </w:r>
            <w:r w:rsidR="00D508B6">
              <w:rPr>
                <w:b/>
                <w:sz w:val="22"/>
                <w:szCs w:val="22"/>
              </w:rPr>
              <w:t>2</w:t>
            </w:r>
            <w:r w:rsidR="0073594B" w:rsidRPr="0073594B">
              <w:rPr>
                <w:b/>
                <w:sz w:val="22"/>
                <w:szCs w:val="22"/>
              </w:rPr>
              <w:t xml:space="preserve"> at </w:t>
            </w:r>
            <w:r>
              <w:rPr>
                <w:b/>
                <w:sz w:val="22"/>
                <w:szCs w:val="22"/>
              </w:rPr>
              <w:t>4:00</w:t>
            </w:r>
            <w:r w:rsidR="0073594B" w:rsidRPr="0073594B">
              <w:rPr>
                <w:b/>
                <w:sz w:val="22"/>
                <w:szCs w:val="22"/>
              </w:rPr>
              <w:t>p</w:t>
            </w:r>
            <w:r w:rsidR="00E02CF2" w:rsidRPr="0073594B">
              <w:rPr>
                <w:b/>
                <w:sz w:val="22"/>
                <w:szCs w:val="22"/>
              </w:rPr>
              <w:t>m</w:t>
            </w:r>
          </w:p>
        </w:tc>
      </w:tr>
      <w:tr w:rsidR="00C47218" w:rsidRPr="001A5450" w14:paraId="05B1861C" w14:textId="77777777" w:rsidTr="009D501A">
        <w:tc>
          <w:tcPr>
            <w:tcW w:w="1081" w:type="pct"/>
            <w:shd w:val="clear" w:color="auto" w:fill="auto"/>
            <w:tcMar>
              <w:top w:w="57" w:type="dxa"/>
              <w:bottom w:w="57" w:type="dxa"/>
            </w:tcMar>
          </w:tcPr>
          <w:p w14:paraId="385D1DB4" w14:textId="77777777" w:rsidR="00C47218" w:rsidRPr="001A5450" w:rsidRDefault="00C47218" w:rsidP="00663EB5">
            <w:pPr>
              <w:rPr>
                <w:b/>
                <w:sz w:val="22"/>
                <w:szCs w:val="22"/>
              </w:rPr>
            </w:pPr>
            <w:r w:rsidRPr="001A5450">
              <w:rPr>
                <w:b/>
                <w:sz w:val="22"/>
                <w:szCs w:val="22"/>
              </w:rPr>
              <w:t>Location:</w:t>
            </w:r>
          </w:p>
        </w:tc>
        <w:tc>
          <w:tcPr>
            <w:tcW w:w="3919" w:type="pct"/>
            <w:gridSpan w:val="2"/>
            <w:shd w:val="clear" w:color="auto" w:fill="auto"/>
            <w:tcMar>
              <w:top w:w="57" w:type="dxa"/>
              <w:bottom w:w="57" w:type="dxa"/>
            </w:tcMar>
          </w:tcPr>
          <w:p w14:paraId="674964EB" w14:textId="08159BBA" w:rsidR="00C47218" w:rsidRPr="001A5450" w:rsidRDefault="00162524" w:rsidP="005E1E77">
            <w:pPr>
              <w:rPr>
                <w:b/>
                <w:sz w:val="22"/>
                <w:szCs w:val="22"/>
              </w:rPr>
            </w:pPr>
            <w:r w:rsidRPr="00162524">
              <w:rPr>
                <w:b/>
                <w:sz w:val="22"/>
                <w:szCs w:val="22"/>
              </w:rPr>
              <w:t xml:space="preserve">At the School </w:t>
            </w:r>
          </w:p>
        </w:tc>
      </w:tr>
    </w:tbl>
    <w:p w14:paraId="06728185" w14:textId="77777777" w:rsidR="00C47218" w:rsidRPr="001A5450" w:rsidRDefault="00C47218" w:rsidP="00663EB5"/>
    <w:tbl>
      <w:tblPr>
        <w:tblW w:w="10985" w:type="dxa"/>
        <w:tblLayout w:type="fixed"/>
        <w:tblLook w:val="00A0" w:firstRow="1" w:lastRow="0" w:firstColumn="1" w:lastColumn="0" w:noHBand="0" w:noVBand="0"/>
      </w:tblPr>
      <w:tblGrid>
        <w:gridCol w:w="2376"/>
        <w:gridCol w:w="709"/>
        <w:gridCol w:w="7900"/>
      </w:tblGrid>
      <w:tr w:rsidR="005948A7" w:rsidRPr="001A5450" w14:paraId="10FDEBCC" w14:textId="77777777" w:rsidTr="00EE7906">
        <w:tc>
          <w:tcPr>
            <w:tcW w:w="2376" w:type="dxa"/>
          </w:tcPr>
          <w:p w14:paraId="71DF7845" w14:textId="77777777" w:rsidR="005948A7" w:rsidRPr="001A5450" w:rsidRDefault="005948A7" w:rsidP="00663EB5">
            <w:pPr>
              <w:pStyle w:val="Heading4"/>
              <w:rPr>
                <w:sz w:val="22"/>
                <w:szCs w:val="22"/>
              </w:rPr>
            </w:pPr>
            <w:r w:rsidRPr="001A5450">
              <w:rPr>
                <w:sz w:val="22"/>
                <w:szCs w:val="22"/>
              </w:rPr>
              <w:t>Membership</w:t>
            </w:r>
          </w:p>
        </w:tc>
        <w:tc>
          <w:tcPr>
            <w:tcW w:w="709" w:type="dxa"/>
          </w:tcPr>
          <w:p w14:paraId="2515EEAC" w14:textId="2ED4BAFD" w:rsidR="005948A7" w:rsidRPr="001A5450" w:rsidRDefault="005948A7" w:rsidP="00663EB5">
            <w:pPr>
              <w:rPr>
                <w:sz w:val="22"/>
                <w:szCs w:val="22"/>
              </w:rPr>
            </w:pPr>
          </w:p>
        </w:tc>
        <w:tc>
          <w:tcPr>
            <w:tcW w:w="7900" w:type="dxa"/>
          </w:tcPr>
          <w:p w14:paraId="5571FCD9" w14:textId="3D929D58" w:rsidR="005948A7" w:rsidRPr="001A5450" w:rsidRDefault="00A76CC0" w:rsidP="00663EB5">
            <w:pPr>
              <w:rPr>
                <w:sz w:val="22"/>
                <w:szCs w:val="22"/>
              </w:rPr>
            </w:pPr>
            <w:r>
              <w:rPr>
                <w:sz w:val="22"/>
                <w:szCs w:val="22"/>
              </w:rPr>
              <w:t>Mrs Z Battison</w:t>
            </w:r>
          </w:p>
        </w:tc>
      </w:tr>
      <w:tr w:rsidR="005948A7" w:rsidRPr="001A5450" w14:paraId="57F8B7A7" w14:textId="77777777" w:rsidTr="00EE7906">
        <w:trPr>
          <w:trHeight w:val="80"/>
        </w:trPr>
        <w:tc>
          <w:tcPr>
            <w:tcW w:w="2376" w:type="dxa"/>
          </w:tcPr>
          <w:p w14:paraId="784BB837" w14:textId="77777777" w:rsidR="005948A7" w:rsidRPr="001A5450" w:rsidRDefault="005948A7" w:rsidP="00663EB5">
            <w:pPr>
              <w:rPr>
                <w:sz w:val="22"/>
                <w:szCs w:val="22"/>
              </w:rPr>
            </w:pPr>
            <w:r w:rsidRPr="001A5450">
              <w:rPr>
                <w:sz w:val="22"/>
                <w:szCs w:val="22"/>
              </w:rPr>
              <w:t>‘A’ denotes absence</w:t>
            </w:r>
          </w:p>
        </w:tc>
        <w:tc>
          <w:tcPr>
            <w:tcW w:w="709" w:type="dxa"/>
          </w:tcPr>
          <w:p w14:paraId="0BE6FE49" w14:textId="79EEFE33" w:rsidR="005948A7" w:rsidRPr="001A5450" w:rsidRDefault="005948A7" w:rsidP="00663EB5">
            <w:pPr>
              <w:rPr>
                <w:sz w:val="22"/>
                <w:szCs w:val="22"/>
              </w:rPr>
            </w:pPr>
          </w:p>
        </w:tc>
        <w:tc>
          <w:tcPr>
            <w:tcW w:w="7900" w:type="dxa"/>
          </w:tcPr>
          <w:p w14:paraId="37B5E400" w14:textId="14669F47" w:rsidR="005948A7" w:rsidRPr="001A5450" w:rsidRDefault="00A76CC0" w:rsidP="00663EB5">
            <w:pPr>
              <w:rPr>
                <w:sz w:val="22"/>
                <w:szCs w:val="22"/>
              </w:rPr>
            </w:pPr>
            <w:r>
              <w:rPr>
                <w:sz w:val="22"/>
                <w:szCs w:val="22"/>
              </w:rPr>
              <w:t>Mr D Hill (chair)</w:t>
            </w:r>
          </w:p>
        </w:tc>
      </w:tr>
      <w:tr w:rsidR="002252F1" w:rsidRPr="001A5450" w14:paraId="32F9F191" w14:textId="77777777" w:rsidTr="00EE7906">
        <w:tc>
          <w:tcPr>
            <w:tcW w:w="2376" w:type="dxa"/>
          </w:tcPr>
          <w:p w14:paraId="7BAA71D5" w14:textId="77777777" w:rsidR="002252F1" w:rsidRPr="001A5450" w:rsidRDefault="002252F1" w:rsidP="00663EB5">
            <w:pPr>
              <w:rPr>
                <w:sz w:val="22"/>
                <w:szCs w:val="22"/>
              </w:rPr>
            </w:pPr>
          </w:p>
        </w:tc>
        <w:tc>
          <w:tcPr>
            <w:tcW w:w="709" w:type="dxa"/>
          </w:tcPr>
          <w:p w14:paraId="54DDF55C" w14:textId="4C3EE65F" w:rsidR="002252F1" w:rsidRPr="001A5450" w:rsidRDefault="00C95F42" w:rsidP="00663EB5">
            <w:pPr>
              <w:rPr>
                <w:sz w:val="22"/>
                <w:szCs w:val="22"/>
              </w:rPr>
            </w:pPr>
            <w:r>
              <w:rPr>
                <w:sz w:val="22"/>
                <w:szCs w:val="22"/>
              </w:rPr>
              <w:t>A</w:t>
            </w:r>
          </w:p>
        </w:tc>
        <w:tc>
          <w:tcPr>
            <w:tcW w:w="7900" w:type="dxa"/>
          </w:tcPr>
          <w:p w14:paraId="621AA35C" w14:textId="482C22D2" w:rsidR="00A76CC0" w:rsidRPr="001A5450" w:rsidRDefault="00A76CC0" w:rsidP="00663EB5">
            <w:pPr>
              <w:rPr>
                <w:sz w:val="22"/>
                <w:szCs w:val="22"/>
              </w:rPr>
            </w:pPr>
            <w:r>
              <w:rPr>
                <w:sz w:val="22"/>
                <w:szCs w:val="22"/>
              </w:rPr>
              <w:t>Mrs J Smith (vice-chair)</w:t>
            </w:r>
            <w:r w:rsidR="00C95F42">
              <w:rPr>
                <w:sz w:val="22"/>
                <w:szCs w:val="22"/>
              </w:rPr>
              <w:t xml:space="preserve"> (resigned)</w:t>
            </w:r>
          </w:p>
        </w:tc>
      </w:tr>
      <w:tr w:rsidR="005948A7" w:rsidRPr="001A5450" w14:paraId="0466183C" w14:textId="77777777" w:rsidTr="00EE7906">
        <w:tc>
          <w:tcPr>
            <w:tcW w:w="2376" w:type="dxa"/>
          </w:tcPr>
          <w:p w14:paraId="39B505CB" w14:textId="77777777" w:rsidR="005948A7" w:rsidRPr="001A5450" w:rsidRDefault="005948A7" w:rsidP="00663EB5">
            <w:pPr>
              <w:rPr>
                <w:sz w:val="22"/>
                <w:szCs w:val="22"/>
              </w:rPr>
            </w:pPr>
          </w:p>
        </w:tc>
        <w:tc>
          <w:tcPr>
            <w:tcW w:w="709" w:type="dxa"/>
          </w:tcPr>
          <w:p w14:paraId="70AC0679" w14:textId="609AF298" w:rsidR="005948A7" w:rsidRPr="001A5450" w:rsidRDefault="005948A7" w:rsidP="00663EB5">
            <w:pPr>
              <w:rPr>
                <w:sz w:val="22"/>
                <w:szCs w:val="22"/>
              </w:rPr>
            </w:pPr>
          </w:p>
        </w:tc>
        <w:tc>
          <w:tcPr>
            <w:tcW w:w="7900" w:type="dxa"/>
          </w:tcPr>
          <w:p w14:paraId="128145F9" w14:textId="066C53A3" w:rsidR="005948A7" w:rsidRPr="001A5450" w:rsidRDefault="00A76CC0" w:rsidP="00663EB5">
            <w:pPr>
              <w:rPr>
                <w:sz w:val="22"/>
                <w:szCs w:val="22"/>
              </w:rPr>
            </w:pPr>
            <w:r>
              <w:rPr>
                <w:sz w:val="22"/>
                <w:szCs w:val="22"/>
              </w:rPr>
              <w:t>Mr S Ufton</w:t>
            </w:r>
          </w:p>
        </w:tc>
      </w:tr>
      <w:tr w:rsidR="005948A7" w:rsidRPr="001A5450" w14:paraId="6B1C930D" w14:textId="77777777" w:rsidTr="00EE7906">
        <w:tc>
          <w:tcPr>
            <w:tcW w:w="2376" w:type="dxa"/>
          </w:tcPr>
          <w:p w14:paraId="5BBC60CE" w14:textId="77777777" w:rsidR="005948A7" w:rsidRPr="001A5450" w:rsidRDefault="005948A7" w:rsidP="00663EB5">
            <w:pPr>
              <w:rPr>
                <w:sz w:val="22"/>
                <w:szCs w:val="22"/>
              </w:rPr>
            </w:pPr>
          </w:p>
        </w:tc>
        <w:tc>
          <w:tcPr>
            <w:tcW w:w="709" w:type="dxa"/>
          </w:tcPr>
          <w:p w14:paraId="64DAA2B7" w14:textId="3359AC07" w:rsidR="005948A7" w:rsidRPr="001A5450" w:rsidRDefault="005948A7" w:rsidP="00663EB5">
            <w:pPr>
              <w:rPr>
                <w:sz w:val="22"/>
                <w:szCs w:val="22"/>
              </w:rPr>
            </w:pPr>
          </w:p>
        </w:tc>
        <w:tc>
          <w:tcPr>
            <w:tcW w:w="7900" w:type="dxa"/>
          </w:tcPr>
          <w:p w14:paraId="32A12531" w14:textId="47892268" w:rsidR="005948A7" w:rsidRPr="001A5450" w:rsidRDefault="00A76CC0" w:rsidP="00663EB5">
            <w:pPr>
              <w:rPr>
                <w:sz w:val="22"/>
                <w:szCs w:val="22"/>
              </w:rPr>
            </w:pPr>
            <w:r>
              <w:rPr>
                <w:sz w:val="22"/>
                <w:szCs w:val="22"/>
              </w:rPr>
              <w:t>Mrs E McGrenaghan</w:t>
            </w:r>
          </w:p>
        </w:tc>
      </w:tr>
      <w:tr w:rsidR="005948A7" w:rsidRPr="001A5450" w14:paraId="1882E99F" w14:textId="77777777" w:rsidTr="00EE7906">
        <w:tc>
          <w:tcPr>
            <w:tcW w:w="2376" w:type="dxa"/>
          </w:tcPr>
          <w:p w14:paraId="42425A26" w14:textId="77777777" w:rsidR="005948A7" w:rsidRPr="001A5450" w:rsidRDefault="005948A7" w:rsidP="00663EB5">
            <w:pPr>
              <w:rPr>
                <w:sz w:val="22"/>
                <w:szCs w:val="22"/>
              </w:rPr>
            </w:pPr>
          </w:p>
        </w:tc>
        <w:tc>
          <w:tcPr>
            <w:tcW w:w="709" w:type="dxa"/>
          </w:tcPr>
          <w:p w14:paraId="06894A89" w14:textId="1849F816" w:rsidR="005948A7" w:rsidRPr="001A5450" w:rsidRDefault="00C95F42" w:rsidP="00663EB5">
            <w:pPr>
              <w:rPr>
                <w:sz w:val="22"/>
                <w:szCs w:val="22"/>
              </w:rPr>
            </w:pPr>
            <w:r>
              <w:rPr>
                <w:sz w:val="22"/>
                <w:szCs w:val="22"/>
              </w:rPr>
              <w:t>A</w:t>
            </w:r>
          </w:p>
        </w:tc>
        <w:tc>
          <w:tcPr>
            <w:tcW w:w="7900" w:type="dxa"/>
          </w:tcPr>
          <w:p w14:paraId="5BFD1E5E" w14:textId="7E6FCCEF" w:rsidR="005948A7" w:rsidRPr="001A5450" w:rsidRDefault="00A76CC0" w:rsidP="00663EB5">
            <w:pPr>
              <w:rPr>
                <w:sz w:val="22"/>
                <w:szCs w:val="22"/>
              </w:rPr>
            </w:pPr>
            <w:r>
              <w:rPr>
                <w:sz w:val="22"/>
                <w:szCs w:val="22"/>
              </w:rPr>
              <w:t>Mrs T Christian</w:t>
            </w:r>
          </w:p>
        </w:tc>
      </w:tr>
      <w:tr w:rsidR="004647EC" w:rsidRPr="001A5450" w14:paraId="05FD17CD" w14:textId="77777777" w:rsidTr="00EE7906">
        <w:tc>
          <w:tcPr>
            <w:tcW w:w="2376" w:type="dxa"/>
          </w:tcPr>
          <w:p w14:paraId="71493AB2" w14:textId="77777777" w:rsidR="004647EC" w:rsidRPr="001A5450" w:rsidRDefault="004647EC" w:rsidP="00663EB5">
            <w:pPr>
              <w:rPr>
                <w:sz w:val="22"/>
                <w:szCs w:val="22"/>
              </w:rPr>
            </w:pPr>
          </w:p>
        </w:tc>
        <w:tc>
          <w:tcPr>
            <w:tcW w:w="709" w:type="dxa"/>
          </w:tcPr>
          <w:p w14:paraId="215DB8E0" w14:textId="12295739" w:rsidR="004647EC" w:rsidRPr="001A5450" w:rsidRDefault="004647EC" w:rsidP="00663EB5">
            <w:pPr>
              <w:rPr>
                <w:sz w:val="22"/>
                <w:szCs w:val="22"/>
              </w:rPr>
            </w:pPr>
          </w:p>
        </w:tc>
        <w:tc>
          <w:tcPr>
            <w:tcW w:w="7900" w:type="dxa"/>
          </w:tcPr>
          <w:p w14:paraId="238A26BE" w14:textId="5090CC8F" w:rsidR="004647EC" w:rsidRPr="001A5450" w:rsidRDefault="00A76CC0" w:rsidP="00663EB5">
            <w:pPr>
              <w:rPr>
                <w:sz w:val="22"/>
                <w:szCs w:val="22"/>
              </w:rPr>
            </w:pPr>
            <w:r>
              <w:rPr>
                <w:sz w:val="22"/>
                <w:szCs w:val="22"/>
              </w:rPr>
              <w:t>Mr L Johnson</w:t>
            </w:r>
          </w:p>
        </w:tc>
      </w:tr>
      <w:tr w:rsidR="005948A7" w:rsidRPr="001A5450" w14:paraId="7C4F4279" w14:textId="77777777" w:rsidTr="00EE7906">
        <w:tc>
          <w:tcPr>
            <w:tcW w:w="2376" w:type="dxa"/>
          </w:tcPr>
          <w:p w14:paraId="5986BF9B" w14:textId="77777777" w:rsidR="005948A7" w:rsidRPr="001A5450" w:rsidRDefault="005948A7" w:rsidP="00663EB5">
            <w:pPr>
              <w:rPr>
                <w:sz w:val="22"/>
                <w:szCs w:val="22"/>
              </w:rPr>
            </w:pPr>
          </w:p>
        </w:tc>
        <w:tc>
          <w:tcPr>
            <w:tcW w:w="709" w:type="dxa"/>
          </w:tcPr>
          <w:p w14:paraId="217176A0" w14:textId="5703CE8B" w:rsidR="005948A7" w:rsidRPr="001A5450" w:rsidRDefault="005948A7" w:rsidP="00663EB5">
            <w:pPr>
              <w:rPr>
                <w:sz w:val="22"/>
                <w:szCs w:val="22"/>
              </w:rPr>
            </w:pPr>
          </w:p>
        </w:tc>
        <w:tc>
          <w:tcPr>
            <w:tcW w:w="7900" w:type="dxa"/>
          </w:tcPr>
          <w:p w14:paraId="18E09F62" w14:textId="20827FF5" w:rsidR="005948A7" w:rsidRPr="001A5450" w:rsidRDefault="00A76CC0" w:rsidP="00663EB5">
            <w:pPr>
              <w:rPr>
                <w:sz w:val="22"/>
                <w:szCs w:val="22"/>
              </w:rPr>
            </w:pPr>
            <w:r>
              <w:rPr>
                <w:sz w:val="22"/>
                <w:szCs w:val="22"/>
              </w:rPr>
              <w:t>Mrs C Needham</w:t>
            </w:r>
          </w:p>
        </w:tc>
      </w:tr>
      <w:tr w:rsidR="002252F1" w:rsidRPr="001A5450" w14:paraId="6029B3C4" w14:textId="77777777" w:rsidTr="00EE7906">
        <w:tc>
          <w:tcPr>
            <w:tcW w:w="2376" w:type="dxa"/>
          </w:tcPr>
          <w:p w14:paraId="07B60DED" w14:textId="77777777" w:rsidR="002252F1" w:rsidRPr="001A5450" w:rsidRDefault="002252F1" w:rsidP="00663EB5">
            <w:pPr>
              <w:rPr>
                <w:sz w:val="22"/>
                <w:szCs w:val="22"/>
              </w:rPr>
            </w:pPr>
          </w:p>
        </w:tc>
        <w:tc>
          <w:tcPr>
            <w:tcW w:w="709" w:type="dxa"/>
          </w:tcPr>
          <w:p w14:paraId="6E40FB36" w14:textId="4817841C" w:rsidR="002252F1" w:rsidRPr="001A5450" w:rsidRDefault="002252F1" w:rsidP="00663EB5">
            <w:pPr>
              <w:rPr>
                <w:sz w:val="22"/>
                <w:szCs w:val="22"/>
              </w:rPr>
            </w:pPr>
          </w:p>
        </w:tc>
        <w:tc>
          <w:tcPr>
            <w:tcW w:w="7900" w:type="dxa"/>
          </w:tcPr>
          <w:p w14:paraId="4DF236B6" w14:textId="41B7C925" w:rsidR="002252F1" w:rsidRPr="001A5450" w:rsidRDefault="00A76CC0" w:rsidP="00663EB5">
            <w:pPr>
              <w:rPr>
                <w:sz w:val="22"/>
                <w:szCs w:val="22"/>
              </w:rPr>
            </w:pPr>
            <w:r>
              <w:rPr>
                <w:sz w:val="22"/>
                <w:szCs w:val="22"/>
              </w:rPr>
              <w:t>Mrs L Lord (staff governor)</w:t>
            </w:r>
          </w:p>
        </w:tc>
      </w:tr>
      <w:tr w:rsidR="002252F1" w:rsidRPr="001A5450" w14:paraId="19838C89" w14:textId="77777777" w:rsidTr="00EE7906">
        <w:tc>
          <w:tcPr>
            <w:tcW w:w="2376" w:type="dxa"/>
          </w:tcPr>
          <w:p w14:paraId="3AE24344" w14:textId="77777777" w:rsidR="002252F1" w:rsidRPr="001A5450" w:rsidRDefault="002252F1" w:rsidP="00663EB5">
            <w:pPr>
              <w:rPr>
                <w:sz w:val="22"/>
                <w:szCs w:val="22"/>
              </w:rPr>
            </w:pPr>
          </w:p>
        </w:tc>
        <w:tc>
          <w:tcPr>
            <w:tcW w:w="709" w:type="dxa"/>
          </w:tcPr>
          <w:p w14:paraId="153B521C" w14:textId="4934094D" w:rsidR="002252F1" w:rsidRPr="001A5450" w:rsidRDefault="002252F1" w:rsidP="00663EB5">
            <w:pPr>
              <w:rPr>
                <w:sz w:val="22"/>
                <w:szCs w:val="22"/>
              </w:rPr>
            </w:pPr>
          </w:p>
        </w:tc>
        <w:tc>
          <w:tcPr>
            <w:tcW w:w="7900" w:type="dxa"/>
          </w:tcPr>
          <w:p w14:paraId="1FC9BDD0" w14:textId="5BD66535" w:rsidR="002252F1" w:rsidRPr="001A5450" w:rsidRDefault="00A76CC0" w:rsidP="00663EB5">
            <w:pPr>
              <w:rPr>
                <w:sz w:val="22"/>
                <w:szCs w:val="22"/>
              </w:rPr>
            </w:pPr>
            <w:r>
              <w:rPr>
                <w:sz w:val="22"/>
                <w:szCs w:val="22"/>
              </w:rPr>
              <w:t>Mr C Blackburn (associate member)</w:t>
            </w:r>
          </w:p>
        </w:tc>
      </w:tr>
      <w:tr w:rsidR="002252F1" w:rsidRPr="001A5450" w14:paraId="6464DF00" w14:textId="77777777" w:rsidTr="00EE7906">
        <w:tc>
          <w:tcPr>
            <w:tcW w:w="2376" w:type="dxa"/>
          </w:tcPr>
          <w:p w14:paraId="66B3318B" w14:textId="77777777" w:rsidR="002252F1" w:rsidRPr="001A5450" w:rsidRDefault="002252F1" w:rsidP="00663EB5">
            <w:pPr>
              <w:rPr>
                <w:sz w:val="22"/>
                <w:szCs w:val="22"/>
              </w:rPr>
            </w:pPr>
          </w:p>
        </w:tc>
        <w:tc>
          <w:tcPr>
            <w:tcW w:w="709" w:type="dxa"/>
          </w:tcPr>
          <w:p w14:paraId="0380902B" w14:textId="77777777" w:rsidR="002252F1" w:rsidRPr="001A5450" w:rsidRDefault="002252F1" w:rsidP="00663EB5">
            <w:pPr>
              <w:rPr>
                <w:sz w:val="22"/>
                <w:szCs w:val="22"/>
              </w:rPr>
            </w:pPr>
          </w:p>
        </w:tc>
        <w:tc>
          <w:tcPr>
            <w:tcW w:w="7900" w:type="dxa"/>
          </w:tcPr>
          <w:p w14:paraId="76277FF5" w14:textId="77777777" w:rsidR="002252F1" w:rsidRPr="001A5450" w:rsidRDefault="002252F1" w:rsidP="00663EB5">
            <w:pPr>
              <w:rPr>
                <w:sz w:val="22"/>
                <w:szCs w:val="22"/>
              </w:rPr>
            </w:pPr>
          </w:p>
        </w:tc>
      </w:tr>
    </w:tbl>
    <w:p w14:paraId="1901EEC7" w14:textId="77777777" w:rsidR="005948A7" w:rsidRPr="001A5450" w:rsidRDefault="005948A7" w:rsidP="00663EB5">
      <w:pPr>
        <w:rPr>
          <w:sz w:val="22"/>
          <w:szCs w:val="22"/>
        </w:rPr>
      </w:pPr>
    </w:p>
    <w:tbl>
      <w:tblPr>
        <w:tblW w:w="10985" w:type="dxa"/>
        <w:tblBorders>
          <w:insideH w:val="single" w:sz="4" w:space="0" w:color="auto"/>
          <w:insideV w:val="single" w:sz="4" w:space="0" w:color="auto"/>
        </w:tblBorders>
        <w:tblLayout w:type="fixed"/>
        <w:tblLook w:val="00A0" w:firstRow="1" w:lastRow="0" w:firstColumn="1" w:lastColumn="0" w:noHBand="0" w:noVBand="0"/>
      </w:tblPr>
      <w:tblGrid>
        <w:gridCol w:w="2376"/>
        <w:gridCol w:w="709"/>
        <w:gridCol w:w="7900"/>
      </w:tblGrid>
      <w:tr w:rsidR="005948A7" w:rsidRPr="001A5450" w14:paraId="4E6A0AC3" w14:textId="77777777" w:rsidTr="00041C0D">
        <w:trPr>
          <w:trHeight w:val="297"/>
        </w:trPr>
        <w:tc>
          <w:tcPr>
            <w:tcW w:w="2376" w:type="dxa"/>
            <w:tcBorders>
              <w:top w:val="nil"/>
              <w:bottom w:val="nil"/>
              <w:right w:val="nil"/>
            </w:tcBorders>
          </w:tcPr>
          <w:p w14:paraId="7A320056" w14:textId="77777777" w:rsidR="005948A7" w:rsidRPr="001A5450" w:rsidRDefault="005948A7" w:rsidP="00663EB5">
            <w:pPr>
              <w:rPr>
                <w:sz w:val="22"/>
                <w:szCs w:val="22"/>
              </w:rPr>
            </w:pPr>
            <w:r w:rsidRPr="001A5450">
              <w:rPr>
                <w:b/>
                <w:sz w:val="22"/>
                <w:szCs w:val="22"/>
              </w:rPr>
              <w:t>In attendance</w:t>
            </w:r>
            <w:r w:rsidRPr="001A5450">
              <w:rPr>
                <w:sz w:val="22"/>
                <w:szCs w:val="22"/>
              </w:rPr>
              <w:tab/>
            </w:r>
          </w:p>
        </w:tc>
        <w:tc>
          <w:tcPr>
            <w:tcW w:w="709" w:type="dxa"/>
            <w:tcBorders>
              <w:top w:val="nil"/>
              <w:left w:val="nil"/>
              <w:bottom w:val="nil"/>
              <w:right w:val="nil"/>
            </w:tcBorders>
          </w:tcPr>
          <w:p w14:paraId="6B43DE59" w14:textId="77777777" w:rsidR="005948A7" w:rsidRPr="001A5450" w:rsidRDefault="005948A7" w:rsidP="00663EB5">
            <w:pPr>
              <w:rPr>
                <w:sz w:val="22"/>
                <w:szCs w:val="22"/>
              </w:rPr>
            </w:pPr>
          </w:p>
        </w:tc>
        <w:tc>
          <w:tcPr>
            <w:tcW w:w="7900" w:type="dxa"/>
            <w:tcBorders>
              <w:top w:val="nil"/>
              <w:left w:val="nil"/>
              <w:bottom w:val="nil"/>
            </w:tcBorders>
          </w:tcPr>
          <w:p w14:paraId="26D1D2AB" w14:textId="53317512" w:rsidR="00C138E4" w:rsidRDefault="00C138E4" w:rsidP="00663EB5">
            <w:pPr>
              <w:rPr>
                <w:sz w:val="22"/>
                <w:szCs w:val="22"/>
              </w:rPr>
            </w:pPr>
            <w:r>
              <w:rPr>
                <w:sz w:val="22"/>
                <w:szCs w:val="22"/>
              </w:rPr>
              <w:t>Mrs S Hunt (office manager)</w:t>
            </w:r>
          </w:p>
          <w:p w14:paraId="25B5E6F5" w14:textId="3F728129" w:rsidR="005948A7" w:rsidRPr="001A5450" w:rsidRDefault="007C4696" w:rsidP="00663EB5">
            <w:pPr>
              <w:rPr>
                <w:sz w:val="22"/>
                <w:szCs w:val="22"/>
              </w:rPr>
            </w:pPr>
            <w:r>
              <w:rPr>
                <w:sz w:val="22"/>
                <w:szCs w:val="22"/>
              </w:rPr>
              <w:t>Mr L Russell</w:t>
            </w:r>
            <w:r w:rsidR="005948A7" w:rsidRPr="001A5450">
              <w:rPr>
                <w:sz w:val="22"/>
                <w:szCs w:val="22"/>
              </w:rPr>
              <w:t xml:space="preserve"> (clerk to the governors)</w:t>
            </w:r>
          </w:p>
        </w:tc>
      </w:tr>
    </w:tbl>
    <w:p w14:paraId="552BB8CD" w14:textId="77777777" w:rsidR="005948A7" w:rsidRPr="001A5450" w:rsidRDefault="005948A7" w:rsidP="00663EB5">
      <w:pPr>
        <w:jc w:val="both"/>
        <w:rPr>
          <w:b/>
          <w:sz w:val="22"/>
          <w:szCs w:val="22"/>
        </w:rPr>
      </w:pPr>
    </w:p>
    <w:tbl>
      <w:tblPr>
        <w:tblW w:w="11043" w:type="dxa"/>
        <w:tblInd w:w="-72" w:type="dxa"/>
        <w:tblLayout w:type="fixed"/>
        <w:tblLook w:val="0000" w:firstRow="0" w:lastRow="0" w:firstColumn="0" w:lastColumn="0" w:noHBand="0" w:noVBand="0"/>
      </w:tblPr>
      <w:tblGrid>
        <w:gridCol w:w="1440"/>
        <w:gridCol w:w="8273"/>
        <w:gridCol w:w="7"/>
        <w:gridCol w:w="1323"/>
      </w:tblGrid>
      <w:tr w:rsidR="005948A7" w:rsidRPr="001A5450" w14:paraId="77C61579" w14:textId="77777777" w:rsidTr="00EE7906">
        <w:tc>
          <w:tcPr>
            <w:tcW w:w="1440" w:type="dxa"/>
          </w:tcPr>
          <w:p w14:paraId="095D61C6" w14:textId="412AE2A5" w:rsidR="005948A7" w:rsidRPr="001A5450" w:rsidRDefault="005948A7" w:rsidP="001C14A2">
            <w:pPr>
              <w:pStyle w:val="BodyText2"/>
              <w:rPr>
                <w:sz w:val="22"/>
                <w:szCs w:val="22"/>
              </w:rPr>
            </w:pPr>
            <w:r w:rsidRPr="001A5450">
              <w:rPr>
                <w:sz w:val="22"/>
                <w:szCs w:val="22"/>
              </w:rPr>
              <w:t>GB/</w:t>
            </w:r>
            <w:r w:rsidR="00C138E4">
              <w:rPr>
                <w:sz w:val="22"/>
                <w:szCs w:val="22"/>
              </w:rPr>
              <w:t>38</w:t>
            </w:r>
            <w:r w:rsidRPr="001A5450">
              <w:rPr>
                <w:sz w:val="22"/>
                <w:szCs w:val="22"/>
              </w:rPr>
              <w:t>/</w:t>
            </w:r>
            <w:r w:rsidR="00C57E3A">
              <w:rPr>
                <w:sz w:val="22"/>
                <w:szCs w:val="22"/>
              </w:rPr>
              <w:t>2</w:t>
            </w:r>
            <w:r w:rsidR="00DF2EA1">
              <w:rPr>
                <w:sz w:val="22"/>
                <w:szCs w:val="22"/>
              </w:rPr>
              <w:t>2</w:t>
            </w:r>
          </w:p>
        </w:tc>
        <w:tc>
          <w:tcPr>
            <w:tcW w:w="8280" w:type="dxa"/>
            <w:gridSpan w:val="2"/>
          </w:tcPr>
          <w:p w14:paraId="5E7C9F7A" w14:textId="77777777" w:rsidR="005948A7" w:rsidRPr="001A5450" w:rsidRDefault="005948A7" w:rsidP="00663EB5">
            <w:pPr>
              <w:rPr>
                <w:b/>
                <w:sz w:val="22"/>
                <w:szCs w:val="22"/>
              </w:rPr>
            </w:pPr>
            <w:r w:rsidRPr="001A5450">
              <w:rPr>
                <w:b/>
                <w:sz w:val="22"/>
                <w:szCs w:val="22"/>
              </w:rPr>
              <w:t xml:space="preserve">Apologies for absence  </w:t>
            </w:r>
          </w:p>
          <w:p w14:paraId="6DFEEE26" w14:textId="77777777" w:rsidR="005948A7" w:rsidRPr="001A5450" w:rsidRDefault="005948A7" w:rsidP="00663EB5">
            <w:pPr>
              <w:rPr>
                <w:sz w:val="22"/>
                <w:szCs w:val="22"/>
              </w:rPr>
            </w:pPr>
          </w:p>
        </w:tc>
        <w:tc>
          <w:tcPr>
            <w:tcW w:w="1323" w:type="dxa"/>
          </w:tcPr>
          <w:p w14:paraId="6803180C" w14:textId="77777777" w:rsidR="001415E4" w:rsidRPr="001A5450" w:rsidRDefault="001415E4" w:rsidP="001415E4">
            <w:pPr>
              <w:rPr>
                <w:b/>
                <w:sz w:val="22"/>
                <w:szCs w:val="22"/>
              </w:rPr>
            </w:pPr>
            <w:r w:rsidRPr="001A5450">
              <w:rPr>
                <w:b/>
                <w:sz w:val="22"/>
                <w:szCs w:val="22"/>
              </w:rPr>
              <w:t>Action</w:t>
            </w:r>
          </w:p>
          <w:p w14:paraId="59BE6218" w14:textId="77777777" w:rsidR="005948A7" w:rsidRPr="001A5450" w:rsidRDefault="005948A7" w:rsidP="00663EB5">
            <w:pPr>
              <w:rPr>
                <w:b/>
                <w:sz w:val="22"/>
                <w:szCs w:val="22"/>
              </w:rPr>
            </w:pPr>
          </w:p>
        </w:tc>
      </w:tr>
      <w:tr w:rsidR="00502E4F" w:rsidRPr="001A5450" w14:paraId="58A8AD7D" w14:textId="77777777" w:rsidTr="00EE7906">
        <w:tc>
          <w:tcPr>
            <w:tcW w:w="1440" w:type="dxa"/>
          </w:tcPr>
          <w:p w14:paraId="7FF27BD4" w14:textId="77777777" w:rsidR="00502E4F" w:rsidRPr="001A5450" w:rsidRDefault="00502E4F" w:rsidP="00502E4F">
            <w:pPr>
              <w:rPr>
                <w:b/>
                <w:sz w:val="22"/>
                <w:szCs w:val="22"/>
              </w:rPr>
            </w:pPr>
          </w:p>
        </w:tc>
        <w:tc>
          <w:tcPr>
            <w:tcW w:w="8280" w:type="dxa"/>
            <w:gridSpan w:val="2"/>
          </w:tcPr>
          <w:p w14:paraId="0A8BCF3D" w14:textId="41B95CE9" w:rsidR="00502E4F" w:rsidRPr="00C95F42" w:rsidRDefault="0044483F" w:rsidP="00663EB5">
            <w:pPr>
              <w:rPr>
                <w:b/>
                <w:sz w:val="22"/>
                <w:szCs w:val="22"/>
              </w:rPr>
            </w:pPr>
            <w:r w:rsidRPr="001A5450">
              <w:rPr>
                <w:sz w:val="22"/>
                <w:szCs w:val="22"/>
              </w:rPr>
              <w:t xml:space="preserve">Apologies for absence were received from </w:t>
            </w:r>
            <w:r w:rsidR="00C95F42">
              <w:rPr>
                <w:sz w:val="22"/>
                <w:szCs w:val="22"/>
              </w:rPr>
              <w:t xml:space="preserve">Mrs Christian, </w:t>
            </w:r>
            <w:r w:rsidR="00EB5475">
              <w:rPr>
                <w:sz w:val="22"/>
                <w:szCs w:val="22"/>
              </w:rPr>
              <w:t xml:space="preserve">due to work </w:t>
            </w:r>
            <w:r w:rsidR="00842103">
              <w:rPr>
                <w:sz w:val="22"/>
                <w:szCs w:val="22"/>
              </w:rPr>
              <w:t>commitments</w:t>
            </w:r>
            <w:r w:rsidR="00EB5475">
              <w:rPr>
                <w:sz w:val="22"/>
                <w:szCs w:val="22"/>
              </w:rPr>
              <w:t>.</w:t>
            </w:r>
          </w:p>
          <w:p w14:paraId="309A20D1" w14:textId="77777777" w:rsidR="0044483F" w:rsidRPr="001A5450" w:rsidRDefault="0044483F" w:rsidP="00663EB5">
            <w:pPr>
              <w:rPr>
                <w:sz w:val="22"/>
                <w:szCs w:val="22"/>
              </w:rPr>
            </w:pPr>
          </w:p>
        </w:tc>
        <w:tc>
          <w:tcPr>
            <w:tcW w:w="1323" w:type="dxa"/>
          </w:tcPr>
          <w:p w14:paraId="23E9BA9C" w14:textId="77777777" w:rsidR="00502E4F" w:rsidRPr="001A5450" w:rsidRDefault="00502E4F" w:rsidP="00663EB5">
            <w:pPr>
              <w:rPr>
                <w:b/>
                <w:sz w:val="22"/>
                <w:szCs w:val="22"/>
              </w:rPr>
            </w:pPr>
          </w:p>
        </w:tc>
      </w:tr>
      <w:tr w:rsidR="005948A7" w:rsidRPr="001A5450" w14:paraId="167B4B05" w14:textId="77777777" w:rsidTr="00EE7906">
        <w:tc>
          <w:tcPr>
            <w:tcW w:w="1440" w:type="dxa"/>
          </w:tcPr>
          <w:p w14:paraId="5A1484CD" w14:textId="77777777" w:rsidR="005948A7" w:rsidRPr="001A5450" w:rsidRDefault="005948A7" w:rsidP="00502E4F">
            <w:pPr>
              <w:rPr>
                <w:b/>
                <w:sz w:val="22"/>
                <w:szCs w:val="22"/>
              </w:rPr>
            </w:pPr>
          </w:p>
        </w:tc>
        <w:tc>
          <w:tcPr>
            <w:tcW w:w="8280" w:type="dxa"/>
            <w:gridSpan w:val="2"/>
          </w:tcPr>
          <w:p w14:paraId="603797FE" w14:textId="77777777" w:rsidR="005948A7" w:rsidRPr="001A5450" w:rsidRDefault="005948A7" w:rsidP="00663EB5">
            <w:pPr>
              <w:rPr>
                <w:sz w:val="22"/>
                <w:szCs w:val="22"/>
              </w:rPr>
            </w:pPr>
            <w:r w:rsidRPr="001A5450">
              <w:rPr>
                <w:sz w:val="22"/>
                <w:szCs w:val="22"/>
              </w:rPr>
              <w:t>It was</w:t>
            </w:r>
          </w:p>
          <w:p w14:paraId="4FCEDE36" w14:textId="77777777" w:rsidR="005948A7" w:rsidRPr="001A5450" w:rsidRDefault="005948A7" w:rsidP="00663EB5">
            <w:pPr>
              <w:rPr>
                <w:b/>
                <w:sz w:val="22"/>
                <w:szCs w:val="22"/>
              </w:rPr>
            </w:pPr>
          </w:p>
        </w:tc>
        <w:tc>
          <w:tcPr>
            <w:tcW w:w="1323" w:type="dxa"/>
          </w:tcPr>
          <w:p w14:paraId="4E2FAFE2" w14:textId="77777777" w:rsidR="005948A7" w:rsidRPr="001A5450" w:rsidRDefault="005948A7" w:rsidP="00663EB5">
            <w:pPr>
              <w:rPr>
                <w:b/>
                <w:sz w:val="22"/>
                <w:szCs w:val="22"/>
              </w:rPr>
            </w:pPr>
          </w:p>
        </w:tc>
      </w:tr>
      <w:tr w:rsidR="005948A7" w:rsidRPr="001A5450" w14:paraId="21BD9507" w14:textId="77777777" w:rsidTr="00EE7906">
        <w:tc>
          <w:tcPr>
            <w:tcW w:w="1440" w:type="dxa"/>
          </w:tcPr>
          <w:p w14:paraId="12F9B119" w14:textId="77777777" w:rsidR="005948A7" w:rsidRPr="001A5450" w:rsidRDefault="005948A7" w:rsidP="00663EB5">
            <w:pPr>
              <w:jc w:val="both"/>
              <w:rPr>
                <w:sz w:val="22"/>
                <w:szCs w:val="22"/>
              </w:rPr>
            </w:pPr>
          </w:p>
        </w:tc>
        <w:tc>
          <w:tcPr>
            <w:tcW w:w="8280" w:type="dxa"/>
            <w:gridSpan w:val="2"/>
          </w:tcPr>
          <w:p w14:paraId="100BBAFE" w14:textId="77777777" w:rsidR="005948A7" w:rsidRPr="001A5450" w:rsidRDefault="005948A7" w:rsidP="00663EB5">
            <w:pPr>
              <w:rPr>
                <w:b/>
                <w:sz w:val="22"/>
                <w:szCs w:val="22"/>
              </w:rPr>
            </w:pPr>
            <w:r w:rsidRPr="001A5450">
              <w:rPr>
                <w:b/>
                <w:sz w:val="22"/>
                <w:szCs w:val="22"/>
              </w:rPr>
              <w:t>resolved</w:t>
            </w:r>
          </w:p>
          <w:p w14:paraId="2D114A83" w14:textId="77777777" w:rsidR="005948A7" w:rsidRPr="001A5450" w:rsidRDefault="005948A7" w:rsidP="00663EB5">
            <w:pPr>
              <w:rPr>
                <w:sz w:val="22"/>
                <w:szCs w:val="22"/>
              </w:rPr>
            </w:pPr>
          </w:p>
        </w:tc>
        <w:tc>
          <w:tcPr>
            <w:tcW w:w="1323" w:type="dxa"/>
          </w:tcPr>
          <w:p w14:paraId="0B644BD3" w14:textId="77777777" w:rsidR="005948A7" w:rsidRPr="001A5450" w:rsidRDefault="005948A7" w:rsidP="00663EB5">
            <w:pPr>
              <w:rPr>
                <w:b/>
                <w:sz w:val="22"/>
                <w:szCs w:val="22"/>
              </w:rPr>
            </w:pPr>
          </w:p>
        </w:tc>
      </w:tr>
      <w:tr w:rsidR="00AF7C56" w:rsidRPr="001A5450" w14:paraId="0C5C5FF4" w14:textId="77777777" w:rsidTr="00EE7906">
        <w:tc>
          <w:tcPr>
            <w:tcW w:w="1440" w:type="dxa"/>
          </w:tcPr>
          <w:p w14:paraId="010AE9F0" w14:textId="77777777" w:rsidR="00AF7C56" w:rsidRPr="001A5450" w:rsidRDefault="00AF7C56" w:rsidP="00663EB5">
            <w:pPr>
              <w:jc w:val="both"/>
              <w:rPr>
                <w:sz w:val="22"/>
                <w:szCs w:val="22"/>
              </w:rPr>
            </w:pPr>
          </w:p>
        </w:tc>
        <w:tc>
          <w:tcPr>
            <w:tcW w:w="8280" w:type="dxa"/>
            <w:gridSpan w:val="2"/>
          </w:tcPr>
          <w:p w14:paraId="1ABD5F1A" w14:textId="7BD5ACAC" w:rsidR="00AF7C56" w:rsidRDefault="00AF7C56" w:rsidP="00AF7C56">
            <w:pPr>
              <w:rPr>
                <w:sz w:val="22"/>
                <w:szCs w:val="22"/>
              </w:rPr>
            </w:pPr>
            <w:r w:rsidRPr="001A5450">
              <w:rPr>
                <w:sz w:val="22"/>
                <w:szCs w:val="22"/>
              </w:rPr>
              <w:t>that the governing body consent to th</w:t>
            </w:r>
            <w:r w:rsidR="00C95F42">
              <w:rPr>
                <w:sz w:val="22"/>
                <w:szCs w:val="22"/>
              </w:rPr>
              <w:t>is</w:t>
            </w:r>
            <w:r w:rsidRPr="001A5450">
              <w:rPr>
                <w:sz w:val="22"/>
                <w:szCs w:val="22"/>
              </w:rPr>
              <w:t xml:space="preserve"> absence.</w:t>
            </w:r>
          </w:p>
          <w:p w14:paraId="4F4E4562" w14:textId="08C8A708" w:rsidR="00EB5475" w:rsidRDefault="00EB5475" w:rsidP="00AF7C56">
            <w:pPr>
              <w:rPr>
                <w:sz w:val="22"/>
                <w:szCs w:val="22"/>
              </w:rPr>
            </w:pPr>
          </w:p>
          <w:p w14:paraId="075676B1" w14:textId="58F0F4F6" w:rsidR="00AF7C56" w:rsidRDefault="00EB5475" w:rsidP="00433E1E">
            <w:pPr>
              <w:rPr>
                <w:sz w:val="22"/>
                <w:szCs w:val="22"/>
              </w:rPr>
            </w:pPr>
            <w:r>
              <w:rPr>
                <w:sz w:val="22"/>
                <w:szCs w:val="22"/>
              </w:rPr>
              <w:t xml:space="preserve">Mrs Bettison </w:t>
            </w:r>
            <w:r w:rsidR="00842103">
              <w:rPr>
                <w:sz w:val="22"/>
                <w:szCs w:val="22"/>
              </w:rPr>
              <w:t xml:space="preserve">was not </w:t>
            </w:r>
            <w:r w:rsidR="00C138E4">
              <w:rPr>
                <w:sz w:val="22"/>
                <w:szCs w:val="22"/>
              </w:rPr>
              <w:t xml:space="preserve">in attendance </w:t>
            </w:r>
            <w:r w:rsidR="00842103">
              <w:rPr>
                <w:sz w:val="22"/>
                <w:szCs w:val="22"/>
              </w:rPr>
              <w:t xml:space="preserve">at the </w:t>
            </w:r>
            <w:r w:rsidR="00433E1E">
              <w:rPr>
                <w:sz w:val="22"/>
                <w:szCs w:val="22"/>
              </w:rPr>
              <w:t xml:space="preserve">start of the </w:t>
            </w:r>
            <w:r w:rsidR="00842103">
              <w:rPr>
                <w:sz w:val="22"/>
                <w:szCs w:val="22"/>
              </w:rPr>
              <w:t>meeting</w:t>
            </w:r>
            <w:r w:rsidR="00433E1E">
              <w:rPr>
                <w:sz w:val="22"/>
                <w:szCs w:val="22"/>
              </w:rPr>
              <w:t xml:space="preserve">. </w:t>
            </w:r>
          </w:p>
          <w:p w14:paraId="6DF623CA" w14:textId="68BBCA8D" w:rsidR="00433E1E" w:rsidRPr="001A5450" w:rsidRDefault="00433E1E" w:rsidP="00433E1E">
            <w:pPr>
              <w:rPr>
                <w:sz w:val="22"/>
                <w:szCs w:val="22"/>
              </w:rPr>
            </w:pPr>
          </w:p>
        </w:tc>
        <w:tc>
          <w:tcPr>
            <w:tcW w:w="1323" w:type="dxa"/>
          </w:tcPr>
          <w:p w14:paraId="16C7DC55" w14:textId="77777777" w:rsidR="00AF7C56" w:rsidRPr="001A5450" w:rsidRDefault="00AF7C56" w:rsidP="00663EB5">
            <w:pPr>
              <w:rPr>
                <w:b/>
                <w:sz w:val="22"/>
                <w:szCs w:val="22"/>
              </w:rPr>
            </w:pPr>
          </w:p>
        </w:tc>
      </w:tr>
      <w:tr w:rsidR="00CC7175" w:rsidRPr="001A5450" w14:paraId="16B6D4C3" w14:textId="77777777" w:rsidTr="00EE7906">
        <w:tc>
          <w:tcPr>
            <w:tcW w:w="1440" w:type="dxa"/>
          </w:tcPr>
          <w:p w14:paraId="4ED9DA86" w14:textId="51C4E1A9" w:rsidR="00CC7175" w:rsidRPr="001A5450" w:rsidRDefault="00CC7175" w:rsidP="00CC7175">
            <w:pPr>
              <w:jc w:val="both"/>
              <w:rPr>
                <w:b/>
                <w:sz w:val="22"/>
                <w:szCs w:val="22"/>
              </w:rPr>
            </w:pPr>
            <w:r w:rsidRPr="001A5450">
              <w:rPr>
                <w:b/>
                <w:sz w:val="22"/>
                <w:szCs w:val="22"/>
              </w:rPr>
              <w:t>GB/</w:t>
            </w:r>
            <w:r w:rsidR="00C138E4">
              <w:rPr>
                <w:b/>
                <w:sz w:val="22"/>
                <w:szCs w:val="22"/>
              </w:rPr>
              <w:t>39</w:t>
            </w:r>
            <w:r w:rsidRPr="001A5450">
              <w:rPr>
                <w:b/>
                <w:sz w:val="22"/>
                <w:szCs w:val="22"/>
              </w:rPr>
              <w:t>/</w:t>
            </w:r>
            <w:r w:rsidR="00C57E3A">
              <w:rPr>
                <w:b/>
                <w:sz w:val="22"/>
                <w:szCs w:val="22"/>
              </w:rPr>
              <w:t>2</w:t>
            </w:r>
            <w:r w:rsidR="00DF2EA1">
              <w:rPr>
                <w:b/>
                <w:sz w:val="22"/>
                <w:szCs w:val="22"/>
              </w:rPr>
              <w:t>2</w:t>
            </w:r>
          </w:p>
        </w:tc>
        <w:tc>
          <w:tcPr>
            <w:tcW w:w="8280" w:type="dxa"/>
            <w:gridSpan w:val="2"/>
          </w:tcPr>
          <w:p w14:paraId="16A11A14" w14:textId="77777777" w:rsidR="00CC7175" w:rsidRPr="001A5450" w:rsidRDefault="00CC7175" w:rsidP="00CC7175">
            <w:pPr>
              <w:rPr>
                <w:b/>
                <w:sz w:val="22"/>
                <w:szCs w:val="22"/>
              </w:rPr>
            </w:pPr>
            <w:r w:rsidRPr="001A5450">
              <w:rPr>
                <w:b/>
                <w:sz w:val="22"/>
                <w:szCs w:val="22"/>
              </w:rPr>
              <w:t xml:space="preserve">Declaration of interest </w:t>
            </w:r>
          </w:p>
          <w:p w14:paraId="3D722B1C" w14:textId="77777777" w:rsidR="00CC7175" w:rsidRPr="001A5450" w:rsidRDefault="00CC7175" w:rsidP="00CC7175">
            <w:pPr>
              <w:rPr>
                <w:b/>
                <w:sz w:val="22"/>
                <w:szCs w:val="22"/>
              </w:rPr>
            </w:pPr>
          </w:p>
        </w:tc>
        <w:tc>
          <w:tcPr>
            <w:tcW w:w="1323" w:type="dxa"/>
          </w:tcPr>
          <w:p w14:paraId="5FECB3B3" w14:textId="77777777" w:rsidR="00CC7175" w:rsidRPr="001A5450" w:rsidRDefault="00CC7175" w:rsidP="00CC7175">
            <w:pPr>
              <w:rPr>
                <w:b/>
                <w:sz w:val="22"/>
                <w:szCs w:val="22"/>
              </w:rPr>
            </w:pPr>
          </w:p>
        </w:tc>
      </w:tr>
      <w:tr w:rsidR="00F24214" w:rsidRPr="001A5450" w14:paraId="4C55CA34" w14:textId="77777777" w:rsidTr="00EE7906">
        <w:tc>
          <w:tcPr>
            <w:tcW w:w="1440" w:type="dxa"/>
          </w:tcPr>
          <w:p w14:paraId="16A80BF7" w14:textId="77777777" w:rsidR="00F24214" w:rsidRPr="001A5450" w:rsidRDefault="00F24214" w:rsidP="00CC7175">
            <w:pPr>
              <w:jc w:val="both"/>
              <w:rPr>
                <w:b/>
                <w:sz w:val="22"/>
                <w:szCs w:val="22"/>
              </w:rPr>
            </w:pPr>
          </w:p>
        </w:tc>
        <w:tc>
          <w:tcPr>
            <w:tcW w:w="8280" w:type="dxa"/>
            <w:gridSpan w:val="2"/>
          </w:tcPr>
          <w:p w14:paraId="293F4E3E" w14:textId="77777777" w:rsidR="00F24214" w:rsidRPr="00F24214" w:rsidRDefault="00F24214" w:rsidP="00F24214">
            <w:pPr>
              <w:contextualSpacing/>
              <w:rPr>
                <w:rFonts w:cs="Arial"/>
                <w:i/>
                <w:iCs/>
                <w:sz w:val="22"/>
                <w:szCs w:val="22"/>
              </w:rPr>
            </w:pPr>
            <w:r w:rsidRPr="00F24214">
              <w:rPr>
                <w:rFonts w:cs="Arial"/>
                <w:i/>
                <w:iCs/>
                <w:sz w:val="22"/>
                <w:szCs w:val="22"/>
              </w:rPr>
              <w:t>Review and sign Register of Business Interest/Declaration of Eligibility</w:t>
            </w:r>
          </w:p>
          <w:p w14:paraId="47DFCFC2" w14:textId="77777777" w:rsidR="00F24214" w:rsidRPr="00834A94" w:rsidRDefault="00F24214" w:rsidP="00834A94">
            <w:pPr>
              <w:rPr>
                <w:b/>
                <w:sz w:val="22"/>
                <w:szCs w:val="22"/>
              </w:rPr>
            </w:pPr>
          </w:p>
        </w:tc>
        <w:tc>
          <w:tcPr>
            <w:tcW w:w="1323" w:type="dxa"/>
          </w:tcPr>
          <w:p w14:paraId="703214D3" w14:textId="77777777" w:rsidR="00F24214" w:rsidRPr="001A5450" w:rsidRDefault="00F24214" w:rsidP="00CC7175">
            <w:pPr>
              <w:rPr>
                <w:b/>
                <w:sz w:val="22"/>
                <w:szCs w:val="22"/>
              </w:rPr>
            </w:pPr>
          </w:p>
        </w:tc>
      </w:tr>
      <w:tr w:rsidR="00F24214" w:rsidRPr="000B4CB0" w14:paraId="6C92E44D" w14:textId="77777777" w:rsidTr="00EE7906">
        <w:tc>
          <w:tcPr>
            <w:tcW w:w="1440" w:type="dxa"/>
          </w:tcPr>
          <w:p w14:paraId="4B960CD0" w14:textId="77777777" w:rsidR="00F24214" w:rsidRPr="000B4CB0" w:rsidRDefault="00F24214" w:rsidP="00CC7175">
            <w:pPr>
              <w:jc w:val="both"/>
              <w:rPr>
                <w:b/>
                <w:iCs/>
                <w:sz w:val="22"/>
                <w:szCs w:val="22"/>
              </w:rPr>
            </w:pPr>
          </w:p>
        </w:tc>
        <w:tc>
          <w:tcPr>
            <w:tcW w:w="8280" w:type="dxa"/>
            <w:gridSpan w:val="2"/>
          </w:tcPr>
          <w:p w14:paraId="646DEBFE" w14:textId="77777777" w:rsidR="000B4CB0" w:rsidRPr="000B4CB0" w:rsidRDefault="000B4CB0" w:rsidP="000B4CB0">
            <w:pPr>
              <w:rPr>
                <w:rFonts w:cs="Arial"/>
                <w:iCs/>
                <w:sz w:val="22"/>
                <w:szCs w:val="22"/>
              </w:rPr>
            </w:pPr>
            <w:r w:rsidRPr="000B4CB0">
              <w:rPr>
                <w:rFonts w:cs="Arial"/>
                <w:iCs/>
                <w:sz w:val="22"/>
                <w:szCs w:val="22"/>
              </w:rPr>
              <w:t>All governors confirmed that they had reviewed and signed the Declaration of Interest form and eligibility form.</w:t>
            </w:r>
          </w:p>
          <w:p w14:paraId="56767435" w14:textId="3A8F9F36" w:rsidR="00F24214" w:rsidRPr="000B4CB0" w:rsidRDefault="00F24214" w:rsidP="00834A94">
            <w:pPr>
              <w:rPr>
                <w:bCs/>
                <w:iCs/>
                <w:sz w:val="22"/>
                <w:szCs w:val="22"/>
              </w:rPr>
            </w:pPr>
          </w:p>
        </w:tc>
        <w:tc>
          <w:tcPr>
            <w:tcW w:w="1323" w:type="dxa"/>
          </w:tcPr>
          <w:p w14:paraId="1954FDA2" w14:textId="77777777" w:rsidR="00F24214" w:rsidRPr="000B4CB0" w:rsidRDefault="00F24214" w:rsidP="00CC7175">
            <w:pPr>
              <w:rPr>
                <w:b/>
                <w:iCs/>
                <w:sz w:val="22"/>
                <w:szCs w:val="22"/>
              </w:rPr>
            </w:pPr>
          </w:p>
        </w:tc>
      </w:tr>
      <w:tr w:rsidR="00F24214" w:rsidRPr="001A5450" w14:paraId="36F063B1" w14:textId="77777777" w:rsidTr="00EE7906">
        <w:tc>
          <w:tcPr>
            <w:tcW w:w="1440" w:type="dxa"/>
          </w:tcPr>
          <w:p w14:paraId="5711E078" w14:textId="77777777" w:rsidR="00F24214" w:rsidRPr="001A5450" w:rsidRDefault="00F24214" w:rsidP="00CC7175">
            <w:pPr>
              <w:jc w:val="both"/>
              <w:rPr>
                <w:b/>
                <w:sz w:val="22"/>
                <w:szCs w:val="22"/>
              </w:rPr>
            </w:pPr>
          </w:p>
        </w:tc>
        <w:tc>
          <w:tcPr>
            <w:tcW w:w="8280" w:type="dxa"/>
            <w:gridSpan w:val="2"/>
          </w:tcPr>
          <w:p w14:paraId="2FD23342" w14:textId="77777777" w:rsidR="00F24214" w:rsidRPr="00F24214" w:rsidRDefault="00F24214" w:rsidP="00F24214">
            <w:pPr>
              <w:contextualSpacing/>
              <w:rPr>
                <w:rFonts w:cs="Arial"/>
                <w:i/>
                <w:iCs/>
                <w:sz w:val="22"/>
                <w:szCs w:val="22"/>
              </w:rPr>
            </w:pPr>
            <w:r w:rsidRPr="00F24214">
              <w:rPr>
                <w:rFonts w:cs="Arial"/>
                <w:i/>
                <w:iCs/>
                <w:sz w:val="22"/>
                <w:szCs w:val="22"/>
              </w:rPr>
              <w:t>Review and sign Governor Code of Conduct</w:t>
            </w:r>
          </w:p>
          <w:p w14:paraId="63DD435E" w14:textId="77777777" w:rsidR="00F24214" w:rsidRPr="00F24214" w:rsidRDefault="00F24214" w:rsidP="00834A94">
            <w:pPr>
              <w:rPr>
                <w:bCs/>
                <w:sz w:val="22"/>
                <w:szCs w:val="22"/>
              </w:rPr>
            </w:pPr>
          </w:p>
        </w:tc>
        <w:tc>
          <w:tcPr>
            <w:tcW w:w="1323" w:type="dxa"/>
          </w:tcPr>
          <w:p w14:paraId="3A6E5CF1" w14:textId="77777777" w:rsidR="00F24214" w:rsidRPr="001A5450" w:rsidRDefault="00F24214" w:rsidP="00CC7175">
            <w:pPr>
              <w:rPr>
                <w:b/>
                <w:sz w:val="22"/>
                <w:szCs w:val="22"/>
              </w:rPr>
            </w:pPr>
          </w:p>
        </w:tc>
      </w:tr>
      <w:tr w:rsidR="00F24214" w:rsidRPr="000B4CB0" w14:paraId="2DF3230A" w14:textId="77777777" w:rsidTr="00EE7906">
        <w:tc>
          <w:tcPr>
            <w:tcW w:w="1440" w:type="dxa"/>
          </w:tcPr>
          <w:p w14:paraId="28629D35" w14:textId="77777777" w:rsidR="00F24214" w:rsidRPr="000B4CB0" w:rsidRDefault="00F24214" w:rsidP="00CC7175">
            <w:pPr>
              <w:jc w:val="both"/>
              <w:rPr>
                <w:b/>
                <w:iCs/>
                <w:sz w:val="22"/>
                <w:szCs w:val="22"/>
              </w:rPr>
            </w:pPr>
          </w:p>
        </w:tc>
        <w:tc>
          <w:tcPr>
            <w:tcW w:w="8280" w:type="dxa"/>
            <w:gridSpan w:val="2"/>
          </w:tcPr>
          <w:p w14:paraId="64ED74ED" w14:textId="237F0813" w:rsidR="000B4CB0" w:rsidRDefault="000B4CB0" w:rsidP="000B4CB0">
            <w:pPr>
              <w:rPr>
                <w:rFonts w:cs="Arial"/>
                <w:iCs/>
                <w:sz w:val="22"/>
                <w:szCs w:val="22"/>
              </w:rPr>
            </w:pPr>
            <w:r w:rsidRPr="000B4CB0">
              <w:rPr>
                <w:rFonts w:cs="Arial"/>
                <w:iCs/>
                <w:sz w:val="22"/>
                <w:szCs w:val="22"/>
              </w:rPr>
              <w:t xml:space="preserve">All governors confirmed that they had read, </w:t>
            </w:r>
            <w:proofErr w:type="gramStart"/>
            <w:r w:rsidRPr="000B4CB0">
              <w:rPr>
                <w:rFonts w:cs="Arial"/>
                <w:iCs/>
                <w:sz w:val="22"/>
                <w:szCs w:val="22"/>
              </w:rPr>
              <w:t>understood</w:t>
            </w:r>
            <w:proofErr w:type="gramEnd"/>
            <w:r w:rsidRPr="000B4CB0">
              <w:rPr>
                <w:rFonts w:cs="Arial"/>
                <w:iCs/>
                <w:sz w:val="22"/>
                <w:szCs w:val="22"/>
              </w:rPr>
              <w:t xml:space="preserve"> and signed the school governors’ code of conduct.</w:t>
            </w:r>
          </w:p>
          <w:p w14:paraId="6A35C57B" w14:textId="77777777" w:rsidR="00F24214" w:rsidRPr="000B4CB0" w:rsidRDefault="00F24214" w:rsidP="00834A94">
            <w:pPr>
              <w:rPr>
                <w:bCs/>
                <w:iCs/>
                <w:sz w:val="22"/>
                <w:szCs w:val="22"/>
              </w:rPr>
            </w:pPr>
          </w:p>
        </w:tc>
        <w:tc>
          <w:tcPr>
            <w:tcW w:w="1323" w:type="dxa"/>
          </w:tcPr>
          <w:p w14:paraId="2BE5E79C" w14:textId="77777777" w:rsidR="00F24214" w:rsidRPr="000B4CB0" w:rsidRDefault="00F24214" w:rsidP="00CC7175">
            <w:pPr>
              <w:rPr>
                <w:b/>
                <w:iCs/>
                <w:sz w:val="22"/>
                <w:szCs w:val="22"/>
              </w:rPr>
            </w:pPr>
          </w:p>
        </w:tc>
      </w:tr>
      <w:tr w:rsidR="000B4CB0" w:rsidRPr="000B4CB0" w14:paraId="1DBC4090" w14:textId="77777777" w:rsidTr="00EE7906">
        <w:tc>
          <w:tcPr>
            <w:tcW w:w="1440" w:type="dxa"/>
          </w:tcPr>
          <w:p w14:paraId="6200D639" w14:textId="77777777" w:rsidR="000B4CB0" w:rsidRPr="000B4CB0" w:rsidRDefault="000B4CB0" w:rsidP="00CC7175">
            <w:pPr>
              <w:jc w:val="both"/>
              <w:rPr>
                <w:bCs/>
                <w:iCs/>
                <w:sz w:val="22"/>
                <w:szCs w:val="22"/>
              </w:rPr>
            </w:pPr>
          </w:p>
        </w:tc>
        <w:tc>
          <w:tcPr>
            <w:tcW w:w="8280" w:type="dxa"/>
            <w:gridSpan w:val="2"/>
          </w:tcPr>
          <w:p w14:paraId="1E44FB79" w14:textId="7993BA85" w:rsidR="000B4CB0" w:rsidRPr="000B4CB0" w:rsidRDefault="000B4CB0" w:rsidP="000B4CB0">
            <w:pPr>
              <w:rPr>
                <w:rFonts w:cs="Arial"/>
                <w:iCs/>
                <w:sz w:val="22"/>
                <w:szCs w:val="22"/>
              </w:rPr>
            </w:pPr>
            <w:r w:rsidRPr="000B4CB0">
              <w:rPr>
                <w:rFonts w:cs="Arial"/>
                <w:iCs/>
                <w:sz w:val="22"/>
                <w:szCs w:val="22"/>
              </w:rPr>
              <w:t>There were no declarations of interest, either direct or indirect, for items of business on the agenda.</w:t>
            </w:r>
          </w:p>
          <w:p w14:paraId="55273E1E" w14:textId="77777777" w:rsidR="000B4CB0" w:rsidRPr="000B4CB0" w:rsidRDefault="000B4CB0" w:rsidP="000B4CB0">
            <w:pPr>
              <w:rPr>
                <w:rFonts w:cs="Arial"/>
                <w:bCs/>
                <w:iCs/>
                <w:sz w:val="22"/>
                <w:szCs w:val="22"/>
              </w:rPr>
            </w:pPr>
          </w:p>
        </w:tc>
        <w:tc>
          <w:tcPr>
            <w:tcW w:w="1323" w:type="dxa"/>
          </w:tcPr>
          <w:p w14:paraId="5D86F6F0" w14:textId="77777777" w:rsidR="000B4CB0" w:rsidRPr="000B4CB0" w:rsidRDefault="000B4CB0" w:rsidP="00CC7175">
            <w:pPr>
              <w:rPr>
                <w:bCs/>
                <w:iCs/>
                <w:sz w:val="22"/>
                <w:szCs w:val="22"/>
              </w:rPr>
            </w:pPr>
          </w:p>
        </w:tc>
      </w:tr>
      <w:tr w:rsidR="00CC7175" w:rsidRPr="001A5450" w14:paraId="6D0B531C" w14:textId="77777777" w:rsidTr="00EE7906">
        <w:tc>
          <w:tcPr>
            <w:tcW w:w="1440" w:type="dxa"/>
          </w:tcPr>
          <w:p w14:paraId="3D3E1FA8" w14:textId="358278B6" w:rsidR="00CC7175" w:rsidRPr="001A5450" w:rsidRDefault="00CC7175" w:rsidP="00CC7175">
            <w:pPr>
              <w:jc w:val="both"/>
              <w:rPr>
                <w:b/>
                <w:sz w:val="22"/>
                <w:szCs w:val="22"/>
              </w:rPr>
            </w:pPr>
            <w:r w:rsidRPr="001A5450">
              <w:rPr>
                <w:b/>
                <w:sz w:val="22"/>
                <w:szCs w:val="22"/>
              </w:rPr>
              <w:t>GB/</w:t>
            </w:r>
            <w:r w:rsidR="00C138E4">
              <w:rPr>
                <w:b/>
                <w:sz w:val="22"/>
                <w:szCs w:val="22"/>
              </w:rPr>
              <w:t>40</w:t>
            </w:r>
            <w:r w:rsidRPr="001A5450">
              <w:rPr>
                <w:b/>
                <w:sz w:val="22"/>
                <w:szCs w:val="22"/>
              </w:rPr>
              <w:t>/</w:t>
            </w:r>
            <w:r w:rsidR="00C57E3A">
              <w:rPr>
                <w:b/>
                <w:sz w:val="22"/>
                <w:szCs w:val="22"/>
              </w:rPr>
              <w:t>2</w:t>
            </w:r>
            <w:r w:rsidR="00DF2EA1">
              <w:rPr>
                <w:b/>
                <w:sz w:val="22"/>
                <w:szCs w:val="22"/>
              </w:rPr>
              <w:t>2</w:t>
            </w:r>
          </w:p>
        </w:tc>
        <w:tc>
          <w:tcPr>
            <w:tcW w:w="8280" w:type="dxa"/>
            <w:gridSpan w:val="2"/>
          </w:tcPr>
          <w:p w14:paraId="46638465" w14:textId="77777777" w:rsidR="00834A94" w:rsidRPr="00834A94" w:rsidRDefault="00834A94" w:rsidP="00834A94">
            <w:pPr>
              <w:rPr>
                <w:b/>
                <w:sz w:val="22"/>
                <w:szCs w:val="22"/>
              </w:rPr>
            </w:pPr>
            <w:r w:rsidRPr="00834A94">
              <w:rPr>
                <w:b/>
                <w:sz w:val="22"/>
                <w:szCs w:val="22"/>
              </w:rPr>
              <w:t xml:space="preserve">Review of membership and terms of office ending in the next 12 months </w:t>
            </w:r>
          </w:p>
          <w:p w14:paraId="2F8ECD11" w14:textId="77777777" w:rsidR="00CC7175" w:rsidRPr="001A5450" w:rsidRDefault="00CC7175" w:rsidP="00CC7175">
            <w:pPr>
              <w:rPr>
                <w:b/>
                <w:sz w:val="22"/>
                <w:szCs w:val="22"/>
              </w:rPr>
            </w:pPr>
          </w:p>
        </w:tc>
        <w:tc>
          <w:tcPr>
            <w:tcW w:w="1323" w:type="dxa"/>
          </w:tcPr>
          <w:p w14:paraId="145DC997" w14:textId="77777777" w:rsidR="00CC7175" w:rsidRPr="001A5450" w:rsidRDefault="00CC7175" w:rsidP="00CC7175">
            <w:pPr>
              <w:rPr>
                <w:b/>
                <w:sz w:val="22"/>
                <w:szCs w:val="22"/>
              </w:rPr>
            </w:pPr>
          </w:p>
        </w:tc>
      </w:tr>
      <w:tr w:rsidR="00CC7175" w:rsidRPr="001A5450" w14:paraId="7D62B3A9" w14:textId="77777777" w:rsidTr="00EE7906">
        <w:tc>
          <w:tcPr>
            <w:tcW w:w="1440" w:type="dxa"/>
          </w:tcPr>
          <w:p w14:paraId="66804E48" w14:textId="77777777" w:rsidR="00CC7175" w:rsidRPr="001A5450" w:rsidRDefault="00CC7175" w:rsidP="00CC7175">
            <w:pPr>
              <w:jc w:val="both"/>
              <w:rPr>
                <w:sz w:val="22"/>
                <w:szCs w:val="22"/>
              </w:rPr>
            </w:pPr>
          </w:p>
        </w:tc>
        <w:tc>
          <w:tcPr>
            <w:tcW w:w="8280" w:type="dxa"/>
            <w:gridSpan w:val="2"/>
          </w:tcPr>
          <w:p w14:paraId="6DD63EBE" w14:textId="79912892" w:rsidR="00EB5475" w:rsidRDefault="00EB5475" w:rsidP="00CC7175">
            <w:pPr>
              <w:rPr>
                <w:sz w:val="22"/>
                <w:szCs w:val="22"/>
              </w:rPr>
            </w:pPr>
            <w:r>
              <w:rPr>
                <w:sz w:val="22"/>
                <w:szCs w:val="22"/>
              </w:rPr>
              <w:t xml:space="preserve">Governors were informed that </w:t>
            </w:r>
            <w:r w:rsidR="00886CE0">
              <w:rPr>
                <w:sz w:val="22"/>
                <w:szCs w:val="22"/>
              </w:rPr>
              <w:t xml:space="preserve">Mrs Smith has resigned as a governor at the end of the Summer term. </w:t>
            </w:r>
          </w:p>
          <w:p w14:paraId="492AE7A5" w14:textId="77777777" w:rsidR="00EB5475" w:rsidRDefault="00EB5475" w:rsidP="00CC7175">
            <w:pPr>
              <w:rPr>
                <w:sz w:val="22"/>
                <w:szCs w:val="22"/>
              </w:rPr>
            </w:pPr>
          </w:p>
          <w:p w14:paraId="63481CC3" w14:textId="4F31EBAB" w:rsidR="00CC7175" w:rsidRPr="001A5450" w:rsidRDefault="00CC7175" w:rsidP="00CC7175">
            <w:pPr>
              <w:rPr>
                <w:sz w:val="22"/>
                <w:szCs w:val="22"/>
              </w:rPr>
            </w:pPr>
            <w:r w:rsidRPr="001A5450">
              <w:rPr>
                <w:sz w:val="22"/>
                <w:szCs w:val="22"/>
              </w:rPr>
              <w:t>The clerk highlighted the following vacancies on the governing body:</w:t>
            </w:r>
          </w:p>
          <w:p w14:paraId="6084414D" w14:textId="77777777" w:rsidR="00CC7175" w:rsidRPr="001A5450" w:rsidRDefault="00CC7175" w:rsidP="00CC7175">
            <w:pPr>
              <w:rPr>
                <w:sz w:val="22"/>
                <w:szCs w:val="22"/>
              </w:rPr>
            </w:pPr>
          </w:p>
        </w:tc>
        <w:tc>
          <w:tcPr>
            <w:tcW w:w="1323" w:type="dxa"/>
          </w:tcPr>
          <w:p w14:paraId="4CCA065B" w14:textId="77777777" w:rsidR="00CC7175" w:rsidRPr="001A5450" w:rsidRDefault="00CC7175" w:rsidP="00CC7175">
            <w:pPr>
              <w:rPr>
                <w:b/>
                <w:sz w:val="22"/>
                <w:szCs w:val="22"/>
              </w:rPr>
            </w:pPr>
          </w:p>
        </w:tc>
      </w:tr>
      <w:tr w:rsidR="00CC7175" w:rsidRPr="001A5450" w14:paraId="062D368A" w14:textId="77777777" w:rsidTr="00EE7906">
        <w:tc>
          <w:tcPr>
            <w:tcW w:w="1440" w:type="dxa"/>
          </w:tcPr>
          <w:p w14:paraId="4E935C18" w14:textId="77777777" w:rsidR="00CC7175" w:rsidRPr="001A5450" w:rsidRDefault="00CC7175" w:rsidP="00CC7175">
            <w:pPr>
              <w:jc w:val="both"/>
              <w:rPr>
                <w:sz w:val="22"/>
                <w:szCs w:val="22"/>
              </w:rPr>
            </w:pPr>
          </w:p>
        </w:tc>
        <w:tc>
          <w:tcPr>
            <w:tcW w:w="8280" w:type="dxa"/>
            <w:gridSpan w:val="2"/>
          </w:tcPr>
          <w:p w14:paraId="0640EEBF" w14:textId="72E03193" w:rsidR="00CC7175" w:rsidRPr="00A76CC0" w:rsidRDefault="00EB5475" w:rsidP="00A76CC0">
            <w:pPr>
              <w:pStyle w:val="ListParagraph"/>
              <w:numPr>
                <w:ilvl w:val="0"/>
                <w:numId w:val="21"/>
              </w:numPr>
            </w:pPr>
            <w:r w:rsidRPr="00C138E4">
              <w:rPr>
                <w:rFonts w:ascii="Arial" w:eastAsia="Times New Roman" w:hAnsi="Arial"/>
                <w:lang w:eastAsia="en-GB"/>
              </w:rPr>
              <w:t>Four</w:t>
            </w:r>
            <w:r w:rsidR="00A76CC0" w:rsidRPr="00C138E4">
              <w:rPr>
                <w:rFonts w:ascii="Arial" w:eastAsia="Times New Roman" w:hAnsi="Arial"/>
                <w:lang w:eastAsia="en-GB"/>
              </w:rPr>
              <w:t xml:space="preserve"> co-opted governor vacancies</w:t>
            </w:r>
          </w:p>
        </w:tc>
        <w:tc>
          <w:tcPr>
            <w:tcW w:w="1323" w:type="dxa"/>
          </w:tcPr>
          <w:p w14:paraId="0413C9B1" w14:textId="77777777" w:rsidR="00CC7175" w:rsidRPr="001A5450" w:rsidRDefault="00CC7175" w:rsidP="00CC7175">
            <w:pPr>
              <w:rPr>
                <w:b/>
                <w:sz w:val="22"/>
                <w:szCs w:val="22"/>
              </w:rPr>
            </w:pPr>
          </w:p>
        </w:tc>
      </w:tr>
      <w:tr w:rsidR="00CC7175" w:rsidRPr="001A5450" w14:paraId="65B03757" w14:textId="77777777" w:rsidTr="00EE7906">
        <w:tc>
          <w:tcPr>
            <w:tcW w:w="1440" w:type="dxa"/>
          </w:tcPr>
          <w:p w14:paraId="0F91F832" w14:textId="77777777" w:rsidR="00CC7175" w:rsidRPr="001A5450" w:rsidRDefault="00CC7175" w:rsidP="00CC7175">
            <w:pPr>
              <w:jc w:val="both"/>
              <w:rPr>
                <w:sz w:val="22"/>
                <w:szCs w:val="22"/>
              </w:rPr>
            </w:pPr>
          </w:p>
        </w:tc>
        <w:tc>
          <w:tcPr>
            <w:tcW w:w="8280" w:type="dxa"/>
            <w:gridSpan w:val="2"/>
          </w:tcPr>
          <w:p w14:paraId="6DEB4225" w14:textId="77777777" w:rsidR="00CC7175" w:rsidRDefault="00CC7175" w:rsidP="00CC7175">
            <w:pPr>
              <w:rPr>
                <w:sz w:val="22"/>
                <w:szCs w:val="22"/>
              </w:rPr>
            </w:pPr>
            <w:r w:rsidRPr="001A5450">
              <w:rPr>
                <w:sz w:val="22"/>
                <w:szCs w:val="22"/>
              </w:rPr>
              <w:t>The clerk brought to the attention of governors the following end of term of office:</w:t>
            </w:r>
          </w:p>
          <w:p w14:paraId="7555772E" w14:textId="77777777" w:rsidR="00CC7175" w:rsidRPr="001A5450" w:rsidRDefault="00CC7175" w:rsidP="00CC7175">
            <w:pPr>
              <w:rPr>
                <w:sz w:val="22"/>
                <w:szCs w:val="22"/>
              </w:rPr>
            </w:pPr>
          </w:p>
        </w:tc>
        <w:tc>
          <w:tcPr>
            <w:tcW w:w="1323" w:type="dxa"/>
          </w:tcPr>
          <w:p w14:paraId="6ACA15B9" w14:textId="77777777" w:rsidR="00CC7175" w:rsidRPr="001A5450" w:rsidRDefault="00CC7175" w:rsidP="00CC7175">
            <w:pPr>
              <w:rPr>
                <w:b/>
                <w:sz w:val="22"/>
                <w:szCs w:val="22"/>
              </w:rPr>
            </w:pPr>
          </w:p>
        </w:tc>
      </w:tr>
      <w:tr w:rsidR="00214FB3" w:rsidRPr="001A5450" w14:paraId="12DC540D" w14:textId="77777777" w:rsidTr="00EE7906">
        <w:tc>
          <w:tcPr>
            <w:tcW w:w="1440" w:type="dxa"/>
          </w:tcPr>
          <w:p w14:paraId="1E7CE38F" w14:textId="77777777" w:rsidR="00214FB3" w:rsidRPr="001A5450" w:rsidRDefault="00214FB3" w:rsidP="00CC7175">
            <w:pPr>
              <w:jc w:val="both"/>
              <w:rPr>
                <w:sz w:val="22"/>
                <w:szCs w:val="22"/>
              </w:rPr>
            </w:pPr>
          </w:p>
        </w:tc>
        <w:tc>
          <w:tcPr>
            <w:tcW w:w="8280" w:type="dxa"/>
            <w:gridSpan w:val="2"/>
          </w:tcPr>
          <w:p w14:paraId="3EEFE4DB" w14:textId="77777777" w:rsidR="00214FB3" w:rsidRPr="00C138E4" w:rsidRDefault="00A76CC0" w:rsidP="00A76CC0">
            <w:pPr>
              <w:pStyle w:val="ListParagraph"/>
              <w:numPr>
                <w:ilvl w:val="0"/>
                <w:numId w:val="21"/>
              </w:numPr>
              <w:rPr>
                <w:rFonts w:ascii="Arial" w:eastAsia="Times New Roman" w:hAnsi="Arial"/>
                <w:lang w:eastAsia="en-GB"/>
              </w:rPr>
            </w:pPr>
            <w:r w:rsidRPr="00C138E4">
              <w:rPr>
                <w:rFonts w:ascii="Arial" w:eastAsia="Times New Roman" w:hAnsi="Arial"/>
                <w:lang w:eastAsia="en-GB"/>
              </w:rPr>
              <w:t xml:space="preserve">Mrs T Christian, LA governor, term ends 13 January 2023. </w:t>
            </w:r>
          </w:p>
          <w:p w14:paraId="704DA9AF" w14:textId="1D60FE69" w:rsidR="00B06B77" w:rsidRPr="00C138E4" w:rsidRDefault="00C138E4" w:rsidP="00B06B77">
            <w:pPr>
              <w:rPr>
                <w:sz w:val="22"/>
                <w:szCs w:val="22"/>
              </w:rPr>
            </w:pPr>
            <w:r w:rsidRPr="00C138E4">
              <w:rPr>
                <w:sz w:val="22"/>
                <w:szCs w:val="22"/>
              </w:rPr>
              <w:t xml:space="preserve">Mrs Christian has been sent correspondence in relation to this from the local authority. </w:t>
            </w:r>
          </w:p>
          <w:p w14:paraId="6080196D" w14:textId="77777777" w:rsidR="00B06B77" w:rsidRPr="00C138E4" w:rsidRDefault="00B06B77" w:rsidP="00B06B77">
            <w:pPr>
              <w:rPr>
                <w:sz w:val="22"/>
                <w:szCs w:val="22"/>
              </w:rPr>
            </w:pPr>
          </w:p>
          <w:p w14:paraId="48FCA4BC" w14:textId="207B6FFF" w:rsidR="00B06B77" w:rsidRPr="00C138E4" w:rsidRDefault="00C138E4" w:rsidP="00B06B77">
            <w:pPr>
              <w:rPr>
                <w:sz w:val="22"/>
                <w:szCs w:val="22"/>
              </w:rPr>
            </w:pPr>
            <w:r w:rsidRPr="00C138E4">
              <w:rPr>
                <w:sz w:val="22"/>
                <w:szCs w:val="22"/>
              </w:rPr>
              <w:t>The</w:t>
            </w:r>
            <w:r>
              <w:rPr>
                <w:sz w:val="22"/>
                <w:szCs w:val="22"/>
              </w:rPr>
              <w:t xml:space="preserve"> c</w:t>
            </w:r>
            <w:r w:rsidR="000E6575" w:rsidRPr="00C138E4">
              <w:rPr>
                <w:sz w:val="22"/>
                <w:szCs w:val="22"/>
              </w:rPr>
              <w:t xml:space="preserve">hair </w:t>
            </w:r>
            <w:r>
              <w:rPr>
                <w:sz w:val="22"/>
                <w:szCs w:val="22"/>
              </w:rPr>
              <w:t>is aware of</w:t>
            </w:r>
            <w:r w:rsidR="000E6575" w:rsidRPr="00C138E4">
              <w:rPr>
                <w:sz w:val="22"/>
                <w:szCs w:val="22"/>
              </w:rPr>
              <w:t xml:space="preserve"> another member of the local </w:t>
            </w:r>
            <w:r w:rsidRPr="00C138E4">
              <w:rPr>
                <w:sz w:val="22"/>
                <w:szCs w:val="22"/>
              </w:rPr>
              <w:t>community</w:t>
            </w:r>
            <w:r>
              <w:rPr>
                <w:sz w:val="22"/>
                <w:szCs w:val="22"/>
              </w:rPr>
              <w:t xml:space="preserve"> </w:t>
            </w:r>
            <w:r w:rsidRPr="00C138E4">
              <w:rPr>
                <w:sz w:val="22"/>
                <w:szCs w:val="22"/>
              </w:rPr>
              <w:t>who</w:t>
            </w:r>
            <w:r w:rsidR="000E6575" w:rsidRPr="00C138E4">
              <w:rPr>
                <w:sz w:val="22"/>
                <w:szCs w:val="22"/>
              </w:rPr>
              <w:t xml:space="preserve"> may be </w:t>
            </w:r>
            <w:r w:rsidRPr="00C138E4">
              <w:rPr>
                <w:sz w:val="22"/>
                <w:szCs w:val="22"/>
              </w:rPr>
              <w:t>interested</w:t>
            </w:r>
            <w:r w:rsidR="000E6575" w:rsidRPr="00C138E4">
              <w:rPr>
                <w:sz w:val="22"/>
                <w:szCs w:val="22"/>
              </w:rPr>
              <w:t xml:space="preserve"> becoming a governor at the school. </w:t>
            </w:r>
          </w:p>
          <w:p w14:paraId="38329547" w14:textId="33C5DEAF" w:rsidR="000E6575" w:rsidRPr="00A76CC0" w:rsidRDefault="000E6575" w:rsidP="00B06B77"/>
        </w:tc>
        <w:tc>
          <w:tcPr>
            <w:tcW w:w="1323" w:type="dxa"/>
          </w:tcPr>
          <w:p w14:paraId="0795A4B4" w14:textId="77777777" w:rsidR="00214FB3" w:rsidRPr="001A5450" w:rsidRDefault="00214FB3" w:rsidP="00CC7175">
            <w:pPr>
              <w:rPr>
                <w:b/>
                <w:sz w:val="22"/>
                <w:szCs w:val="22"/>
              </w:rPr>
            </w:pPr>
          </w:p>
        </w:tc>
      </w:tr>
      <w:tr w:rsidR="00255BB6" w:rsidRPr="001A5450" w14:paraId="5B5CB12B" w14:textId="77777777" w:rsidTr="00EE7906">
        <w:tc>
          <w:tcPr>
            <w:tcW w:w="1440" w:type="dxa"/>
          </w:tcPr>
          <w:p w14:paraId="641DAE3C" w14:textId="77777777" w:rsidR="00255BB6" w:rsidRPr="001A5450" w:rsidRDefault="00255BB6" w:rsidP="00CC7175">
            <w:pPr>
              <w:jc w:val="both"/>
              <w:rPr>
                <w:sz w:val="22"/>
                <w:szCs w:val="22"/>
              </w:rPr>
            </w:pPr>
          </w:p>
        </w:tc>
        <w:tc>
          <w:tcPr>
            <w:tcW w:w="8280" w:type="dxa"/>
            <w:gridSpan w:val="2"/>
          </w:tcPr>
          <w:p w14:paraId="05D9B951" w14:textId="788C7FFE" w:rsidR="009C561D" w:rsidRDefault="00C138E4" w:rsidP="00255BB6">
            <w:pPr>
              <w:rPr>
                <w:sz w:val="22"/>
                <w:szCs w:val="22"/>
              </w:rPr>
            </w:pPr>
            <w:r w:rsidRPr="009C561D">
              <w:rPr>
                <w:sz w:val="22"/>
                <w:szCs w:val="22"/>
              </w:rPr>
              <w:t xml:space="preserve">Mr D Atherton was </w:t>
            </w:r>
            <w:r w:rsidR="009C561D" w:rsidRPr="009C561D">
              <w:rPr>
                <w:sz w:val="22"/>
                <w:szCs w:val="22"/>
              </w:rPr>
              <w:t>nominated and then unaminiously</w:t>
            </w:r>
          </w:p>
          <w:p w14:paraId="00A5A167" w14:textId="77777777" w:rsidR="009C561D" w:rsidRDefault="009C561D" w:rsidP="00255BB6">
            <w:pPr>
              <w:rPr>
                <w:sz w:val="22"/>
                <w:szCs w:val="22"/>
              </w:rPr>
            </w:pPr>
          </w:p>
          <w:p w14:paraId="0A89E3CC" w14:textId="77777777" w:rsidR="009C561D" w:rsidRPr="009C561D" w:rsidRDefault="009C561D" w:rsidP="00255BB6">
            <w:pPr>
              <w:rPr>
                <w:b/>
                <w:bCs/>
                <w:sz w:val="22"/>
                <w:szCs w:val="22"/>
              </w:rPr>
            </w:pPr>
            <w:r w:rsidRPr="009C561D">
              <w:rPr>
                <w:b/>
                <w:bCs/>
                <w:sz w:val="22"/>
                <w:szCs w:val="22"/>
              </w:rPr>
              <w:t xml:space="preserve">elected </w:t>
            </w:r>
          </w:p>
          <w:p w14:paraId="593AF266" w14:textId="77777777" w:rsidR="009C561D" w:rsidRDefault="009C561D" w:rsidP="00255BB6">
            <w:pPr>
              <w:rPr>
                <w:sz w:val="22"/>
                <w:szCs w:val="22"/>
              </w:rPr>
            </w:pPr>
          </w:p>
          <w:p w14:paraId="06BA44A4" w14:textId="66F4D276" w:rsidR="00255BB6" w:rsidRDefault="009C561D" w:rsidP="00255BB6">
            <w:r w:rsidRPr="009C561D">
              <w:rPr>
                <w:sz w:val="22"/>
                <w:szCs w:val="22"/>
              </w:rPr>
              <w:t>as a co-opted governor, for a term of four years.</w:t>
            </w:r>
            <w:r>
              <w:t xml:space="preserve"> </w:t>
            </w:r>
          </w:p>
          <w:p w14:paraId="61B2326D" w14:textId="38574336" w:rsidR="009C561D" w:rsidRDefault="009C561D" w:rsidP="00255BB6"/>
        </w:tc>
        <w:tc>
          <w:tcPr>
            <w:tcW w:w="1323" w:type="dxa"/>
          </w:tcPr>
          <w:p w14:paraId="0C455864" w14:textId="77777777" w:rsidR="00255BB6" w:rsidRPr="001A5450" w:rsidRDefault="00255BB6" w:rsidP="00CC7175">
            <w:pPr>
              <w:rPr>
                <w:b/>
                <w:sz w:val="22"/>
                <w:szCs w:val="22"/>
              </w:rPr>
            </w:pPr>
          </w:p>
        </w:tc>
      </w:tr>
      <w:tr w:rsidR="00214FB3" w:rsidRPr="001A5450" w14:paraId="7F62D291" w14:textId="77777777" w:rsidTr="00EE7906">
        <w:tc>
          <w:tcPr>
            <w:tcW w:w="1440" w:type="dxa"/>
          </w:tcPr>
          <w:p w14:paraId="5E13C432" w14:textId="7CF603E6" w:rsidR="00214FB3" w:rsidRPr="00214FB3" w:rsidRDefault="00214FB3" w:rsidP="00CC7175">
            <w:pPr>
              <w:jc w:val="both"/>
              <w:rPr>
                <w:b/>
                <w:bCs/>
                <w:sz w:val="22"/>
                <w:szCs w:val="22"/>
              </w:rPr>
            </w:pPr>
            <w:r w:rsidRPr="00214FB3">
              <w:rPr>
                <w:b/>
                <w:bCs/>
                <w:sz w:val="22"/>
                <w:szCs w:val="22"/>
              </w:rPr>
              <w:t>GB/</w:t>
            </w:r>
            <w:r w:rsidR="009C561D">
              <w:rPr>
                <w:b/>
                <w:bCs/>
                <w:sz w:val="22"/>
                <w:szCs w:val="22"/>
              </w:rPr>
              <w:t>41</w:t>
            </w:r>
            <w:r w:rsidRPr="00214FB3">
              <w:rPr>
                <w:b/>
                <w:bCs/>
                <w:sz w:val="22"/>
                <w:szCs w:val="22"/>
              </w:rPr>
              <w:t>/22</w:t>
            </w:r>
          </w:p>
        </w:tc>
        <w:tc>
          <w:tcPr>
            <w:tcW w:w="8280" w:type="dxa"/>
            <w:gridSpan w:val="2"/>
          </w:tcPr>
          <w:p w14:paraId="5FC01382" w14:textId="77777777" w:rsidR="00214FB3" w:rsidRPr="00214FB3" w:rsidRDefault="00214FB3" w:rsidP="00214FB3">
            <w:pPr>
              <w:rPr>
                <w:rFonts w:cs="Arial"/>
                <w:b/>
                <w:bCs/>
                <w:sz w:val="22"/>
                <w:szCs w:val="22"/>
              </w:rPr>
            </w:pPr>
            <w:r w:rsidRPr="00214FB3">
              <w:rPr>
                <w:rFonts w:cs="Arial"/>
                <w:b/>
                <w:bCs/>
                <w:sz w:val="22"/>
                <w:szCs w:val="22"/>
              </w:rPr>
              <w:t>Determination of term of office for chair and vice-chair</w:t>
            </w:r>
          </w:p>
          <w:p w14:paraId="375A918C" w14:textId="4B0CDF4D" w:rsidR="00214FB3" w:rsidRPr="00214FB3" w:rsidRDefault="00214FB3" w:rsidP="00CC7175">
            <w:pPr>
              <w:rPr>
                <w:b/>
                <w:bCs/>
                <w:sz w:val="22"/>
                <w:szCs w:val="22"/>
              </w:rPr>
            </w:pPr>
          </w:p>
        </w:tc>
        <w:tc>
          <w:tcPr>
            <w:tcW w:w="1323" w:type="dxa"/>
          </w:tcPr>
          <w:p w14:paraId="288E8A77" w14:textId="77777777" w:rsidR="00214FB3" w:rsidRPr="001A5450" w:rsidRDefault="00214FB3" w:rsidP="00CC7175">
            <w:pPr>
              <w:rPr>
                <w:b/>
                <w:sz w:val="22"/>
                <w:szCs w:val="22"/>
              </w:rPr>
            </w:pPr>
          </w:p>
        </w:tc>
      </w:tr>
      <w:tr w:rsidR="00214FB3" w:rsidRPr="001A5450" w14:paraId="0B52D9E2" w14:textId="77777777" w:rsidTr="00EE7906">
        <w:tc>
          <w:tcPr>
            <w:tcW w:w="1440" w:type="dxa"/>
          </w:tcPr>
          <w:p w14:paraId="763A40DB" w14:textId="77777777" w:rsidR="00214FB3" w:rsidRPr="001A5450" w:rsidRDefault="00214FB3" w:rsidP="00CC7175">
            <w:pPr>
              <w:jc w:val="both"/>
              <w:rPr>
                <w:sz w:val="22"/>
                <w:szCs w:val="22"/>
              </w:rPr>
            </w:pPr>
          </w:p>
        </w:tc>
        <w:tc>
          <w:tcPr>
            <w:tcW w:w="8280" w:type="dxa"/>
            <w:gridSpan w:val="2"/>
          </w:tcPr>
          <w:p w14:paraId="64B7A494" w14:textId="2C94D066" w:rsidR="000B4CB0" w:rsidRPr="000B4CB0" w:rsidRDefault="000B4CB0" w:rsidP="000B4CB0">
            <w:pPr>
              <w:rPr>
                <w:rFonts w:cs="Arial"/>
                <w:iCs/>
                <w:sz w:val="22"/>
                <w:szCs w:val="22"/>
              </w:rPr>
            </w:pPr>
            <w:r w:rsidRPr="000B4CB0">
              <w:rPr>
                <w:rFonts w:cs="Arial"/>
                <w:iCs/>
                <w:sz w:val="22"/>
                <w:szCs w:val="22"/>
              </w:rPr>
              <w:t>The governors agreed to continue with a one-year term of office for both chair and vice chair.</w:t>
            </w:r>
          </w:p>
          <w:p w14:paraId="33D6F79D" w14:textId="77777777" w:rsidR="00214FB3" w:rsidRPr="00D03F0A" w:rsidRDefault="00214FB3" w:rsidP="00CC7175">
            <w:pPr>
              <w:rPr>
                <w:sz w:val="22"/>
                <w:szCs w:val="22"/>
              </w:rPr>
            </w:pPr>
          </w:p>
        </w:tc>
        <w:tc>
          <w:tcPr>
            <w:tcW w:w="1323" w:type="dxa"/>
          </w:tcPr>
          <w:p w14:paraId="58E604CC" w14:textId="77777777" w:rsidR="00214FB3" w:rsidRPr="001A5450" w:rsidRDefault="00214FB3" w:rsidP="00CC7175">
            <w:pPr>
              <w:rPr>
                <w:b/>
                <w:sz w:val="22"/>
                <w:szCs w:val="22"/>
              </w:rPr>
            </w:pPr>
          </w:p>
        </w:tc>
      </w:tr>
      <w:tr w:rsidR="00214FB3" w:rsidRPr="001A5450" w14:paraId="6D9A1F34" w14:textId="77777777" w:rsidTr="00EE7906">
        <w:tc>
          <w:tcPr>
            <w:tcW w:w="1440" w:type="dxa"/>
          </w:tcPr>
          <w:p w14:paraId="5B7E47CF" w14:textId="3E6A3170" w:rsidR="00214FB3" w:rsidRPr="00214FB3" w:rsidRDefault="00214FB3" w:rsidP="00CC7175">
            <w:pPr>
              <w:jc w:val="both"/>
              <w:rPr>
                <w:b/>
                <w:bCs/>
                <w:sz w:val="22"/>
                <w:szCs w:val="22"/>
              </w:rPr>
            </w:pPr>
            <w:r w:rsidRPr="00214FB3">
              <w:rPr>
                <w:b/>
                <w:bCs/>
                <w:sz w:val="22"/>
                <w:szCs w:val="22"/>
              </w:rPr>
              <w:t>GB/</w:t>
            </w:r>
            <w:r w:rsidR="009C561D">
              <w:rPr>
                <w:b/>
                <w:bCs/>
                <w:sz w:val="22"/>
                <w:szCs w:val="22"/>
              </w:rPr>
              <w:t>42</w:t>
            </w:r>
            <w:r w:rsidRPr="00214FB3">
              <w:rPr>
                <w:b/>
                <w:bCs/>
                <w:sz w:val="22"/>
                <w:szCs w:val="22"/>
              </w:rPr>
              <w:t>/22</w:t>
            </w:r>
          </w:p>
        </w:tc>
        <w:tc>
          <w:tcPr>
            <w:tcW w:w="8280" w:type="dxa"/>
            <w:gridSpan w:val="2"/>
          </w:tcPr>
          <w:p w14:paraId="27C0048E" w14:textId="77777777" w:rsidR="00214FB3" w:rsidRPr="00214FB3" w:rsidRDefault="00214FB3" w:rsidP="00CC7175">
            <w:pPr>
              <w:rPr>
                <w:b/>
                <w:bCs/>
                <w:sz w:val="22"/>
                <w:szCs w:val="22"/>
              </w:rPr>
            </w:pPr>
            <w:r w:rsidRPr="00214FB3">
              <w:rPr>
                <w:b/>
                <w:bCs/>
                <w:sz w:val="22"/>
                <w:szCs w:val="22"/>
              </w:rPr>
              <w:t>Election of chair</w:t>
            </w:r>
          </w:p>
          <w:p w14:paraId="1695BE46" w14:textId="0785815A" w:rsidR="00214FB3" w:rsidRPr="00214FB3" w:rsidRDefault="00214FB3" w:rsidP="00CC7175">
            <w:pPr>
              <w:rPr>
                <w:b/>
                <w:bCs/>
                <w:sz w:val="22"/>
                <w:szCs w:val="22"/>
              </w:rPr>
            </w:pPr>
          </w:p>
        </w:tc>
        <w:tc>
          <w:tcPr>
            <w:tcW w:w="1323" w:type="dxa"/>
          </w:tcPr>
          <w:p w14:paraId="09B13064" w14:textId="77777777" w:rsidR="00214FB3" w:rsidRPr="001A5450" w:rsidRDefault="00214FB3" w:rsidP="00CC7175">
            <w:pPr>
              <w:rPr>
                <w:b/>
                <w:sz w:val="22"/>
                <w:szCs w:val="22"/>
              </w:rPr>
            </w:pPr>
          </w:p>
        </w:tc>
      </w:tr>
      <w:tr w:rsidR="00214FB3" w:rsidRPr="000B4CB0" w14:paraId="49CDE216" w14:textId="77777777" w:rsidTr="00EE7906">
        <w:tc>
          <w:tcPr>
            <w:tcW w:w="1440" w:type="dxa"/>
          </w:tcPr>
          <w:p w14:paraId="6AA00A48" w14:textId="77777777" w:rsidR="00214FB3" w:rsidRPr="000B4CB0" w:rsidRDefault="00214FB3" w:rsidP="00CC7175">
            <w:pPr>
              <w:jc w:val="both"/>
              <w:rPr>
                <w:iCs/>
                <w:sz w:val="22"/>
                <w:szCs w:val="22"/>
              </w:rPr>
            </w:pPr>
          </w:p>
        </w:tc>
        <w:tc>
          <w:tcPr>
            <w:tcW w:w="8280" w:type="dxa"/>
            <w:gridSpan w:val="2"/>
          </w:tcPr>
          <w:p w14:paraId="6293D101" w14:textId="00FD9951" w:rsidR="000B4CB0" w:rsidRPr="000B4CB0" w:rsidRDefault="000E1218" w:rsidP="000B4CB0">
            <w:pPr>
              <w:rPr>
                <w:rFonts w:cs="Arial"/>
                <w:iCs/>
                <w:sz w:val="22"/>
                <w:szCs w:val="22"/>
              </w:rPr>
            </w:pPr>
            <w:r>
              <w:rPr>
                <w:rFonts w:cs="Arial"/>
                <w:iCs/>
                <w:sz w:val="22"/>
                <w:szCs w:val="22"/>
              </w:rPr>
              <w:t xml:space="preserve">Mr Hill </w:t>
            </w:r>
            <w:r w:rsidR="000B4CB0" w:rsidRPr="000B4CB0">
              <w:rPr>
                <w:rFonts w:cs="Arial"/>
                <w:iCs/>
                <w:sz w:val="22"/>
                <w:szCs w:val="22"/>
              </w:rPr>
              <w:t xml:space="preserve">was proposed and seconded for the position of chair.  There were no other nominations.  </w:t>
            </w:r>
            <w:r w:rsidR="009C561D">
              <w:rPr>
                <w:rFonts w:cs="Arial"/>
                <w:iCs/>
                <w:sz w:val="22"/>
                <w:szCs w:val="22"/>
              </w:rPr>
              <w:t>Mr Hill</w:t>
            </w:r>
            <w:r w:rsidR="000B4CB0" w:rsidRPr="000B4CB0">
              <w:rPr>
                <w:rFonts w:cs="Arial"/>
                <w:iCs/>
                <w:sz w:val="22"/>
                <w:szCs w:val="22"/>
              </w:rPr>
              <w:t xml:space="preserve"> left the room whilst governors considered the nomination.  Following a vote, it was</w:t>
            </w:r>
          </w:p>
          <w:p w14:paraId="5BC60122" w14:textId="77777777" w:rsidR="000B4CB0" w:rsidRPr="000B4CB0" w:rsidRDefault="000B4CB0" w:rsidP="000B4CB0">
            <w:pPr>
              <w:rPr>
                <w:rFonts w:cs="Arial"/>
                <w:iCs/>
                <w:sz w:val="22"/>
                <w:szCs w:val="22"/>
              </w:rPr>
            </w:pPr>
          </w:p>
          <w:p w14:paraId="56265329" w14:textId="77777777" w:rsidR="000B4CB0" w:rsidRPr="000B4CB0" w:rsidRDefault="000B4CB0" w:rsidP="000B4CB0">
            <w:pPr>
              <w:rPr>
                <w:rFonts w:cs="Arial"/>
                <w:iCs/>
                <w:sz w:val="22"/>
                <w:szCs w:val="22"/>
              </w:rPr>
            </w:pPr>
            <w:r w:rsidRPr="000B4CB0">
              <w:rPr>
                <w:rFonts w:cs="Arial"/>
                <w:iCs/>
                <w:sz w:val="22"/>
                <w:szCs w:val="22"/>
              </w:rPr>
              <w:t>resolved</w:t>
            </w:r>
          </w:p>
          <w:p w14:paraId="1751359F" w14:textId="77777777" w:rsidR="000B4CB0" w:rsidRPr="000B4CB0" w:rsidRDefault="000B4CB0" w:rsidP="000B4CB0">
            <w:pPr>
              <w:rPr>
                <w:rFonts w:cs="Arial"/>
                <w:iCs/>
                <w:sz w:val="22"/>
                <w:szCs w:val="22"/>
              </w:rPr>
            </w:pPr>
          </w:p>
          <w:p w14:paraId="2182D38E" w14:textId="0A10D43E" w:rsidR="000B4CB0" w:rsidRPr="000B4CB0" w:rsidRDefault="000B4CB0" w:rsidP="000B4CB0">
            <w:pPr>
              <w:rPr>
                <w:rFonts w:cs="Arial"/>
                <w:iCs/>
                <w:sz w:val="22"/>
                <w:szCs w:val="22"/>
              </w:rPr>
            </w:pPr>
            <w:r w:rsidRPr="000B4CB0">
              <w:rPr>
                <w:rFonts w:cs="Arial"/>
                <w:iCs/>
                <w:sz w:val="22"/>
                <w:szCs w:val="22"/>
              </w:rPr>
              <w:t xml:space="preserve">that </w:t>
            </w:r>
            <w:r w:rsidR="009C561D">
              <w:rPr>
                <w:rFonts w:cs="Arial"/>
                <w:iCs/>
                <w:sz w:val="22"/>
                <w:szCs w:val="22"/>
              </w:rPr>
              <w:t>Mr Hill</w:t>
            </w:r>
            <w:r w:rsidRPr="000B4CB0">
              <w:rPr>
                <w:rFonts w:cs="Arial"/>
                <w:iCs/>
                <w:sz w:val="22"/>
                <w:szCs w:val="22"/>
              </w:rPr>
              <w:t xml:space="preserve"> be appointed as chair of the governing body.</w:t>
            </w:r>
          </w:p>
          <w:p w14:paraId="18B76219" w14:textId="77777777" w:rsidR="00214FB3" w:rsidRPr="000B4CB0" w:rsidRDefault="00214FB3" w:rsidP="00CC7175">
            <w:pPr>
              <w:rPr>
                <w:iCs/>
                <w:sz w:val="22"/>
                <w:szCs w:val="22"/>
              </w:rPr>
            </w:pPr>
          </w:p>
        </w:tc>
        <w:tc>
          <w:tcPr>
            <w:tcW w:w="1323" w:type="dxa"/>
          </w:tcPr>
          <w:p w14:paraId="4E3B08D0" w14:textId="77777777" w:rsidR="00214FB3" w:rsidRPr="000B4CB0" w:rsidRDefault="00214FB3" w:rsidP="00CC7175">
            <w:pPr>
              <w:rPr>
                <w:b/>
                <w:iCs/>
                <w:sz w:val="22"/>
                <w:szCs w:val="22"/>
              </w:rPr>
            </w:pPr>
          </w:p>
        </w:tc>
      </w:tr>
      <w:tr w:rsidR="00214FB3" w:rsidRPr="001A5450" w14:paraId="4E037810" w14:textId="77777777" w:rsidTr="00EE7906">
        <w:tc>
          <w:tcPr>
            <w:tcW w:w="1440" w:type="dxa"/>
          </w:tcPr>
          <w:p w14:paraId="3AAB0443" w14:textId="1D56878B" w:rsidR="00214FB3" w:rsidRPr="00214FB3" w:rsidRDefault="00214FB3" w:rsidP="00CC7175">
            <w:pPr>
              <w:jc w:val="both"/>
              <w:rPr>
                <w:b/>
                <w:bCs/>
                <w:sz w:val="22"/>
                <w:szCs w:val="22"/>
              </w:rPr>
            </w:pPr>
            <w:r w:rsidRPr="00214FB3">
              <w:rPr>
                <w:b/>
                <w:bCs/>
                <w:sz w:val="22"/>
                <w:szCs w:val="22"/>
              </w:rPr>
              <w:t>GB/</w:t>
            </w:r>
            <w:r w:rsidR="009C561D">
              <w:rPr>
                <w:b/>
                <w:bCs/>
                <w:sz w:val="22"/>
                <w:szCs w:val="22"/>
              </w:rPr>
              <w:t>43</w:t>
            </w:r>
            <w:r w:rsidRPr="00214FB3">
              <w:rPr>
                <w:b/>
                <w:bCs/>
                <w:sz w:val="22"/>
                <w:szCs w:val="22"/>
              </w:rPr>
              <w:t>/22</w:t>
            </w:r>
          </w:p>
        </w:tc>
        <w:tc>
          <w:tcPr>
            <w:tcW w:w="8280" w:type="dxa"/>
            <w:gridSpan w:val="2"/>
          </w:tcPr>
          <w:p w14:paraId="2B5C2B9E" w14:textId="77777777" w:rsidR="00214FB3" w:rsidRPr="00214FB3" w:rsidRDefault="00214FB3" w:rsidP="00CC7175">
            <w:pPr>
              <w:rPr>
                <w:b/>
                <w:bCs/>
                <w:sz w:val="22"/>
                <w:szCs w:val="22"/>
              </w:rPr>
            </w:pPr>
            <w:r w:rsidRPr="00214FB3">
              <w:rPr>
                <w:b/>
                <w:bCs/>
                <w:sz w:val="22"/>
                <w:szCs w:val="22"/>
              </w:rPr>
              <w:t>Election of vice-chair</w:t>
            </w:r>
          </w:p>
          <w:p w14:paraId="4DCF485E" w14:textId="09C6D168" w:rsidR="00214FB3" w:rsidRPr="00214FB3" w:rsidRDefault="00214FB3" w:rsidP="00CC7175">
            <w:pPr>
              <w:rPr>
                <w:b/>
                <w:bCs/>
                <w:sz w:val="22"/>
                <w:szCs w:val="22"/>
              </w:rPr>
            </w:pPr>
          </w:p>
        </w:tc>
        <w:tc>
          <w:tcPr>
            <w:tcW w:w="1323" w:type="dxa"/>
          </w:tcPr>
          <w:p w14:paraId="241829AC" w14:textId="77777777" w:rsidR="00214FB3" w:rsidRPr="001A5450" w:rsidRDefault="00214FB3" w:rsidP="00CC7175">
            <w:pPr>
              <w:rPr>
                <w:b/>
                <w:sz w:val="22"/>
                <w:szCs w:val="22"/>
              </w:rPr>
            </w:pPr>
          </w:p>
        </w:tc>
      </w:tr>
      <w:tr w:rsidR="00EB1AEB" w:rsidRPr="000B4CB0" w14:paraId="5890F4EF" w14:textId="77777777" w:rsidTr="00EE7906">
        <w:tc>
          <w:tcPr>
            <w:tcW w:w="1440" w:type="dxa"/>
          </w:tcPr>
          <w:p w14:paraId="3447FC6B" w14:textId="77777777" w:rsidR="00EB1AEB" w:rsidRPr="000B4CB0" w:rsidRDefault="00EB1AEB" w:rsidP="00CC7175">
            <w:pPr>
              <w:jc w:val="both"/>
              <w:rPr>
                <w:iCs/>
                <w:sz w:val="22"/>
                <w:szCs w:val="22"/>
              </w:rPr>
            </w:pPr>
          </w:p>
        </w:tc>
        <w:tc>
          <w:tcPr>
            <w:tcW w:w="8280" w:type="dxa"/>
            <w:gridSpan w:val="2"/>
          </w:tcPr>
          <w:p w14:paraId="479FD280" w14:textId="3548C900" w:rsidR="000B4CB0" w:rsidRPr="000B4CB0" w:rsidRDefault="009C561D" w:rsidP="000B4CB0">
            <w:pPr>
              <w:rPr>
                <w:rFonts w:cs="Arial"/>
                <w:iCs/>
                <w:sz w:val="22"/>
                <w:szCs w:val="22"/>
              </w:rPr>
            </w:pPr>
            <w:r>
              <w:rPr>
                <w:rFonts w:cs="Arial"/>
                <w:iCs/>
                <w:sz w:val="22"/>
                <w:szCs w:val="22"/>
              </w:rPr>
              <w:t xml:space="preserve">It was agreed that this would be addressed at the January meeting. </w:t>
            </w:r>
          </w:p>
          <w:p w14:paraId="48AB595B" w14:textId="77777777" w:rsidR="00EB1AEB" w:rsidRPr="000B4CB0" w:rsidRDefault="00EB1AEB" w:rsidP="00CC7175">
            <w:pPr>
              <w:rPr>
                <w:iCs/>
                <w:sz w:val="22"/>
                <w:szCs w:val="22"/>
              </w:rPr>
            </w:pPr>
          </w:p>
        </w:tc>
        <w:tc>
          <w:tcPr>
            <w:tcW w:w="1323" w:type="dxa"/>
          </w:tcPr>
          <w:p w14:paraId="708FD2A5" w14:textId="3B02259E" w:rsidR="00EB1AEB" w:rsidRPr="000B4CB0" w:rsidRDefault="009C561D" w:rsidP="00CC7175">
            <w:pPr>
              <w:rPr>
                <w:b/>
                <w:iCs/>
                <w:sz w:val="22"/>
                <w:szCs w:val="22"/>
              </w:rPr>
            </w:pPr>
            <w:r>
              <w:rPr>
                <w:b/>
                <w:iCs/>
                <w:sz w:val="22"/>
                <w:szCs w:val="22"/>
              </w:rPr>
              <w:t>FGB</w:t>
            </w:r>
          </w:p>
        </w:tc>
      </w:tr>
      <w:tr w:rsidR="00EB1AEB" w:rsidRPr="001A5450" w14:paraId="0751EF67" w14:textId="77777777" w:rsidTr="00EE7906">
        <w:tc>
          <w:tcPr>
            <w:tcW w:w="1440" w:type="dxa"/>
          </w:tcPr>
          <w:p w14:paraId="7C8820D1" w14:textId="13185DBF" w:rsidR="00EB1AEB" w:rsidRPr="001A5450" w:rsidRDefault="00EB1AEB" w:rsidP="00EB1AEB">
            <w:pPr>
              <w:jc w:val="both"/>
              <w:rPr>
                <w:b/>
                <w:sz w:val="22"/>
                <w:szCs w:val="22"/>
              </w:rPr>
            </w:pPr>
            <w:r w:rsidRPr="001A5450">
              <w:rPr>
                <w:b/>
                <w:sz w:val="22"/>
                <w:szCs w:val="22"/>
              </w:rPr>
              <w:t>GB/</w:t>
            </w:r>
            <w:r w:rsidR="00EE16DB">
              <w:rPr>
                <w:b/>
                <w:sz w:val="22"/>
                <w:szCs w:val="22"/>
              </w:rPr>
              <w:t>44</w:t>
            </w:r>
            <w:r w:rsidRPr="001A5450">
              <w:rPr>
                <w:b/>
                <w:sz w:val="22"/>
                <w:szCs w:val="22"/>
              </w:rPr>
              <w:t>/</w:t>
            </w:r>
            <w:r>
              <w:rPr>
                <w:b/>
                <w:sz w:val="22"/>
                <w:szCs w:val="22"/>
              </w:rPr>
              <w:t>2</w:t>
            </w:r>
            <w:r w:rsidR="00DF2EA1">
              <w:rPr>
                <w:b/>
                <w:sz w:val="22"/>
                <w:szCs w:val="22"/>
              </w:rPr>
              <w:t>2</w:t>
            </w:r>
          </w:p>
        </w:tc>
        <w:tc>
          <w:tcPr>
            <w:tcW w:w="8273" w:type="dxa"/>
          </w:tcPr>
          <w:p w14:paraId="1612CA08" w14:textId="127C34E9" w:rsidR="00842303" w:rsidRDefault="00834A94" w:rsidP="00EB1AEB">
            <w:pPr>
              <w:rPr>
                <w:rFonts w:cs="Arial"/>
                <w:b/>
                <w:sz w:val="22"/>
                <w:szCs w:val="22"/>
              </w:rPr>
            </w:pPr>
            <w:r w:rsidRPr="00834A94">
              <w:rPr>
                <w:rFonts w:cs="Arial"/>
                <w:b/>
                <w:sz w:val="22"/>
                <w:szCs w:val="22"/>
              </w:rPr>
              <w:t>Approval of minutes of s</w:t>
            </w:r>
            <w:r w:rsidR="00214FB3">
              <w:rPr>
                <w:rFonts w:cs="Arial"/>
                <w:b/>
                <w:sz w:val="22"/>
                <w:szCs w:val="22"/>
              </w:rPr>
              <w:t>ummer</w:t>
            </w:r>
            <w:r w:rsidRPr="00834A94">
              <w:rPr>
                <w:rFonts w:cs="Arial"/>
                <w:b/>
                <w:sz w:val="22"/>
                <w:szCs w:val="22"/>
              </w:rPr>
              <w:t xml:space="preserve"> term meeting and any special governing body meetings</w:t>
            </w:r>
          </w:p>
          <w:p w14:paraId="3379FD84" w14:textId="28A9D310" w:rsidR="00834A94" w:rsidRPr="00467553" w:rsidRDefault="00834A94" w:rsidP="00EB1AEB">
            <w:pPr>
              <w:rPr>
                <w:b/>
                <w:sz w:val="22"/>
                <w:szCs w:val="22"/>
              </w:rPr>
            </w:pPr>
          </w:p>
        </w:tc>
        <w:tc>
          <w:tcPr>
            <w:tcW w:w="1330" w:type="dxa"/>
            <w:gridSpan w:val="2"/>
          </w:tcPr>
          <w:p w14:paraId="69FF6EFE" w14:textId="77777777" w:rsidR="00EB1AEB" w:rsidRPr="001A5450" w:rsidRDefault="00EB1AEB" w:rsidP="00EB1AEB">
            <w:pPr>
              <w:rPr>
                <w:sz w:val="22"/>
                <w:szCs w:val="22"/>
              </w:rPr>
            </w:pPr>
          </w:p>
        </w:tc>
      </w:tr>
      <w:tr w:rsidR="00EB1AEB" w:rsidRPr="000B4CB0" w14:paraId="153776A9" w14:textId="77777777" w:rsidTr="00EE7906">
        <w:tc>
          <w:tcPr>
            <w:tcW w:w="1440" w:type="dxa"/>
          </w:tcPr>
          <w:p w14:paraId="6D59EFD2" w14:textId="77777777" w:rsidR="00EB1AEB" w:rsidRPr="000B4CB0" w:rsidRDefault="00EB1AEB" w:rsidP="00EB1AEB">
            <w:pPr>
              <w:jc w:val="both"/>
              <w:rPr>
                <w:sz w:val="22"/>
                <w:szCs w:val="22"/>
              </w:rPr>
            </w:pPr>
          </w:p>
        </w:tc>
        <w:tc>
          <w:tcPr>
            <w:tcW w:w="8273" w:type="dxa"/>
          </w:tcPr>
          <w:p w14:paraId="2E524E57" w14:textId="177F643F" w:rsidR="00EB1AEB" w:rsidRPr="000B4CB0" w:rsidRDefault="00EB1AEB" w:rsidP="00EB1AEB">
            <w:pPr>
              <w:pStyle w:val="Header"/>
              <w:tabs>
                <w:tab w:val="clear" w:pos="4153"/>
                <w:tab w:val="clear" w:pos="8306"/>
              </w:tabs>
              <w:rPr>
                <w:sz w:val="22"/>
                <w:szCs w:val="22"/>
              </w:rPr>
            </w:pPr>
            <w:r w:rsidRPr="000B4CB0">
              <w:rPr>
                <w:sz w:val="22"/>
                <w:szCs w:val="22"/>
              </w:rPr>
              <w:t xml:space="preserve">The minutes of the </w:t>
            </w:r>
            <w:r w:rsidR="00834A94" w:rsidRPr="000B4CB0">
              <w:rPr>
                <w:sz w:val="22"/>
                <w:szCs w:val="22"/>
              </w:rPr>
              <w:t>s</w:t>
            </w:r>
            <w:r w:rsidR="00214FB3" w:rsidRPr="000B4CB0">
              <w:rPr>
                <w:sz w:val="22"/>
                <w:szCs w:val="22"/>
              </w:rPr>
              <w:t>ummer</w:t>
            </w:r>
            <w:r w:rsidRPr="000B4CB0">
              <w:rPr>
                <w:sz w:val="22"/>
                <w:szCs w:val="22"/>
              </w:rPr>
              <w:t xml:space="preserve"> term meeting held on</w:t>
            </w:r>
            <w:r w:rsidR="00EE16DB">
              <w:rPr>
                <w:sz w:val="22"/>
                <w:szCs w:val="22"/>
              </w:rPr>
              <w:t xml:space="preserve"> Tuesday, 17 May </w:t>
            </w:r>
            <w:r w:rsidRPr="000B4CB0">
              <w:rPr>
                <w:sz w:val="22"/>
                <w:szCs w:val="22"/>
              </w:rPr>
              <w:t>202</w:t>
            </w:r>
            <w:r w:rsidR="00834A94" w:rsidRPr="000B4CB0">
              <w:rPr>
                <w:sz w:val="22"/>
                <w:szCs w:val="22"/>
              </w:rPr>
              <w:t>2</w:t>
            </w:r>
            <w:r w:rsidRPr="000B4CB0">
              <w:rPr>
                <w:sz w:val="22"/>
                <w:szCs w:val="22"/>
              </w:rPr>
              <w:t xml:space="preserve"> having been previously circulated (and subject to the following corrections being made) were confirmed and signed by the chair.</w:t>
            </w:r>
          </w:p>
          <w:p w14:paraId="2973819D" w14:textId="4F403CD3" w:rsidR="000B4CB0" w:rsidRPr="000B4CB0" w:rsidRDefault="000B4CB0" w:rsidP="00EB1AEB">
            <w:pPr>
              <w:pStyle w:val="Header"/>
              <w:tabs>
                <w:tab w:val="clear" w:pos="4153"/>
                <w:tab w:val="clear" w:pos="8306"/>
              </w:tabs>
              <w:rPr>
                <w:sz w:val="22"/>
                <w:szCs w:val="22"/>
              </w:rPr>
            </w:pPr>
          </w:p>
          <w:p w14:paraId="7F39B747" w14:textId="5862AD6E" w:rsidR="000B4CB0" w:rsidRPr="000B4CB0" w:rsidRDefault="00EE16DB" w:rsidP="000B4CB0">
            <w:pPr>
              <w:pStyle w:val="Header"/>
              <w:tabs>
                <w:tab w:val="clear" w:pos="4153"/>
                <w:tab w:val="clear" w:pos="8306"/>
              </w:tabs>
              <w:rPr>
                <w:rFonts w:cs="Arial"/>
                <w:sz w:val="22"/>
                <w:szCs w:val="22"/>
              </w:rPr>
            </w:pPr>
            <w:r>
              <w:rPr>
                <w:rFonts w:cs="Arial"/>
                <w:sz w:val="22"/>
                <w:szCs w:val="22"/>
              </w:rPr>
              <w:t>T</w:t>
            </w:r>
            <w:r w:rsidR="000B4CB0" w:rsidRPr="000B4CB0">
              <w:rPr>
                <w:rFonts w:cs="Arial"/>
                <w:sz w:val="22"/>
                <w:szCs w:val="22"/>
              </w:rPr>
              <w:t xml:space="preserve">hese minutes will have the chair’s e signature placed on them. </w:t>
            </w:r>
          </w:p>
          <w:p w14:paraId="26942D9C" w14:textId="77777777" w:rsidR="00EB1AEB" w:rsidRPr="000B4CB0" w:rsidRDefault="00EB1AEB" w:rsidP="00EB1AEB">
            <w:pPr>
              <w:rPr>
                <w:sz w:val="22"/>
                <w:szCs w:val="22"/>
              </w:rPr>
            </w:pPr>
          </w:p>
        </w:tc>
        <w:tc>
          <w:tcPr>
            <w:tcW w:w="1330" w:type="dxa"/>
            <w:gridSpan w:val="2"/>
          </w:tcPr>
          <w:p w14:paraId="1DA67086" w14:textId="77777777" w:rsidR="00EB1AEB" w:rsidRPr="000B4CB0" w:rsidRDefault="00EB1AEB" w:rsidP="00EB1AEB">
            <w:pPr>
              <w:rPr>
                <w:sz w:val="22"/>
                <w:szCs w:val="22"/>
              </w:rPr>
            </w:pPr>
          </w:p>
        </w:tc>
      </w:tr>
      <w:tr w:rsidR="00EB1AEB" w:rsidRPr="001A5450" w14:paraId="692657E8" w14:textId="77777777" w:rsidTr="00EE7906">
        <w:tc>
          <w:tcPr>
            <w:tcW w:w="1440" w:type="dxa"/>
          </w:tcPr>
          <w:p w14:paraId="0BCFEACB" w14:textId="77777777" w:rsidR="00EB1AEB" w:rsidRPr="001A5450" w:rsidRDefault="00EB1AEB" w:rsidP="00EB1AEB">
            <w:pPr>
              <w:jc w:val="both"/>
              <w:rPr>
                <w:b/>
                <w:sz w:val="22"/>
                <w:szCs w:val="22"/>
              </w:rPr>
            </w:pPr>
          </w:p>
        </w:tc>
        <w:tc>
          <w:tcPr>
            <w:tcW w:w="8273" w:type="dxa"/>
          </w:tcPr>
          <w:p w14:paraId="426F2678" w14:textId="2EF80BF2" w:rsidR="00EB1AEB" w:rsidRDefault="00EB1AEB" w:rsidP="00EB1AEB">
            <w:pPr>
              <w:rPr>
                <w:i/>
                <w:sz w:val="22"/>
                <w:szCs w:val="22"/>
              </w:rPr>
            </w:pPr>
            <w:r>
              <w:rPr>
                <w:i/>
                <w:sz w:val="22"/>
                <w:szCs w:val="22"/>
              </w:rPr>
              <w:t>Review of actions</w:t>
            </w:r>
            <w:r w:rsidR="00214FB3">
              <w:rPr>
                <w:i/>
                <w:sz w:val="22"/>
                <w:szCs w:val="22"/>
              </w:rPr>
              <w:t xml:space="preserve"> – including approval of scheme of delegation</w:t>
            </w:r>
          </w:p>
          <w:p w14:paraId="3D239054" w14:textId="77777777" w:rsidR="00EB1AEB" w:rsidRPr="00BF3E62" w:rsidRDefault="00EB1AEB" w:rsidP="00EB1AEB">
            <w:pPr>
              <w:rPr>
                <w:i/>
                <w:sz w:val="22"/>
                <w:szCs w:val="22"/>
              </w:rPr>
            </w:pPr>
          </w:p>
        </w:tc>
        <w:tc>
          <w:tcPr>
            <w:tcW w:w="1330" w:type="dxa"/>
            <w:gridSpan w:val="2"/>
          </w:tcPr>
          <w:p w14:paraId="1864ABFA" w14:textId="77777777" w:rsidR="00EB1AEB" w:rsidRPr="001A5450" w:rsidRDefault="00EB1AEB" w:rsidP="00EB1AEB">
            <w:pPr>
              <w:rPr>
                <w:b/>
                <w:sz w:val="22"/>
                <w:szCs w:val="22"/>
              </w:rPr>
            </w:pPr>
          </w:p>
        </w:tc>
      </w:tr>
      <w:tr w:rsidR="00EB1AEB" w:rsidRPr="001A5450" w14:paraId="5C17C6B3" w14:textId="77777777" w:rsidTr="00EE7906">
        <w:tc>
          <w:tcPr>
            <w:tcW w:w="1440" w:type="dxa"/>
          </w:tcPr>
          <w:p w14:paraId="7F07410F" w14:textId="77777777" w:rsidR="00EB1AEB" w:rsidRPr="001A5450" w:rsidRDefault="00EB1AEB" w:rsidP="00EB1AEB">
            <w:pPr>
              <w:jc w:val="both"/>
              <w:rPr>
                <w:b/>
                <w:sz w:val="22"/>
                <w:szCs w:val="22"/>
              </w:rPr>
            </w:pPr>
          </w:p>
        </w:tc>
        <w:tc>
          <w:tcPr>
            <w:tcW w:w="8273" w:type="dxa"/>
          </w:tcPr>
          <w:p w14:paraId="7B770F8E" w14:textId="77777777" w:rsidR="00EB1AEB" w:rsidRDefault="00EE16DB" w:rsidP="00EB1AEB">
            <w:pPr>
              <w:rPr>
                <w:sz w:val="22"/>
                <w:szCs w:val="22"/>
              </w:rPr>
            </w:pPr>
            <w:r>
              <w:rPr>
                <w:sz w:val="22"/>
                <w:szCs w:val="22"/>
              </w:rPr>
              <w:t xml:space="preserve">The 2022/23 scheme of delegation was </w:t>
            </w:r>
            <w:r w:rsidRPr="00EE16DB">
              <w:rPr>
                <w:b/>
                <w:bCs/>
                <w:sz w:val="22"/>
                <w:szCs w:val="22"/>
              </w:rPr>
              <w:t>approved.</w:t>
            </w:r>
            <w:r>
              <w:rPr>
                <w:sz w:val="22"/>
                <w:szCs w:val="22"/>
              </w:rPr>
              <w:t xml:space="preserve"> </w:t>
            </w:r>
          </w:p>
          <w:p w14:paraId="5457DE39" w14:textId="38CF1576" w:rsidR="00EE16DB" w:rsidRDefault="00EE16DB" w:rsidP="00EB1AEB">
            <w:pPr>
              <w:rPr>
                <w:sz w:val="22"/>
                <w:szCs w:val="22"/>
              </w:rPr>
            </w:pPr>
          </w:p>
        </w:tc>
        <w:tc>
          <w:tcPr>
            <w:tcW w:w="1330" w:type="dxa"/>
            <w:gridSpan w:val="2"/>
          </w:tcPr>
          <w:p w14:paraId="49F521A0" w14:textId="77777777" w:rsidR="00EB1AEB" w:rsidRPr="001A5450" w:rsidRDefault="00EB1AEB" w:rsidP="00EB1AEB">
            <w:pPr>
              <w:rPr>
                <w:b/>
                <w:sz w:val="22"/>
                <w:szCs w:val="22"/>
              </w:rPr>
            </w:pPr>
          </w:p>
        </w:tc>
      </w:tr>
      <w:tr w:rsidR="00EB1AEB" w:rsidRPr="001A5450" w14:paraId="1B2607E0" w14:textId="77777777" w:rsidTr="00EE7906">
        <w:tc>
          <w:tcPr>
            <w:tcW w:w="1440" w:type="dxa"/>
          </w:tcPr>
          <w:p w14:paraId="172E971F" w14:textId="353EFD3E" w:rsidR="00EB1AEB" w:rsidRPr="001A5450" w:rsidRDefault="00EB1AEB" w:rsidP="00EB1AEB">
            <w:pPr>
              <w:jc w:val="both"/>
              <w:rPr>
                <w:b/>
                <w:sz w:val="22"/>
                <w:szCs w:val="22"/>
              </w:rPr>
            </w:pPr>
            <w:r>
              <w:rPr>
                <w:b/>
                <w:sz w:val="22"/>
                <w:szCs w:val="22"/>
              </w:rPr>
              <w:t>GB/</w:t>
            </w:r>
            <w:r w:rsidR="00EE16DB">
              <w:rPr>
                <w:b/>
                <w:sz w:val="22"/>
                <w:szCs w:val="22"/>
              </w:rPr>
              <w:t>45</w:t>
            </w:r>
            <w:r>
              <w:rPr>
                <w:b/>
                <w:sz w:val="22"/>
                <w:szCs w:val="22"/>
              </w:rPr>
              <w:t>/2</w:t>
            </w:r>
            <w:r w:rsidR="00DF2EA1">
              <w:rPr>
                <w:b/>
                <w:sz w:val="22"/>
                <w:szCs w:val="22"/>
              </w:rPr>
              <w:t>2</w:t>
            </w:r>
          </w:p>
        </w:tc>
        <w:tc>
          <w:tcPr>
            <w:tcW w:w="8273" w:type="dxa"/>
          </w:tcPr>
          <w:p w14:paraId="71684EC9" w14:textId="77777777" w:rsidR="00EB1AEB" w:rsidRPr="000D4E22" w:rsidRDefault="003A2118" w:rsidP="000D4E22">
            <w:pPr>
              <w:rPr>
                <w:rFonts w:cs="Arial"/>
                <w:b/>
                <w:sz w:val="22"/>
                <w:szCs w:val="22"/>
              </w:rPr>
            </w:pPr>
            <w:r w:rsidRPr="000D4E22">
              <w:rPr>
                <w:rFonts w:cs="Arial"/>
                <w:b/>
                <w:sz w:val="22"/>
                <w:szCs w:val="22"/>
              </w:rPr>
              <w:t xml:space="preserve">Receipt of minutes and approval of policies from committees and working parties </w:t>
            </w:r>
            <w:r w:rsidRPr="000D4E22">
              <w:rPr>
                <w:rFonts w:cs="Arial"/>
                <w:b/>
                <w:sz w:val="22"/>
                <w:szCs w:val="22"/>
              </w:rPr>
              <w:br/>
            </w:r>
          </w:p>
        </w:tc>
        <w:tc>
          <w:tcPr>
            <w:tcW w:w="1330" w:type="dxa"/>
            <w:gridSpan w:val="2"/>
          </w:tcPr>
          <w:p w14:paraId="49A35CA5" w14:textId="77777777" w:rsidR="00EB1AEB" w:rsidRPr="001A5450" w:rsidRDefault="00EB1AEB" w:rsidP="00EB1AEB">
            <w:pPr>
              <w:rPr>
                <w:b/>
                <w:sz w:val="22"/>
                <w:szCs w:val="22"/>
              </w:rPr>
            </w:pPr>
          </w:p>
        </w:tc>
      </w:tr>
      <w:tr w:rsidR="00EB1AEB" w:rsidRPr="001A5450" w14:paraId="1474DB0F" w14:textId="77777777" w:rsidTr="00EE7906">
        <w:tc>
          <w:tcPr>
            <w:tcW w:w="1440" w:type="dxa"/>
          </w:tcPr>
          <w:p w14:paraId="1D08DF5D" w14:textId="77777777" w:rsidR="00EB1AEB" w:rsidRPr="001A5450" w:rsidRDefault="00EB1AEB" w:rsidP="00EB1AEB">
            <w:pPr>
              <w:jc w:val="both"/>
              <w:rPr>
                <w:b/>
                <w:sz w:val="22"/>
                <w:szCs w:val="22"/>
              </w:rPr>
            </w:pPr>
          </w:p>
        </w:tc>
        <w:tc>
          <w:tcPr>
            <w:tcW w:w="8273" w:type="dxa"/>
          </w:tcPr>
          <w:p w14:paraId="786DB518" w14:textId="77777777" w:rsidR="00EB1AEB" w:rsidRDefault="00EB1AEB" w:rsidP="00EB1AEB">
            <w:pPr>
              <w:rPr>
                <w:b/>
                <w:i/>
                <w:sz w:val="22"/>
                <w:szCs w:val="22"/>
              </w:rPr>
            </w:pPr>
            <w:r>
              <w:rPr>
                <w:i/>
                <w:sz w:val="22"/>
                <w:szCs w:val="22"/>
              </w:rPr>
              <w:t>Review of actions</w:t>
            </w:r>
          </w:p>
          <w:p w14:paraId="23C95068" w14:textId="77777777" w:rsidR="00EB1AEB" w:rsidRPr="00E1615C" w:rsidRDefault="00EB1AEB" w:rsidP="00EB1AEB">
            <w:pPr>
              <w:rPr>
                <w:i/>
                <w:sz w:val="22"/>
                <w:szCs w:val="22"/>
              </w:rPr>
            </w:pPr>
          </w:p>
        </w:tc>
        <w:tc>
          <w:tcPr>
            <w:tcW w:w="1330" w:type="dxa"/>
            <w:gridSpan w:val="2"/>
          </w:tcPr>
          <w:p w14:paraId="7D1E74D4" w14:textId="77777777" w:rsidR="00EB1AEB" w:rsidRPr="001A5450" w:rsidRDefault="00EB1AEB" w:rsidP="00EB1AEB">
            <w:pPr>
              <w:rPr>
                <w:b/>
                <w:sz w:val="22"/>
                <w:szCs w:val="22"/>
              </w:rPr>
            </w:pPr>
          </w:p>
        </w:tc>
      </w:tr>
      <w:tr w:rsidR="00214FB3" w:rsidRPr="001A5450" w14:paraId="36C0848C" w14:textId="77777777" w:rsidTr="00EE7906">
        <w:tc>
          <w:tcPr>
            <w:tcW w:w="1440" w:type="dxa"/>
          </w:tcPr>
          <w:p w14:paraId="653BBDD8" w14:textId="77777777" w:rsidR="00214FB3" w:rsidRPr="001A5450" w:rsidRDefault="00214FB3" w:rsidP="00EB1AEB">
            <w:pPr>
              <w:jc w:val="both"/>
              <w:rPr>
                <w:b/>
                <w:sz w:val="22"/>
                <w:szCs w:val="22"/>
              </w:rPr>
            </w:pPr>
          </w:p>
        </w:tc>
        <w:tc>
          <w:tcPr>
            <w:tcW w:w="8273" w:type="dxa"/>
          </w:tcPr>
          <w:p w14:paraId="56C9F12A" w14:textId="170A3048" w:rsidR="00214FB3" w:rsidRDefault="00B80C1C" w:rsidP="00EB1AEB">
            <w:pPr>
              <w:rPr>
                <w:rFonts w:cs="Arial"/>
                <w:sz w:val="22"/>
                <w:szCs w:val="22"/>
              </w:rPr>
            </w:pPr>
            <w:r>
              <w:rPr>
                <w:rFonts w:cs="Arial"/>
                <w:sz w:val="22"/>
                <w:szCs w:val="22"/>
              </w:rPr>
              <w:t xml:space="preserve">Minutes of the </w:t>
            </w:r>
            <w:r w:rsidR="00801245">
              <w:rPr>
                <w:rFonts w:cs="Arial"/>
                <w:sz w:val="22"/>
                <w:szCs w:val="22"/>
              </w:rPr>
              <w:t>Business Committee meeting</w:t>
            </w:r>
            <w:r w:rsidR="002B222C">
              <w:rPr>
                <w:rFonts w:cs="Arial"/>
                <w:sz w:val="22"/>
                <w:szCs w:val="22"/>
              </w:rPr>
              <w:t xml:space="preserve"> </w:t>
            </w:r>
            <w:r w:rsidR="005202F8">
              <w:rPr>
                <w:rFonts w:cs="Arial"/>
                <w:sz w:val="22"/>
                <w:szCs w:val="22"/>
              </w:rPr>
              <w:t>held on 3 May 2022</w:t>
            </w:r>
            <w:r>
              <w:rPr>
                <w:rFonts w:cs="Arial"/>
                <w:sz w:val="22"/>
                <w:szCs w:val="22"/>
              </w:rPr>
              <w:t xml:space="preserve"> were reviewed and approved as a true record. </w:t>
            </w:r>
          </w:p>
          <w:p w14:paraId="7FA37C80" w14:textId="3DEC35AF" w:rsidR="00801245" w:rsidRDefault="00801245" w:rsidP="00EB1AEB">
            <w:pPr>
              <w:rPr>
                <w:rFonts w:cs="Arial"/>
                <w:sz w:val="22"/>
                <w:szCs w:val="22"/>
              </w:rPr>
            </w:pPr>
          </w:p>
          <w:p w14:paraId="1D3174AC" w14:textId="77777777" w:rsidR="00B80C1C" w:rsidRPr="00B80C1C" w:rsidRDefault="00801245" w:rsidP="00EB1AEB">
            <w:pPr>
              <w:rPr>
                <w:rFonts w:cs="Arial"/>
                <w:i/>
                <w:iCs/>
                <w:sz w:val="22"/>
                <w:szCs w:val="22"/>
              </w:rPr>
            </w:pPr>
            <w:r w:rsidRPr="00B80C1C">
              <w:rPr>
                <w:rFonts w:cs="Arial"/>
                <w:i/>
                <w:iCs/>
                <w:sz w:val="22"/>
                <w:szCs w:val="22"/>
              </w:rPr>
              <w:t>Matters arising</w:t>
            </w:r>
          </w:p>
          <w:p w14:paraId="282C7CF5" w14:textId="77777777" w:rsidR="00B80C1C" w:rsidRDefault="00B80C1C" w:rsidP="00EB1AEB">
            <w:pPr>
              <w:rPr>
                <w:rFonts w:cs="Arial"/>
                <w:sz w:val="22"/>
                <w:szCs w:val="22"/>
              </w:rPr>
            </w:pPr>
          </w:p>
          <w:p w14:paraId="29D445BB" w14:textId="6760B7AC" w:rsidR="00801245" w:rsidRDefault="00B80C1C" w:rsidP="00EB1AEB">
            <w:pPr>
              <w:rPr>
                <w:rFonts w:cs="Arial"/>
                <w:sz w:val="22"/>
                <w:szCs w:val="22"/>
              </w:rPr>
            </w:pPr>
            <w:r>
              <w:rPr>
                <w:rFonts w:cs="Arial"/>
                <w:sz w:val="22"/>
                <w:szCs w:val="22"/>
              </w:rPr>
              <w:t xml:space="preserve">It was confirmed that </w:t>
            </w:r>
            <w:r w:rsidR="002B222C">
              <w:rPr>
                <w:rFonts w:cs="Arial"/>
                <w:sz w:val="22"/>
                <w:szCs w:val="22"/>
              </w:rPr>
              <w:t xml:space="preserve">Ofsted is expected </w:t>
            </w:r>
            <w:r>
              <w:rPr>
                <w:rFonts w:cs="Arial"/>
                <w:sz w:val="22"/>
                <w:szCs w:val="22"/>
              </w:rPr>
              <w:t xml:space="preserve">to visit </w:t>
            </w:r>
            <w:r w:rsidR="002B222C">
              <w:rPr>
                <w:rFonts w:cs="Arial"/>
                <w:sz w:val="22"/>
                <w:szCs w:val="22"/>
              </w:rPr>
              <w:t xml:space="preserve">before 31 December. </w:t>
            </w:r>
          </w:p>
          <w:p w14:paraId="3FEEE9C6" w14:textId="0BED8862" w:rsidR="00801245" w:rsidRPr="00B2271E" w:rsidRDefault="00801245" w:rsidP="00B80C1C">
            <w:pPr>
              <w:rPr>
                <w:rFonts w:cs="Arial"/>
                <w:sz w:val="22"/>
                <w:szCs w:val="22"/>
              </w:rPr>
            </w:pPr>
          </w:p>
        </w:tc>
        <w:tc>
          <w:tcPr>
            <w:tcW w:w="1330" w:type="dxa"/>
            <w:gridSpan w:val="2"/>
          </w:tcPr>
          <w:p w14:paraId="4B8B36C2" w14:textId="77777777" w:rsidR="00214FB3" w:rsidRPr="001A5450" w:rsidRDefault="00214FB3" w:rsidP="00EB1AEB">
            <w:pPr>
              <w:rPr>
                <w:b/>
                <w:sz w:val="22"/>
                <w:szCs w:val="22"/>
              </w:rPr>
            </w:pPr>
          </w:p>
        </w:tc>
      </w:tr>
      <w:tr w:rsidR="00214FB3" w:rsidRPr="001A5450" w14:paraId="2A7CE957" w14:textId="77777777" w:rsidTr="00EE7906">
        <w:tc>
          <w:tcPr>
            <w:tcW w:w="1440" w:type="dxa"/>
          </w:tcPr>
          <w:p w14:paraId="677860A7" w14:textId="77777777" w:rsidR="00214FB3" w:rsidRPr="001A5450" w:rsidRDefault="00214FB3" w:rsidP="00EB1AEB">
            <w:pPr>
              <w:jc w:val="both"/>
              <w:rPr>
                <w:b/>
                <w:sz w:val="22"/>
                <w:szCs w:val="22"/>
              </w:rPr>
            </w:pPr>
          </w:p>
        </w:tc>
        <w:tc>
          <w:tcPr>
            <w:tcW w:w="8273" w:type="dxa"/>
          </w:tcPr>
          <w:p w14:paraId="61408736" w14:textId="77777777" w:rsidR="00214FB3" w:rsidRPr="00214FB3" w:rsidRDefault="00214FB3" w:rsidP="00EB1AEB">
            <w:pPr>
              <w:rPr>
                <w:rFonts w:cs="Arial"/>
                <w:i/>
                <w:iCs/>
                <w:sz w:val="22"/>
                <w:szCs w:val="22"/>
              </w:rPr>
            </w:pPr>
            <w:r w:rsidRPr="00214FB3">
              <w:rPr>
                <w:rFonts w:cs="Arial"/>
                <w:i/>
                <w:iCs/>
                <w:sz w:val="22"/>
                <w:szCs w:val="22"/>
              </w:rPr>
              <w:t>Approval of child Protection Policy</w:t>
            </w:r>
          </w:p>
          <w:p w14:paraId="1020E3E0" w14:textId="31C15758" w:rsidR="00214FB3" w:rsidRPr="00214FB3" w:rsidRDefault="00214FB3" w:rsidP="00EB1AEB">
            <w:pPr>
              <w:rPr>
                <w:rFonts w:cs="Arial"/>
                <w:i/>
                <w:iCs/>
                <w:sz w:val="22"/>
                <w:szCs w:val="22"/>
              </w:rPr>
            </w:pPr>
          </w:p>
        </w:tc>
        <w:tc>
          <w:tcPr>
            <w:tcW w:w="1330" w:type="dxa"/>
            <w:gridSpan w:val="2"/>
          </w:tcPr>
          <w:p w14:paraId="58D2CFDB" w14:textId="77777777" w:rsidR="00214FB3" w:rsidRPr="001A5450" w:rsidRDefault="00214FB3" w:rsidP="00EB1AEB">
            <w:pPr>
              <w:rPr>
                <w:b/>
                <w:sz w:val="22"/>
                <w:szCs w:val="22"/>
              </w:rPr>
            </w:pPr>
          </w:p>
        </w:tc>
      </w:tr>
      <w:tr w:rsidR="00214FB3" w:rsidRPr="001A5450" w14:paraId="273E6564" w14:textId="77777777" w:rsidTr="00EE7906">
        <w:tc>
          <w:tcPr>
            <w:tcW w:w="1440" w:type="dxa"/>
          </w:tcPr>
          <w:p w14:paraId="33C84A82" w14:textId="77777777" w:rsidR="00214FB3" w:rsidRPr="001A5450" w:rsidRDefault="00214FB3" w:rsidP="00EB1AEB">
            <w:pPr>
              <w:jc w:val="both"/>
              <w:rPr>
                <w:b/>
                <w:sz w:val="22"/>
                <w:szCs w:val="22"/>
              </w:rPr>
            </w:pPr>
          </w:p>
        </w:tc>
        <w:tc>
          <w:tcPr>
            <w:tcW w:w="8273" w:type="dxa"/>
          </w:tcPr>
          <w:p w14:paraId="0F6655F2" w14:textId="04733208" w:rsidR="00214FB3" w:rsidRDefault="00D31F2B" w:rsidP="00EB1AEB">
            <w:pPr>
              <w:rPr>
                <w:rFonts w:cs="Arial"/>
                <w:sz w:val="22"/>
                <w:szCs w:val="22"/>
              </w:rPr>
            </w:pPr>
            <w:r>
              <w:rPr>
                <w:rFonts w:cs="Arial"/>
                <w:sz w:val="22"/>
                <w:szCs w:val="22"/>
              </w:rPr>
              <w:t xml:space="preserve">The Child Protection Policy was </w:t>
            </w:r>
            <w:r w:rsidRPr="00D31F2B">
              <w:rPr>
                <w:rFonts w:cs="Arial"/>
                <w:b/>
                <w:bCs/>
                <w:sz w:val="22"/>
                <w:szCs w:val="22"/>
              </w:rPr>
              <w:t>approved.</w:t>
            </w:r>
            <w:r>
              <w:rPr>
                <w:rFonts w:cs="Arial"/>
                <w:sz w:val="22"/>
                <w:szCs w:val="22"/>
              </w:rPr>
              <w:t xml:space="preserve"> </w:t>
            </w:r>
          </w:p>
          <w:p w14:paraId="525309A3" w14:textId="77777777" w:rsidR="00B80C1C" w:rsidRDefault="00B80C1C" w:rsidP="00EB1AEB">
            <w:pPr>
              <w:rPr>
                <w:rFonts w:cs="Arial"/>
                <w:sz w:val="22"/>
                <w:szCs w:val="22"/>
              </w:rPr>
            </w:pPr>
          </w:p>
          <w:p w14:paraId="25DF2B4E" w14:textId="1E6B248F" w:rsidR="00D31F2B" w:rsidRPr="00B2271E" w:rsidRDefault="00D31F2B" w:rsidP="00EB1AEB">
            <w:pPr>
              <w:rPr>
                <w:rFonts w:cs="Arial"/>
                <w:sz w:val="22"/>
                <w:szCs w:val="22"/>
              </w:rPr>
            </w:pPr>
          </w:p>
        </w:tc>
        <w:tc>
          <w:tcPr>
            <w:tcW w:w="1330" w:type="dxa"/>
            <w:gridSpan w:val="2"/>
          </w:tcPr>
          <w:p w14:paraId="7D8D0D26" w14:textId="77777777" w:rsidR="00214FB3" w:rsidRPr="001A5450" w:rsidRDefault="00214FB3" w:rsidP="00EB1AEB">
            <w:pPr>
              <w:rPr>
                <w:b/>
                <w:sz w:val="22"/>
                <w:szCs w:val="22"/>
              </w:rPr>
            </w:pPr>
          </w:p>
        </w:tc>
      </w:tr>
      <w:tr w:rsidR="00834A94" w:rsidRPr="001A5450" w14:paraId="7312BD87" w14:textId="77777777" w:rsidTr="00EE7906">
        <w:tc>
          <w:tcPr>
            <w:tcW w:w="1440" w:type="dxa"/>
          </w:tcPr>
          <w:p w14:paraId="31D7F25E" w14:textId="468AEB44" w:rsidR="00834A94" w:rsidRPr="001A5450" w:rsidRDefault="00834A94" w:rsidP="00834A94">
            <w:pPr>
              <w:jc w:val="both"/>
              <w:rPr>
                <w:b/>
                <w:sz w:val="22"/>
                <w:szCs w:val="22"/>
              </w:rPr>
            </w:pPr>
            <w:r>
              <w:rPr>
                <w:b/>
                <w:sz w:val="22"/>
                <w:szCs w:val="22"/>
              </w:rPr>
              <w:t>GB/</w:t>
            </w:r>
            <w:r w:rsidR="00B80C1C">
              <w:rPr>
                <w:b/>
                <w:sz w:val="22"/>
                <w:szCs w:val="22"/>
              </w:rPr>
              <w:t>46</w:t>
            </w:r>
            <w:r>
              <w:rPr>
                <w:b/>
                <w:sz w:val="22"/>
                <w:szCs w:val="22"/>
              </w:rPr>
              <w:t>/22</w:t>
            </w:r>
          </w:p>
        </w:tc>
        <w:tc>
          <w:tcPr>
            <w:tcW w:w="8273" w:type="dxa"/>
          </w:tcPr>
          <w:p w14:paraId="55D5D9C6" w14:textId="35CDE48C" w:rsidR="00834A94" w:rsidRPr="00834A94" w:rsidRDefault="00214FB3" w:rsidP="00834A94">
            <w:pPr>
              <w:rPr>
                <w:rFonts w:cs="Arial"/>
                <w:b/>
                <w:bCs/>
                <w:sz w:val="22"/>
                <w:szCs w:val="22"/>
              </w:rPr>
            </w:pPr>
            <w:r>
              <w:rPr>
                <w:rFonts w:cs="Arial"/>
                <w:b/>
                <w:bCs/>
                <w:sz w:val="22"/>
                <w:szCs w:val="22"/>
              </w:rPr>
              <w:t>Overseeing Financial Performance – Financial reporting</w:t>
            </w:r>
          </w:p>
          <w:p w14:paraId="4479D5DE" w14:textId="77777777" w:rsidR="00834A94" w:rsidRPr="00834A94" w:rsidRDefault="00834A94" w:rsidP="00834A94">
            <w:pPr>
              <w:rPr>
                <w:b/>
                <w:bCs/>
                <w:sz w:val="22"/>
                <w:szCs w:val="22"/>
              </w:rPr>
            </w:pPr>
          </w:p>
        </w:tc>
        <w:tc>
          <w:tcPr>
            <w:tcW w:w="1330" w:type="dxa"/>
            <w:gridSpan w:val="2"/>
          </w:tcPr>
          <w:p w14:paraId="110E77B3" w14:textId="77777777" w:rsidR="00834A94" w:rsidRPr="001A5450" w:rsidRDefault="00834A94" w:rsidP="00834A94">
            <w:pPr>
              <w:rPr>
                <w:b/>
                <w:sz w:val="22"/>
                <w:szCs w:val="22"/>
              </w:rPr>
            </w:pPr>
          </w:p>
        </w:tc>
      </w:tr>
      <w:tr w:rsidR="00834A94" w:rsidRPr="001A5450" w14:paraId="303E4659" w14:textId="77777777" w:rsidTr="00EE7906">
        <w:tc>
          <w:tcPr>
            <w:tcW w:w="1440" w:type="dxa"/>
          </w:tcPr>
          <w:p w14:paraId="36D23FE2" w14:textId="77777777" w:rsidR="00834A94" w:rsidRPr="001A5450" w:rsidRDefault="00834A94" w:rsidP="00834A94">
            <w:pPr>
              <w:jc w:val="both"/>
              <w:rPr>
                <w:b/>
                <w:sz w:val="22"/>
                <w:szCs w:val="22"/>
              </w:rPr>
            </w:pPr>
          </w:p>
        </w:tc>
        <w:tc>
          <w:tcPr>
            <w:tcW w:w="8273" w:type="dxa"/>
          </w:tcPr>
          <w:p w14:paraId="6A27E530" w14:textId="2F3641ED" w:rsidR="00834A94" w:rsidRPr="00834A94" w:rsidRDefault="00834A94" w:rsidP="00834A94">
            <w:pPr>
              <w:rPr>
                <w:rFonts w:cs="Arial"/>
                <w:i/>
                <w:iCs/>
                <w:sz w:val="22"/>
                <w:szCs w:val="22"/>
              </w:rPr>
            </w:pPr>
            <w:r w:rsidRPr="00834A94">
              <w:rPr>
                <w:rFonts w:cs="Arial"/>
                <w:i/>
                <w:iCs/>
                <w:sz w:val="22"/>
                <w:szCs w:val="22"/>
              </w:rPr>
              <w:t xml:space="preserve">Schools Financial Value Standard (SFVS) </w:t>
            </w:r>
            <w:r w:rsidR="00214FB3">
              <w:rPr>
                <w:rFonts w:cs="Arial"/>
                <w:i/>
                <w:iCs/>
                <w:sz w:val="22"/>
                <w:szCs w:val="22"/>
              </w:rPr>
              <w:t>2022/23</w:t>
            </w:r>
          </w:p>
          <w:p w14:paraId="3AE99758" w14:textId="77777777" w:rsidR="00834A94" w:rsidRPr="00834A94" w:rsidRDefault="00834A94" w:rsidP="00834A94">
            <w:pPr>
              <w:rPr>
                <w:rFonts w:cs="Arial"/>
                <w:b/>
                <w:i/>
                <w:iCs/>
                <w:sz w:val="22"/>
                <w:szCs w:val="22"/>
              </w:rPr>
            </w:pPr>
          </w:p>
        </w:tc>
        <w:tc>
          <w:tcPr>
            <w:tcW w:w="1330" w:type="dxa"/>
            <w:gridSpan w:val="2"/>
          </w:tcPr>
          <w:p w14:paraId="2E5FE76F" w14:textId="77777777" w:rsidR="00834A94" w:rsidRPr="001A5450" w:rsidRDefault="00834A94" w:rsidP="00834A94">
            <w:pPr>
              <w:rPr>
                <w:b/>
                <w:sz w:val="22"/>
                <w:szCs w:val="22"/>
              </w:rPr>
            </w:pPr>
          </w:p>
        </w:tc>
      </w:tr>
      <w:tr w:rsidR="00834A94" w:rsidRPr="001A5450" w14:paraId="3ABD6C39" w14:textId="77777777" w:rsidTr="00EE7906">
        <w:tc>
          <w:tcPr>
            <w:tcW w:w="1440" w:type="dxa"/>
          </w:tcPr>
          <w:p w14:paraId="61704132" w14:textId="77777777" w:rsidR="00834A94" w:rsidRPr="001A5450" w:rsidRDefault="00834A94" w:rsidP="00834A94">
            <w:pPr>
              <w:jc w:val="both"/>
              <w:rPr>
                <w:b/>
                <w:sz w:val="22"/>
                <w:szCs w:val="22"/>
              </w:rPr>
            </w:pPr>
          </w:p>
        </w:tc>
        <w:tc>
          <w:tcPr>
            <w:tcW w:w="8273" w:type="dxa"/>
          </w:tcPr>
          <w:p w14:paraId="66FBFF14" w14:textId="3EFF1818" w:rsidR="00834A94" w:rsidRPr="005A4806" w:rsidRDefault="00AA7F04" w:rsidP="00834A94">
            <w:pPr>
              <w:rPr>
                <w:bCs/>
                <w:sz w:val="22"/>
                <w:szCs w:val="22"/>
              </w:rPr>
            </w:pPr>
            <w:r w:rsidRPr="005A4806">
              <w:rPr>
                <w:bCs/>
                <w:sz w:val="22"/>
                <w:szCs w:val="22"/>
              </w:rPr>
              <w:t>This</w:t>
            </w:r>
            <w:r w:rsidR="005A4806" w:rsidRPr="005A4806">
              <w:rPr>
                <w:bCs/>
                <w:sz w:val="22"/>
                <w:szCs w:val="22"/>
              </w:rPr>
              <w:t xml:space="preserve"> </w:t>
            </w:r>
            <w:r w:rsidRPr="005A4806">
              <w:rPr>
                <w:bCs/>
                <w:sz w:val="22"/>
                <w:szCs w:val="22"/>
              </w:rPr>
              <w:t xml:space="preserve">is in hand to be completed by 31 March 2023. </w:t>
            </w:r>
          </w:p>
          <w:p w14:paraId="2A821167" w14:textId="2A1E49A5" w:rsidR="00AA7F04" w:rsidRPr="0012354B" w:rsidRDefault="00AA7F04" w:rsidP="00834A94">
            <w:pPr>
              <w:rPr>
                <w:b/>
                <w:sz w:val="22"/>
                <w:szCs w:val="22"/>
              </w:rPr>
            </w:pPr>
          </w:p>
        </w:tc>
        <w:tc>
          <w:tcPr>
            <w:tcW w:w="1330" w:type="dxa"/>
            <w:gridSpan w:val="2"/>
          </w:tcPr>
          <w:p w14:paraId="5AE26805" w14:textId="77777777" w:rsidR="00834A94" w:rsidRPr="001A5450" w:rsidRDefault="00834A94" w:rsidP="00834A94">
            <w:pPr>
              <w:rPr>
                <w:b/>
                <w:sz w:val="22"/>
                <w:szCs w:val="22"/>
              </w:rPr>
            </w:pPr>
          </w:p>
        </w:tc>
      </w:tr>
      <w:tr w:rsidR="00834A94" w:rsidRPr="001A5450" w14:paraId="2FAE40BF" w14:textId="77777777" w:rsidTr="00EE7906">
        <w:tc>
          <w:tcPr>
            <w:tcW w:w="1440" w:type="dxa"/>
          </w:tcPr>
          <w:p w14:paraId="03F90DE3" w14:textId="77777777" w:rsidR="00834A94" w:rsidRPr="001A5450" w:rsidRDefault="00834A94" w:rsidP="00834A94">
            <w:pPr>
              <w:jc w:val="both"/>
              <w:rPr>
                <w:b/>
                <w:sz w:val="22"/>
                <w:szCs w:val="22"/>
              </w:rPr>
            </w:pPr>
          </w:p>
        </w:tc>
        <w:tc>
          <w:tcPr>
            <w:tcW w:w="8273" w:type="dxa"/>
          </w:tcPr>
          <w:p w14:paraId="53BB3CAE" w14:textId="77777777" w:rsidR="00214FB3" w:rsidRPr="00214FB3" w:rsidRDefault="00214FB3" w:rsidP="00214FB3">
            <w:pPr>
              <w:contextualSpacing/>
              <w:rPr>
                <w:rFonts w:cs="Arial"/>
                <w:i/>
                <w:iCs/>
                <w:sz w:val="22"/>
                <w:szCs w:val="22"/>
              </w:rPr>
            </w:pPr>
            <w:r w:rsidRPr="00214FB3">
              <w:rPr>
                <w:rFonts w:cs="Arial"/>
                <w:i/>
                <w:iCs/>
                <w:sz w:val="22"/>
                <w:szCs w:val="22"/>
              </w:rPr>
              <w:t>Year-end re-forecast</w:t>
            </w:r>
          </w:p>
          <w:p w14:paraId="0496621C" w14:textId="77777777" w:rsidR="00834A94" w:rsidRPr="00834A94" w:rsidRDefault="00834A94" w:rsidP="00834A94">
            <w:pPr>
              <w:rPr>
                <w:b/>
                <w:i/>
                <w:iCs/>
                <w:sz w:val="22"/>
                <w:szCs w:val="22"/>
              </w:rPr>
            </w:pPr>
          </w:p>
        </w:tc>
        <w:tc>
          <w:tcPr>
            <w:tcW w:w="1330" w:type="dxa"/>
            <w:gridSpan w:val="2"/>
          </w:tcPr>
          <w:p w14:paraId="183E78D5" w14:textId="77777777" w:rsidR="00834A94" w:rsidRPr="001A5450" w:rsidRDefault="00834A94" w:rsidP="00834A94">
            <w:pPr>
              <w:rPr>
                <w:b/>
                <w:sz w:val="22"/>
                <w:szCs w:val="22"/>
              </w:rPr>
            </w:pPr>
          </w:p>
        </w:tc>
      </w:tr>
      <w:tr w:rsidR="00834A94" w:rsidRPr="001A5450" w14:paraId="04A953FA" w14:textId="77777777" w:rsidTr="00EE7906">
        <w:tc>
          <w:tcPr>
            <w:tcW w:w="1440" w:type="dxa"/>
          </w:tcPr>
          <w:p w14:paraId="57F0AEC8" w14:textId="77777777" w:rsidR="00834A94" w:rsidRPr="001A5450" w:rsidRDefault="00834A94" w:rsidP="00834A94">
            <w:pPr>
              <w:jc w:val="both"/>
              <w:rPr>
                <w:b/>
                <w:sz w:val="22"/>
                <w:szCs w:val="22"/>
              </w:rPr>
            </w:pPr>
          </w:p>
        </w:tc>
        <w:tc>
          <w:tcPr>
            <w:tcW w:w="8273" w:type="dxa"/>
          </w:tcPr>
          <w:p w14:paraId="4FE2B17C" w14:textId="4983F841" w:rsidR="00834A94" w:rsidRDefault="00AA7F04" w:rsidP="00834A94">
            <w:pPr>
              <w:rPr>
                <w:bCs/>
                <w:sz w:val="22"/>
                <w:szCs w:val="22"/>
              </w:rPr>
            </w:pPr>
            <w:r w:rsidRPr="00C617D3">
              <w:rPr>
                <w:bCs/>
                <w:sz w:val="22"/>
                <w:szCs w:val="22"/>
              </w:rPr>
              <w:t>The he</w:t>
            </w:r>
            <w:r w:rsidR="00C617D3">
              <w:rPr>
                <w:bCs/>
                <w:sz w:val="22"/>
                <w:szCs w:val="22"/>
              </w:rPr>
              <w:t>ad</w:t>
            </w:r>
            <w:r w:rsidRPr="00C617D3">
              <w:rPr>
                <w:bCs/>
                <w:sz w:val="22"/>
                <w:szCs w:val="22"/>
              </w:rPr>
              <w:t>teacher distributed a document s</w:t>
            </w:r>
            <w:r w:rsidR="00DD3C4B">
              <w:rPr>
                <w:bCs/>
                <w:sz w:val="22"/>
                <w:szCs w:val="22"/>
              </w:rPr>
              <w:t>h</w:t>
            </w:r>
            <w:r w:rsidRPr="00C617D3">
              <w:rPr>
                <w:bCs/>
                <w:sz w:val="22"/>
                <w:szCs w:val="22"/>
              </w:rPr>
              <w:t>owing the cu</w:t>
            </w:r>
            <w:r w:rsidR="000C6781" w:rsidRPr="00C617D3">
              <w:rPr>
                <w:bCs/>
                <w:sz w:val="22"/>
                <w:szCs w:val="22"/>
              </w:rPr>
              <w:t xml:space="preserve">rrent financial position. There is currently a £90k surplus estimated, but the following year’s budget currently shows a deficit as the surplus will have been used on staffing. </w:t>
            </w:r>
            <w:r w:rsidR="0062592E">
              <w:rPr>
                <w:bCs/>
                <w:sz w:val="22"/>
                <w:szCs w:val="22"/>
              </w:rPr>
              <w:t xml:space="preserve">The school has spent money recently to improve facilities for children and to bring back the surplus to a more comfortable amount. </w:t>
            </w:r>
          </w:p>
          <w:p w14:paraId="44ED06E2" w14:textId="542DE258" w:rsidR="00BA36DB" w:rsidRDefault="00BA36DB" w:rsidP="00834A94">
            <w:pPr>
              <w:rPr>
                <w:bCs/>
                <w:sz w:val="22"/>
                <w:szCs w:val="22"/>
              </w:rPr>
            </w:pPr>
          </w:p>
          <w:p w14:paraId="476E18AE" w14:textId="7BCE65E6" w:rsidR="000C6781" w:rsidRPr="00DD3C4B" w:rsidRDefault="00DD3C4B" w:rsidP="00834A94">
            <w:pPr>
              <w:rPr>
                <w:bCs/>
                <w:sz w:val="22"/>
                <w:szCs w:val="22"/>
              </w:rPr>
            </w:pPr>
            <w:r>
              <w:rPr>
                <w:bCs/>
                <w:sz w:val="22"/>
                <w:szCs w:val="22"/>
              </w:rPr>
              <w:t>Mrs Hunt</w:t>
            </w:r>
            <w:r w:rsidR="00BA36DB">
              <w:rPr>
                <w:bCs/>
                <w:sz w:val="22"/>
                <w:szCs w:val="22"/>
              </w:rPr>
              <w:t xml:space="preserve"> explain that there had been </w:t>
            </w:r>
            <w:r>
              <w:rPr>
                <w:bCs/>
                <w:sz w:val="22"/>
                <w:szCs w:val="22"/>
              </w:rPr>
              <w:t xml:space="preserve">money </w:t>
            </w:r>
            <w:r w:rsidR="00BA36DB">
              <w:rPr>
                <w:bCs/>
                <w:sz w:val="22"/>
                <w:szCs w:val="22"/>
              </w:rPr>
              <w:t xml:space="preserve">spend to enhance the outdoor environment for children, which was all planned use of the surplus amounts. </w:t>
            </w:r>
            <w:r w:rsidR="009709B8">
              <w:rPr>
                <w:bCs/>
                <w:sz w:val="22"/>
                <w:szCs w:val="22"/>
              </w:rPr>
              <w:t xml:space="preserve">Of the planned £60k spend, all except around £6k </w:t>
            </w:r>
            <w:r w:rsidR="007E7A30">
              <w:rPr>
                <w:bCs/>
                <w:sz w:val="22"/>
                <w:szCs w:val="22"/>
              </w:rPr>
              <w:t xml:space="preserve">has been spent. The spend has had a positive impact upon the children. </w:t>
            </w:r>
          </w:p>
        </w:tc>
        <w:tc>
          <w:tcPr>
            <w:tcW w:w="1330" w:type="dxa"/>
            <w:gridSpan w:val="2"/>
          </w:tcPr>
          <w:p w14:paraId="65B5A5DF" w14:textId="77777777" w:rsidR="00834A94" w:rsidRPr="001A5450" w:rsidRDefault="00834A94" w:rsidP="00834A94">
            <w:pPr>
              <w:rPr>
                <w:b/>
                <w:sz w:val="22"/>
                <w:szCs w:val="22"/>
              </w:rPr>
            </w:pPr>
          </w:p>
        </w:tc>
      </w:tr>
      <w:tr w:rsidR="00834A94" w:rsidRPr="001A5450" w14:paraId="317B94A6" w14:textId="77777777" w:rsidTr="00EE7906">
        <w:tc>
          <w:tcPr>
            <w:tcW w:w="1440" w:type="dxa"/>
          </w:tcPr>
          <w:p w14:paraId="01FD41D3" w14:textId="77777777" w:rsidR="00834A94" w:rsidRPr="001A5450" w:rsidRDefault="00834A94" w:rsidP="00834A94">
            <w:pPr>
              <w:jc w:val="both"/>
              <w:rPr>
                <w:b/>
                <w:sz w:val="22"/>
                <w:szCs w:val="22"/>
              </w:rPr>
            </w:pPr>
          </w:p>
        </w:tc>
        <w:tc>
          <w:tcPr>
            <w:tcW w:w="8273" w:type="dxa"/>
          </w:tcPr>
          <w:p w14:paraId="6BD2EE27" w14:textId="77777777" w:rsidR="00834A94" w:rsidRPr="00834A94" w:rsidRDefault="00834A94" w:rsidP="00FE4B75">
            <w:pPr>
              <w:contextualSpacing/>
              <w:rPr>
                <w:b/>
                <w:i/>
                <w:iCs/>
                <w:sz w:val="22"/>
                <w:szCs w:val="22"/>
              </w:rPr>
            </w:pPr>
          </w:p>
        </w:tc>
        <w:tc>
          <w:tcPr>
            <w:tcW w:w="1330" w:type="dxa"/>
            <w:gridSpan w:val="2"/>
          </w:tcPr>
          <w:p w14:paraId="16074F58" w14:textId="77777777" w:rsidR="00834A94" w:rsidRPr="001A5450" w:rsidRDefault="00834A94" w:rsidP="00834A94">
            <w:pPr>
              <w:rPr>
                <w:b/>
                <w:sz w:val="22"/>
                <w:szCs w:val="22"/>
              </w:rPr>
            </w:pPr>
          </w:p>
        </w:tc>
      </w:tr>
      <w:tr w:rsidR="00834A94" w:rsidRPr="001A5450" w14:paraId="04F77536" w14:textId="77777777" w:rsidTr="00EE7906">
        <w:tc>
          <w:tcPr>
            <w:tcW w:w="1440" w:type="dxa"/>
          </w:tcPr>
          <w:p w14:paraId="146843B4" w14:textId="77777777" w:rsidR="00834A94" w:rsidRPr="001A5450" w:rsidRDefault="00834A94" w:rsidP="00834A94">
            <w:pPr>
              <w:jc w:val="both"/>
              <w:rPr>
                <w:b/>
                <w:sz w:val="22"/>
                <w:szCs w:val="22"/>
              </w:rPr>
            </w:pPr>
          </w:p>
        </w:tc>
        <w:tc>
          <w:tcPr>
            <w:tcW w:w="8273" w:type="dxa"/>
          </w:tcPr>
          <w:p w14:paraId="7EFA006B" w14:textId="77777777" w:rsidR="00834A94" w:rsidRPr="0012354B" w:rsidRDefault="00834A94" w:rsidP="00834A94">
            <w:pPr>
              <w:rPr>
                <w:b/>
                <w:sz w:val="22"/>
                <w:szCs w:val="22"/>
              </w:rPr>
            </w:pPr>
          </w:p>
        </w:tc>
        <w:tc>
          <w:tcPr>
            <w:tcW w:w="1330" w:type="dxa"/>
            <w:gridSpan w:val="2"/>
          </w:tcPr>
          <w:p w14:paraId="57EEF345" w14:textId="77777777" w:rsidR="00834A94" w:rsidRPr="001A5450" w:rsidRDefault="00834A94" w:rsidP="00834A94">
            <w:pPr>
              <w:rPr>
                <w:b/>
                <w:sz w:val="22"/>
                <w:szCs w:val="22"/>
              </w:rPr>
            </w:pPr>
          </w:p>
        </w:tc>
      </w:tr>
      <w:tr w:rsidR="00834A94" w:rsidRPr="001A5450" w14:paraId="5923A60E" w14:textId="77777777" w:rsidTr="00EE7906">
        <w:tc>
          <w:tcPr>
            <w:tcW w:w="1440" w:type="dxa"/>
          </w:tcPr>
          <w:p w14:paraId="5623D2BD" w14:textId="6376B2AA" w:rsidR="00834A94" w:rsidRPr="001A5450" w:rsidRDefault="00834A94" w:rsidP="00834A94">
            <w:pPr>
              <w:jc w:val="both"/>
              <w:rPr>
                <w:b/>
                <w:sz w:val="22"/>
                <w:szCs w:val="22"/>
              </w:rPr>
            </w:pPr>
            <w:r w:rsidRPr="001A5450">
              <w:rPr>
                <w:b/>
                <w:sz w:val="22"/>
                <w:szCs w:val="22"/>
              </w:rPr>
              <w:t>GB/</w:t>
            </w:r>
            <w:r w:rsidR="00DD3C4B">
              <w:rPr>
                <w:b/>
                <w:sz w:val="22"/>
                <w:szCs w:val="22"/>
              </w:rPr>
              <w:t>47</w:t>
            </w:r>
            <w:r w:rsidRPr="001A5450">
              <w:rPr>
                <w:b/>
                <w:sz w:val="22"/>
                <w:szCs w:val="22"/>
              </w:rPr>
              <w:t>/</w:t>
            </w:r>
            <w:r>
              <w:rPr>
                <w:b/>
                <w:sz w:val="22"/>
                <w:szCs w:val="22"/>
              </w:rPr>
              <w:t>22</w:t>
            </w:r>
          </w:p>
        </w:tc>
        <w:tc>
          <w:tcPr>
            <w:tcW w:w="8273" w:type="dxa"/>
          </w:tcPr>
          <w:p w14:paraId="4A253715" w14:textId="77777777" w:rsidR="00014FB0" w:rsidRPr="00014FB0" w:rsidRDefault="00014FB0" w:rsidP="00014FB0">
            <w:pPr>
              <w:rPr>
                <w:rFonts w:cs="Arial"/>
                <w:b/>
                <w:bCs/>
                <w:sz w:val="22"/>
                <w:szCs w:val="22"/>
              </w:rPr>
            </w:pPr>
            <w:r w:rsidRPr="00014FB0">
              <w:rPr>
                <w:rFonts w:cs="Arial"/>
                <w:b/>
                <w:bCs/>
                <w:sz w:val="22"/>
                <w:szCs w:val="22"/>
              </w:rPr>
              <w:t>Holding executive leaders to account: Summary of Headteacher’s report and governors’ questions and challenge</w:t>
            </w:r>
          </w:p>
          <w:p w14:paraId="5936CD9E" w14:textId="77777777" w:rsidR="00834A94" w:rsidRPr="00014FB0" w:rsidRDefault="00834A94" w:rsidP="00834A94">
            <w:pPr>
              <w:rPr>
                <w:b/>
                <w:bCs/>
                <w:sz w:val="22"/>
                <w:szCs w:val="22"/>
              </w:rPr>
            </w:pPr>
          </w:p>
        </w:tc>
        <w:tc>
          <w:tcPr>
            <w:tcW w:w="1330" w:type="dxa"/>
            <w:gridSpan w:val="2"/>
          </w:tcPr>
          <w:p w14:paraId="267B0961" w14:textId="77777777" w:rsidR="00834A94" w:rsidRPr="001A5450" w:rsidRDefault="00834A94" w:rsidP="00834A94">
            <w:pPr>
              <w:rPr>
                <w:b/>
                <w:sz w:val="22"/>
                <w:szCs w:val="22"/>
              </w:rPr>
            </w:pPr>
          </w:p>
        </w:tc>
      </w:tr>
      <w:tr w:rsidR="00834A94" w:rsidRPr="001A5450" w14:paraId="7899DC0F" w14:textId="77777777" w:rsidTr="00EE7906">
        <w:tc>
          <w:tcPr>
            <w:tcW w:w="1440" w:type="dxa"/>
          </w:tcPr>
          <w:p w14:paraId="47A63C6E" w14:textId="77777777" w:rsidR="00834A94" w:rsidRPr="006B2D70" w:rsidRDefault="00834A94" w:rsidP="00834A94">
            <w:pPr>
              <w:jc w:val="both"/>
              <w:rPr>
                <w:sz w:val="22"/>
                <w:szCs w:val="22"/>
              </w:rPr>
            </w:pPr>
          </w:p>
        </w:tc>
        <w:tc>
          <w:tcPr>
            <w:tcW w:w="8273" w:type="dxa"/>
          </w:tcPr>
          <w:p w14:paraId="35693939" w14:textId="77777777" w:rsidR="00834A94" w:rsidRDefault="00FE4B75" w:rsidP="00834A94">
            <w:pPr>
              <w:rPr>
                <w:sz w:val="22"/>
                <w:szCs w:val="22"/>
              </w:rPr>
            </w:pPr>
            <w:r>
              <w:rPr>
                <w:sz w:val="22"/>
                <w:szCs w:val="22"/>
              </w:rPr>
              <w:t xml:space="preserve">The headteacher’s report had been distributed in advance for governors to read. </w:t>
            </w:r>
          </w:p>
          <w:p w14:paraId="4F691D87" w14:textId="13E0E2CB" w:rsidR="00FE4B75" w:rsidRPr="006B2D70" w:rsidRDefault="00FE4B75" w:rsidP="00834A94">
            <w:pPr>
              <w:rPr>
                <w:sz w:val="22"/>
                <w:szCs w:val="22"/>
              </w:rPr>
            </w:pPr>
          </w:p>
        </w:tc>
        <w:tc>
          <w:tcPr>
            <w:tcW w:w="1330" w:type="dxa"/>
            <w:gridSpan w:val="2"/>
          </w:tcPr>
          <w:p w14:paraId="0E9EAE85" w14:textId="77777777" w:rsidR="00834A94" w:rsidRPr="006B2D70" w:rsidRDefault="00834A94" w:rsidP="00834A94">
            <w:pPr>
              <w:rPr>
                <w:sz w:val="22"/>
                <w:szCs w:val="22"/>
              </w:rPr>
            </w:pPr>
          </w:p>
        </w:tc>
      </w:tr>
      <w:tr w:rsidR="006F37F1" w:rsidRPr="001A5450" w14:paraId="17D913B4" w14:textId="77777777" w:rsidTr="00EE7906">
        <w:tc>
          <w:tcPr>
            <w:tcW w:w="1440" w:type="dxa"/>
          </w:tcPr>
          <w:p w14:paraId="3C223631" w14:textId="77777777" w:rsidR="006F37F1" w:rsidRPr="006B2D70" w:rsidRDefault="006F37F1" w:rsidP="00834A94">
            <w:pPr>
              <w:jc w:val="both"/>
              <w:rPr>
                <w:sz w:val="22"/>
                <w:szCs w:val="22"/>
              </w:rPr>
            </w:pPr>
          </w:p>
        </w:tc>
        <w:tc>
          <w:tcPr>
            <w:tcW w:w="8273" w:type="dxa"/>
          </w:tcPr>
          <w:p w14:paraId="0785CD8C" w14:textId="4F2E7203" w:rsidR="006F37F1" w:rsidRPr="006B2D70" w:rsidRDefault="00FE4B75" w:rsidP="00834A94">
            <w:pPr>
              <w:rPr>
                <w:sz w:val="22"/>
                <w:szCs w:val="22"/>
              </w:rPr>
            </w:pPr>
            <w:r>
              <w:rPr>
                <w:sz w:val="22"/>
                <w:szCs w:val="22"/>
              </w:rPr>
              <w:t>Pupil numbers have increased</w:t>
            </w:r>
            <w:r w:rsidR="00DF7434">
              <w:rPr>
                <w:sz w:val="22"/>
                <w:szCs w:val="22"/>
              </w:rPr>
              <w:t xml:space="preserve">, </w:t>
            </w:r>
            <w:r>
              <w:rPr>
                <w:sz w:val="22"/>
                <w:szCs w:val="22"/>
              </w:rPr>
              <w:t>and there are two EAL children expected to join soon. There are an increasing number of children with EAL in school. Class sizes are stable</w:t>
            </w:r>
            <w:r w:rsidR="00DF7434">
              <w:rPr>
                <w:sz w:val="22"/>
                <w:szCs w:val="22"/>
              </w:rPr>
              <w:t xml:space="preserve">. </w:t>
            </w:r>
          </w:p>
        </w:tc>
        <w:tc>
          <w:tcPr>
            <w:tcW w:w="1330" w:type="dxa"/>
            <w:gridSpan w:val="2"/>
          </w:tcPr>
          <w:p w14:paraId="332B1BDF" w14:textId="77777777" w:rsidR="006F37F1" w:rsidRPr="006B2D70" w:rsidRDefault="006F37F1" w:rsidP="00834A94">
            <w:pPr>
              <w:rPr>
                <w:sz w:val="22"/>
                <w:szCs w:val="22"/>
              </w:rPr>
            </w:pPr>
          </w:p>
        </w:tc>
      </w:tr>
      <w:tr w:rsidR="006F37F1" w:rsidRPr="001A5450" w14:paraId="6FED6597" w14:textId="77777777" w:rsidTr="00EE7906">
        <w:tc>
          <w:tcPr>
            <w:tcW w:w="1440" w:type="dxa"/>
          </w:tcPr>
          <w:p w14:paraId="3A8B6ACF" w14:textId="77777777" w:rsidR="006F37F1" w:rsidRPr="006B2D70" w:rsidRDefault="006F37F1" w:rsidP="00834A94">
            <w:pPr>
              <w:jc w:val="both"/>
              <w:rPr>
                <w:sz w:val="22"/>
                <w:szCs w:val="22"/>
              </w:rPr>
            </w:pPr>
          </w:p>
        </w:tc>
        <w:tc>
          <w:tcPr>
            <w:tcW w:w="8273" w:type="dxa"/>
          </w:tcPr>
          <w:p w14:paraId="118D520E" w14:textId="77777777" w:rsidR="006F37F1" w:rsidRPr="006B2D70" w:rsidRDefault="006F37F1" w:rsidP="00834A94">
            <w:pPr>
              <w:rPr>
                <w:sz w:val="22"/>
                <w:szCs w:val="22"/>
              </w:rPr>
            </w:pPr>
          </w:p>
        </w:tc>
        <w:tc>
          <w:tcPr>
            <w:tcW w:w="1330" w:type="dxa"/>
            <w:gridSpan w:val="2"/>
          </w:tcPr>
          <w:p w14:paraId="7591A82B" w14:textId="77777777" w:rsidR="006F37F1" w:rsidRPr="006B2D70" w:rsidRDefault="006F37F1" w:rsidP="00834A94">
            <w:pPr>
              <w:rPr>
                <w:sz w:val="22"/>
                <w:szCs w:val="22"/>
              </w:rPr>
            </w:pPr>
          </w:p>
        </w:tc>
      </w:tr>
      <w:tr w:rsidR="006F37F1" w:rsidRPr="001A5450" w14:paraId="1714B982" w14:textId="77777777" w:rsidTr="00EE7906">
        <w:tc>
          <w:tcPr>
            <w:tcW w:w="1440" w:type="dxa"/>
          </w:tcPr>
          <w:p w14:paraId="6D0848E3" w14:textId="77777777" w:rsidR="006F37F1" w:rsidRPr="006B2D70" w:rsidRDefault="006F37F1" w:rsidP="00834A94">
            <w:pPr>
              <w:jc w:val="both"/>
              <w:rPr>
                <w:sz w:val="22"/>
                <w:szCs w:val="22"/>
              </w:rPr>
            </w:pPr>
          </w:p>
        </w:tc>
        <w:tc>
          <w:tcPr>
            <w:tcW w:w="8273" w:type="dxa"/>
          </w:tcPr>
          <w:p w14:paraId="6C59E50A" w14:textId="77777777" w:rsidR="006F37F1" w:rsidRPr="00DF7434" w:rsidRDefault="00433E1E" w:rsidP="00834A94">
            <w:pPr>
              <w:rPr>
                <w:i/>
                <w:iCs/>
                <w:sz w:val="22"/>
                <w:szCs w:val="22"/>
              </w:rPr>
            </w:pPr>
            <w:r w:rsidRPr="00DF7434">
              <w:rPr>
                <w:i/>
                <w:iCs/>
                <w:sz w:val="22"/>
                <w:szCs w:val="22"/>
              </w:rPr>
              <w:t xml:space="preserve">Mrs Battison arrived at the meeting at 4:12pm giving her apologies. </w:t>
            </w:r>
          </w:p>
          <w:p w14:paraId="71E11463" w14:textId="1B141442" w:rsidR="00433E1E" w:rsidRPr="006B2D70" w:rsidRDefault="00433E1E" w:rsidP="00834A94">
            <w:pPr>
              <w:rPr>
                <w:sz w:val="22"/>
                <w:szCs w:val="22"/>
              </w:rPr>
            </w:pPr>
          </w:p>
        </w:tc>
        <w:tc>
          <w:tcPr>
            <w:tcW w:w="1330" w:type="dxa"/>
            <w:gridSpan w:val="2"/>
          </w:tcPr>
          <w:p w14:paraId="62D817C5" w14:textId="77777777" w:rsidR="006F37F1" w:rsidRPr="006B2D70" w:rsidRDefault="006F37F1" w:rsidP="00834A94">
            <w:pPr>
              <w:rPr>
                <w:sz w:val="22"/>
                <w:szCs w:val="22"/>
              </w:rPr>
            </w:pPr>
          </w:p>
        </w:tc>
      </w:tr>
      <w:tr w:rsidR="006F37F1" w:rsidRPr="001A5450" w14:paraId="7B6D74DB" w14:textId="77777777" w:rsidTr="00EE7906">
        <w:tc>
          <w:tcPr>
            <w:tcW w:w="1440" w:type="dxa"/>
          </w:tcPr>
          <w:p w14:paraId="40B63D2D" w14:textId="77777777" w:rsidR="006F37F1" w:rsidRPr="006B2D70" w:rsidRDefault="006F37F1" w:rsidP="00834A94">
            <w:pPr>
              <w:jc w:val="both"/>
              <w:rPr>
                <w:sz w:val="22"/>
                <w:szCs w:val="22"/>
              </w:rPr>
            </w:pPr>
          </w:p>
        </w:tc>
        <w:tc>
          <w:tcPr>
            <w:tcW w:w="8273" w:type="dxa"/>
          </w:tcPr>
          <w:p w14:paraId="356A3FA4" w14:textId="2054A598" w:rsidR="006F37F1" w:rsidRDefault="00205631" w:rsidP="00834A94">
            <w:pPr>
              <w:rPr>
                <w:sz w:val="22"/>
                <w:szCs w:val="22"/>
              </w:rPr>
            </w:pPr>
            <w:r>
              <w:rPr>
                <w:sz w:val="22"/>
                <w:szCs w:val="22"/>
              </w:rPr>
              <w:t xml:space="preserve">The headteacher provided an update on recent staff changes in school. </w:t>
            </w:r>
          </w:p>
          <w:p w14:paraId="2A55C469" w14:textId="75360BA9" w:rsidR="00205631" w:rsidRPr="006B2D70" w:rsidRDefault="00205631" w:rsidP="00834A94">
            <w:pPr>
              <w:rPr>
                <w:sz w:val="22"/>
                <w:szCs w:val="22"/>
              </w:rPr>
            </w:pPr>
          </w:p>
        </w:tc>
        <w:tc>
          <w:tcPr>
            <w:tcW w:w="1330" w:type="dxa"/>
            <w:gridSpan w:val="2"/>
          </w:tcPr>
          <w:p w14:paraId="375CBA8D" w14:textId="77777777" w:rsidR="006F37F1" w:rsidRPr="006B2D70" w:rsidRDefault="006F37F1" w:rsidP="00834A94">
            <w:pPr>
              <w:rPr>
                <w:sz w:val="22"/>
                <w:szCs w:val="22"/>
              </w:rPr>
            </w:pPr>
          </w:p>
        </w:tc>
      </w:tr>
      <w:tr w:rsidR="006F37F1" w:rsidRPr="001A5450" w14:paraId="7413C476" w14:textId="77777777" w:rsidTr="00EE7906">
        <w:tc>
          <w:tcPr>
            <w:tcW w:w="1440" w:type="dxa"/>
          </w:tcPr>
          <w:p w14:paraId="33DC9677" w14:textId="77777777" w:rsidR="006F37F1" w:rsidRPr="006B2D70" w:rsidRDefault="006F37F1" w:rsidP="00834A94">
            <w:pPr>
              <w:jc w:val="both"/>
              <w:rPr>
                <w:sz w:val="22"/>
                <w:szCs w:val="22"/>
              </w:rPr>
            </w:pPr>
          </w:p>
        </w:tc>
        <w:tc>
          <w:tcPr>
            <w:tcW w:w="8273" w:type="dxa"/>
          </w:tcPr>
          <w:p w14:paraId="0C367400" w14:textId="26C70AE8" w:rsidR="00923E27" w:rsidRDefault="00DF7434" w:rsidP="00834A94">
            <w:pPr>
              <w:rPr>
                <w:sz w:val="22"/>
                <w:szCs w:val="22"/>
              </w:rPr>
            </w:pPr>
            <w:r>
              <w:rPr>
                <w:sz w:val="22"/>
                <w:szCs w:val="22"/>
              </w:rPr>
              <w:t xml:space="preserve">The </w:t>
            </w:r>
            <w:r w:rsidR="00D86C93">
              <w:rPr>
                <w:sz w:val="22"/>
                <w:szCs w:val="22"/>
              </w:rPr>
              <w:t xml:space="preserve">School Improvement Plan was distributed with the key details in, although this is not yet complete. Details of the LA monitoring visit are </w:t>
            </w:r>
            <w:r>
              <w:rPr>
                <w:sz w:val="22"/>
                <w:szCs w:val="22"/>
              </w:rPr>
              <w:t xml:space="preserve">contained </w:t>
            </w:r>
            <w:r w:rsidR="00D86C93">
              <w:rPr>
                <w:sz w:val="22"/>
                <w:szCs w:val="22"/>
              </w:rPr>
              <w:t xml:space="preserve">in the document. A weakness with grammar had been identified and </w:t>
            </w:r>
            <w:r>
              <w:rPr>
                <w:sz w:val="22"/>
                <w:szCs w:val="22"/>
              </w:rPr>
              <w:t xml:space="preserve">so </w:t>
            </w:r>
            <w:r w:rsidR="00D86C93">
              <w:rPr>
                <w:sz w:val="22"/>
                <w:szCs w:val="22"/>
              </w:rPr>
              <w:t xml:space="preserve">features in the SIP, with EYFS being a key </w:t>
            </w:r>
            <w:r w:rsidR="00DD3BD8">
              <w:rPr>
                <w:sz w:val="22"/>
                <w:szCs w:val="22"/>
              </w:rPr>
              <w:t xml:space="preserve">focus for the year. </w:t>
            </w:r>
          </w:p>
          <w:p w14:paraId="25B0AC25" w14:textId="77777777" w:rsidR="00923E27" w:rsidRDefault="00923E27" w:rsidP="00834A94">
            <w:pPr>
              <w:rPr>
                <w:sz w:val="22"/>
                <w:szCs w:val="22"/>
              </w:rPr>
            </w:pPr>
          </w:p>
          <w:p w14:paraId="1E8BA20F" w14:textId="652F8D77" w:rsidR="006F37F1" w:rsidRDefault="00DD3BD8" w:rsidP="00834A94">
            <w:pPr>
              <w:rPr>
                <w:sz w:val="22"/>
                <w:szCs w:val="22"/>
              </w:rPr>
            </w:pPr>
            <w:r>
              <w:rPr>
                <w:sz w:val="22"/>
                <w:szCs w:val="22"/>
              </w:rPr>
              <w:t>Attendance remains a high priority concern</w:t>
            </w:r>
            <w:r w:rsidR="00E46F01">
              <w:rPr>
                <w:sz w:val="22"/>
                <w:szCs w:val="22"/>
              </w:rPr>
              <w:t xml:space="preserve">, although the headteacher outlined the </w:t>
            </w:r>
            <w:proofErr w:type="gramStart"/>
            <w:r w:rsidR="00E46F01">
              <w:rPr>
                <w:sz w:val="22"/>
                <w:szCs w:val="22"/>
              </w:rPr>
              <w:t>many</w:t>
            </w:r>
            <w:proofErr w:type="gramEnd"/>
            <w:r w:rsidR="00E46F01">
              <w:rPr>
                <w:sz w:val="22"/>
                <w:szCs w:val="22"/>
              </w:rPr>
              <w:t xml:space="preserve"> actions that are being taken to address these concerns. So far this year attendance is 93% since the start of term, with </w:t>
            </w:r>
            <w:proofErr w:type="gramStart"/>
            <w:r w:rsidR="00E46F01">
              <w:rPr>
                <w:sz w:val="22"/>
                <w:szCs w:val="22"/>
              </w:rPr>
              <w:t>15</w:t>
            </w:r>
            <w:proofErr w:type="gramEnd"/>
            <w:r w:rsidR="00E46F01">
              <w:rPr>
                <w:sz w:val="22"/>
                <w:szCs w:val="22"/>
              </w:rPr>
              <w:t xml:space="preserve"> families currently on holiday.</w:t>
            </w:r>
            <w:r w:rsidR="00923E27">
              <w:rPr>
                <w:sz w:val="22"/>
                <w:szCs w:val="22"/>
              </w:rPr>
              <w:t xml:space="preserve"> Governors discussed the attendance issue</w:t>
            </w:r>
            <w:r w:rsidR="003272F1">
              <w:rPr>
                <w:sz w:val="22"/>
                <w:szCs w:val="22"/>
              </w:rPr>
              <w:t xml:space="preserve">. </w:t>
            </w:r>
          </w:p>
          <w:p w14:paraId="6C52F46E" w14:textId="457816DF" w:rsidR="003272F1" w:rsidRDefault="003272F1" w:rsidP="00834A94">
            <w:pPr>
              <w:rPr>
                <w:sz w:val="22"/>
                <w:szCs w:val="22"/>
              </w:rPr>
            </w:pPr>
          </w:p>
          <w:p w14:paraId="2B124D0B" w14:textId="7C88AEA2" w:rsidR="003272F1" w:rsidRDefault="003272F1" w:rsidP="00834A94">
            <w:pPr>
              <w:rPr>
                <w:sz w:val="22"/>
                <w:szCs w:val="22"/>
              </w:rPr>
            </w:pPr>
            <w:r w:rsidRPr="005D75FF">
              <w:rPr>
                <w:b/>
                <w:bCs/>
                <w:sz w:val="22"/>
                <w:szCs w:val="22"/>
              </w:rPr>
              <w:t>Governor challenge: Are you satisfied that the attendance policy will result in improvements?</w:t>
            </w:r>
            <w:r>
              <w:rPr>
                <w:sz w:val="22"/>
                <w:szCs w:val="22"/>
              </w:rPr>
              <w:t xml:space="preserve"> It is well </w:t>
            </w:r>
            <w:r w:rsidR="00DF7434">
              <w:rPr>
                <w:sz w:val="22"/>
                <w:szCs w:val="22"/>
              </w:rPr>
              <w:t>intended,</w:t>
            </w:r>
            <w:r>
              <w:rPr>
                <w:sz w:val="22"/>
                <w:szCs w:val="22"/>
              </w:rPr>
              <w:t xml:space="preserve"> and we put </w:t>
            </w:r>
            <w:proofErr w:type="gramStart"/>
            <w:r>
              <w:rPr>
                <w:sz w:val="22"/>
                <w:szCs w:val="22"/>
              </w:rPr>
              <w:t>a lot of</w:t>
            </w:r>
            <w:proofErr w:type="gramEnd"/>
            <w:r>
              <w:rPr>
                <w:sz w:val="22"/>
                <w:szCs w:val="22"/>
              </w:rPr>
              <w:t xml:space="preserve"> effort into improving attendance, however some families do just resist all attempts and it is </w:t>
            </w:r>
            <w:r w:rsidR="001610CB">
              <w:rPr>
                <w:sz w:val="22"/>
                <w:szCs w:val="22"/>
              </w:rPr>
              <w:t xml:space="preserve">difficult to </w:t>
            </w:r>
            <w:r w:rsidR="001610CB">
              <w:rPr>
                <w:sz w:val="22"/>
                <w:szCs w:val="22"/>
              </w:rPr>
              <w:lastRenderedPageBreak/>
              <w:t xml:space="preserve">force people into school. The pandemic has not helped as people are </w:t>
            </w:r>
            <w:r w:rsidR="00407D84">
              <w:rPr>
                <w:sz w:val="22"/>
                <w:szCs w:val="22"/>
              </w:rPr>
              <w:t>used to checking for Covid</w:t>
            </w:r>
            <w:r w:rsidR="00DF7434">
              <w:rPr>
                <w:sz w:val="22"/>
                <w:szCs w:val="22"/>
              </w:rPr>
              <w:t xml:space="preserve"> when ill, </w:t>
            </w:r>
            <w:r w:rsidR="00407D84">
              <w:rPr>
                <w:sz w:val="22"/>
                <w:szCs w:val="22"/>
              </w:rPr>
              <w:t xml:space="preserve">and </w:t>
            </w:r>
            <w:r w:rsidR="00CC0F84">
              <w:rPr>
                <w:sz w:val="22"/>
                <w:szCs w:val="22"/>
              </w:rPr>
              <w:t xml:space="preserve">now they are not </w:t>
            </w:r>
            <w:r w:rsidR="00DF7434">
              <w:rPr>
                <w:sz w:val="22"/>
                <w:szCs w:val="22"/>
              </w:rPr>
              <w:t>supposed</w:t>
            </w:r>
            <w:r w:rsidR="00CC0F84">
              <w:rPr>
                <w:sz w:val="22"/>
                <w:szCs w:val="22"/>
              </w:rPr>
              <w:t xml:space="preserve"> to. </w:t>
            </w:r>
          </w:p>
          <w:p w14:paraId="48EB46B6" w14:textId="05049CCC" w:rsidR="00CC0F84" w:rsidRDefault="00CC0F84" w:rsidP="00834A94">
            <w:pPr>
              <w:rPr>
                <w:sz w:val="22"/>
                <w:szCs w:val="22"/>
              </w:rPr>
            </w:pPr>
          </w:p>
          <w:p w14:paraId="1CFFE812" w14:textId="1AFD3A9C" w:rsidR="00CC0F84" w:rsidRDefault="00DF7434" w:rsidP="00834A94">
            <w:pPr>
              <w:rPr>
                <w:sz w:val="22"/>
                <w:szCs w:val="22"/>
              </w:rPr>
            </w:pPr>
            <w:r>
              <w:rPr>
                <w:sz w:val="22"/>
                <w:szCs w:val="22"/>
              </w:rPr>
              <w:t>Governors</w:t>
            </w:r>
            <w:r w:rsidR="00CC0F84">
              <w:rPr>
                <w:sz w:val="22"/>
                <w:szCs w:val="22"/>
              </w:rPr>
              <w:t xml:space="preserve"> were </w:t>
            </w:r>
            <w:r>
              <w:rPr>
                <w:sz w:val="22"/>
                <w:szCs w:val="22"/>
              </w:rPr>
              <w:t>satisfied</w:t>
            </w:r>
            <w:r w:rsidR="00CC0F84">
              <w:rPr>
                <w:sz w:val="22"/>
                <w:szCs w:val="22"/>
              </w:rPr>
              <w:t xml:space="preserve"> that the policy is </w:t>
            </w:r>
            <w:r w:rsidR="007308C6">
              <w:rPr>
                <w:sz w:val="22"/>
                <w:szCs w:val="22"/>
              </w:rPr>
              <w:t>sound,</w:t>
            </w:r>
            <w:r w:rsidR="00CC0F84">
              <w:rPr>
                <w:sz w:val="22"/>
                <w:szCs w:val="22"/>
              </w:rPr>
              <w:t xml:space="preserve"> and school is doing all they can on attendance. </w:t>
            </w:r>
          </w:p>
          <w:p w14:paraId="3085323E" w14:textId="5A698E79" w:rsidR="00D86C93" w:rsidRPr="006B2D70" w:rsidRDefault="00D86C93" w:rsidP="00834A94">
            <w:pPr>
              <w:rPr>
                <w:sz w:val="22"/>
                <w:szCs w:val="22"/>
              </w:rPr>
            </w:pPr>
          </w:p>
        </w:tc>
        <w:tc>
          <w:tcPr>
            <w:tcW w:w="1330" w:type="dxa"/>
            <w:gridSpan w:val="2"/>
          </w:tcPr>
          <w:p w14:paraId="00E5344B" w14:textId="77777777" w:rsidR="006F37F1" w:rsidRPr="006B2D70" w:rsidRDefault="006F37F1" w:rsidP="00834A94">
            <w:pPr>
              <w:rPr>
                <w:sz w:val="22"/>
                <w:szCs w:val="22"/>
              </w:rPr>
            </w:pPr>
          </w:p>
        </w:tc>
      </w:tr>
      <w:tr w:rsidR="006F37F1" w:rsidRPr="001A5450" w14:paraId="37EF462C" w14:textId="77777777" w:rsidTr="00EE7906">
        <w:tc>
          <w:tcPr>
            <w:tcW w:w="1440" w:type="dxa"/>
          </w:tcPr>
          <w:p w14:paraId="5106F6DD" w14:textId="77777777" w:rsidR="006F37F1" w:rsidRPr="006B2D70" w:rsidRDefault="006F37F1" w:rsidP="00834A94">
            <w:pPr>
              <w:jc w:val="both"/>
              <w:rPr>
                <w:sz w:val="22"/>
                <w:szCs w:val="22"/>
              </w:rPr>
            </w:pPr>
          </w:p>
        </w:tc>
        <w:tc>
          <w:tcPr>
            <w:tcW w:w="8273" w:type="dxa"/>
          </w:tcPr>
          <w:p w14:paraId="61A2EDAF" w14:textId="1AA9C339" w:rsidR="006F37F1" w:rsidRDefault="00DF7434" w:rsidP="00834A94">
            <w:pPr>
              <w:rPr>
                <w:sz w:val="22"/>
                <w:szCs w:val="22"/>
              </w:rPr>
            </w:pPr>
            <w:r>
              <w:rPr>
                <w:sz w:val="22"/>
                <w:szCs w:val="22"/>
              </w:rPr>
              <w:t>It was confirmed that a</w:t>
            </w:r>
            <w:r w:rsidR="00CC0F84">
              <w:rPr>
                <w:sz w:val="22"/>
                <w:szCs w:val="22"/>
              </w:rPr>
              <w:t>ppraisal</w:t>
            </w:r>
            <w:r w:rsidR="005D75FF">
              <w:rPr>
                <w:sz w:val="22"/>
                <w:szCs w:val="22"/>
              </w:rPr>
              <w:t xml:space="preserve"> meetings for staff</w:t>
            </w:r>
            <w:r w:rsidR="00CC0F84">
              <w:rPr>
                <w:sz w:val="22"/>
                <w:szCs w:val="22"/>
              </w:rPr>
              <w:t xml:space="preserve"> will commence before half term</w:t>
            </w:r>
            <w:r w:rsidR="005D75FF">
              <w:rPr>
                <w:sz w:val="22"/>
                <w:szCs w:val="22"/>
              </w:rPr>
              <w:t xml:space="preserve">. </w:t>
            </w:r>
          </w:p>
          <w:p w14:paraId="133958C0" w14:textId="1DA51853" w:rsidR="005D75FF" w:rsidRPr="006B2D70" w:rsidRDefault="005D75FF" w:rsidP="00834A94">
            <w:pPr>
              <w:rPr>
                <w:sz w:val="22"/>
                <w:szCs w:val="22"/>
              </w:rPr>
            </w:pPr>
          </w:p>
        </w:tc>
        <w:tc>
          <w:tcPr>
            <w:tcW w:w="1330" w:type="dxa"/>
            <w:gridSpan w:val="2"/>
          </w:tcPr>
          <w:p w14:paraId="1A0E76C6" w14:textId="77777777" w:rsidR="006F37F1" w:rsidRPr="006B2D70" w:rsidRDefault="006F37F1" w:rsidP="00834A94">
            <w:pPr>
              <w:rPr>
                <w:sz w:val="22"/>
                <w:szCs w:val="22"/>
              </w:rPr>
            </w:pPr>
          </w:p>
        </w:tc>
      </w:tr>
      <w:tr w:rsidR="006F37F1" w:rsidRPr="001A5450" w14:paraId="7BEF05AD" w14:textId="77777777" w:rsidTr="00EE7906">
        <w:tc>
          <w:tcPr>
            <w:tcW w:w="1440" w:type="dxa"/>
          </w:tcPr>
          <w:p w14:paraId="34E27685" w14:textId="77777777" w:rsidR="006F37F1" w:rsidRPr="006B2D70" w:rsidRDefault="006F37F1" w:rsidP="00834A94">
            <w:pPr>
              <w:jc w:val="both"/>
              <w:rPr>
                <w:sz w:val="22"/>
                <w:szCs w:val="22"/>
              </w:rPr>
            </w:pPr>
          </w:p>
        </w:tc>
        <w:tc>
          <w:tcPr>
            <w:tcW w:w="8273" w:type="dxa"/>
          </w:tcPr>
          <w:p w14:paraId="6566F882" w14:textId="429867DE" w:rsidR="006F37F1" w:rsidRDefault="00ED6B77" w:rsidP="00834A94">
            <w:pPr>
              <w:rPr>
                <w:sz w:val="22"/>
                <w:szCs w:val="22"/>
              </w:rPr>
            </w:pPr>
            <w:r w:rsidRPr="00DF7434">
              <w:rPr>
                <w:b/>
                <w:bCs/>
                <w:sz w:val="22"/>
                <w:szCs w:val="22"/>
              </w:rPr>
              <w:t xml:space="preserve">Governor challenge: How important is </w:t>
            </w:r>
            <w:r w:rsidR="00DF7434" w:rsidRPr="00DF7434">
              <w:rPr>
                <w:b/>
                <w:bCs/>
                <w:sz w:val="22"/>
                <w:szCs w:val="22"/>
              </w:rPr>
              <w:t>to maintain</w:t>
            </w:r>
            <w:r w:rsidRPr="00DF7434">
              <w:rPr>
                <w:b/>
                <w:bCs/>
                <w:sz w:val="22"/>
                <w:szCs w:val="22"/>
              </w:rPr>
              <w:t xml:space="preserve"> staffing levels so that the strategies in the SIP are not affected?</w:t>
            </w:r>
            <w:r>
              <w:rPr>
                <w:sz w:val="22"/>
                <w:szCs w:val="22"/>
              </w:rPr>
              <w:t xml:space="preserve"> It is vital, staff are the biggest resource we have that has the most impact upon children</w:t>
            </w:r>
            <w:r w:rsidR="00DF7434">
              <w:rPr>
                <w:sz w:val="22"/>
                <w:szCs w:val="22"/>
              </w:rPr>
              <w:t xml:space="preserve">, </w:t>
            </w:r>
            <w:r>
              <w:rPr>
                <w:sz w:val="22"/>
                <w:szCs w:val="22"/>
              </w:rPr>
              <w:t xml:space="preserve">so </w:t>
            </w:r>
            <w:r w:rsidR="003256CD">
              <w:rPr>
                <w:sz w:val="22"/>
                <w:szCs w:val="22"/>
              </w:rPr>
              <w:t xml:space="preserve">this needs to be maintained. </w:t>
            </w:r>
          </w:p>
          <w:p w14:paraId="6EE9961E" w14:textId="477B6F3B" w:rsidR="00D81DD2" w:rsidRPr="006B2D70" w:rsidRDefault="00D81DD2" w:rsidP="00834A94">
            <w:pPr>
              <w:rPr>
                <w:sz w:val="22"/>
                <w:szCs w:val="22"/>
              </w:rPr>
            </w:pPr>
          </w:p>
        </w:tc>
        <w:tc>
          <w:tcPr>
            <w:tcW w:w="1330" w:type="dxa"/>
            <w:gridSpan w:val="2"/>
          </w:tcPr>
          <w:p w14:paraId="1230F9E2" w14:textId="77777777" w:rsidR="006F37F1" w:rsidRPr="006B2D70" w:rsidRDefault="006F37F1" w:rsidP="00834A94">
            <w:pPr>
              <w:rPr>
                <w:sz w:val="22"/>
                <w:szCs w:val="22"/>
              </w:rPr>
            </w:pPr>
          </w:p>
        </w:tc>
      </w:tr>
      <w:tr w:rsidR="006F37F1" w:rsidRPr="001A5450" w14:paraId="51A3CE48" w14:textId="77777777" w:rsidTr="00EE7906">
        <w:tc>
          <w:tcPr>
            <w:tcW w:w="1440" w:type="dxa"/>
          </w:tcPr>
          <w:p w14:paraId="03A0F4E2" w14:textId="77777777" w:rsidR="006F37F1" w:rsidRPr="006B2D70" w:rsidRDefault="006F37F1" w:rsidP="00834A94">
            <w:pPr>
              <w:jc w:val="both"/>
              <w:rPr>
                <w:sz w:val="22"/>
                <w:szCs w:val="22"/>
              </w:rPr>
            </w:pPr>
          </w:p>
        </w:tc>
        <w:tc>
          <w:tcPr>
            <w:tcW w:w="8273" w:type="dxa"/>
          </w:tcPr>
          <w:p w14:paraId="5F7530D4" w14:textId="50EB8984" w:rsidR="006F37F1" w:rsidRDefault="003767CF" w:rsidP="00834A94">
            <w:pPr>
              <w:rPr>
                <w:sz w:val="22"/>
                <w:szCs w:val="22"/>
              </w:rPr>
            </w:pPr>
            <w:r w:rsidRPr="00DF7434">
              <w:rPr>
                <w:b/>
                <w:bCs/>
                <w:sz w:val="22"/>
                <w:szCs w:val="22"/>
              </w:rPr>
              <w:t>Governor</w:t>
            </w:r>
            <w:r w:rsidR="006B0742" w:rsidRPr="00DF7434">
              <w:rPr>
                <w:b/>
                <w:bCs/>
                <w:sz w:val="22"/>
                <w:szCs w:val="22"/>
              </w:rPr>
              <w:t xml:space="preserve"> challenge:</w:t>
            </w:r>
            <w:r w:rsidRPr="00DF7434">
              <w:rPr>
                <w:b/>
                <w:bCs/>
                <w:sz w:val="22"/>
                <w:szCs w:val="22"/>
              </w:rPr>
              <w:t xml:space="preserve"> </w:t>
            </w:r>
            <w:r w:rsidR="006B0742" w:rsidRPr="00DF7434">
              <w:rPr>
                <w:b/>
                <w:bCs/>
                <w:sz w:val="22"/>
                <w:szCs w:val="22"/>
              </w:rPr>
              <w:t xml:space="preserve">To what extent do staff changes have on leaders at all levels </w:t>
            </w:r>
            <w:r w:rsidR="00DF7434">
              <w:rPr>
                <w:b/>
                <w:bCs/>
                <w:sz w:val="22"/>
                <w:szCs w:val="22"/>
              </w:rPr>
              <w:t>in</w:t>
            </w:r>
            <w:r w:rsidR="006B0742" w:rsidRPr="00DF7434">
              <w:rPr>
                <w:b/>
                <w:bCs/>
                <w:sz w:val="22"/>
                <w:szCs w:val="22"/>
              </w:rPr>
              <w:t xml:space="preserve"> school?</w:t>
            </w:r>
            <w:r w:rsidR="006B0742">
              <w:rPr>
                <w:sz w:val="22"/>
                <w:szCs w:val="22"/>
              </w:rPr>
              <w:t xml:space="preserve"> It is always a concern as the leadership roles need to be filled</w:t>
            </w:r>
            <w:r>
              <w:rPr>
                <w:sz w:val="22"/>
                <w:szCs w:val="22"/>
              </w:rPr>
              <w:t xml:space="preserve">, and leadership is an important part of the SIP and </w:t>
            </w:r>
            <w:r w:rsidR="00DF7434">
              <w:rPr>
                <w:sz w:val="22"/>
                <w:szCs w:val="22"/>
              </w:rPr>
              <w:t>the schools’</w:t>
            </w:r>
            <w:r>
              <w:rPr>
                <w:sz w:val="22"/>
                <w:szCs w:val="22"/>
              </w:rPr>
              <w:t xml:space="preserve"> strategy. </w:t>
            </w:r>
          </w:p>
          <w:p w14:paraId="50DF398C" w14:textId="23B12F6D" w:rsidR="003767CF" w:rsidRPr="006B2D70" w:rsidRDefault="003767CF" w:rsidP="00834A94">
            <w:pPr>
              <w:rPr>
                <w:sz w:val="22"/>
                <w:szCs w:val="22"/>
              </w:rPr>
            </w:pPr>
          </w:p>
        </w:tc>
        <w:tc>
          <w:tcPr>
            <w:tcW w:w="1330" w:type="dxa"/>
            <w:gridSpan w:val="2"/>
          </w:tcPr>
          <w:p w14:paraId="1EAF9996" w14:textId="77777777" w:rsidR="006F37F1" w:rsidRPr="006B2D70" w:rsidRDefault="006F37F1" w:rsidP="00834A94">
            <w:pPr>
              <w:rPr>
                <w:sz w:val="22"/>
                <w:szCs w:val="22"/>
              </w:rPr>
            </w:pPr>
          </w:p>
        </w:tc>
      </w:tr>
      <w:tr w:rsidR="006F37F1" w:rsidRPr="001A5450" w14:paraId="0FC8B324" w14:textId="77777777" w:rsidTr="00EE7906">
        <w:tc>
          <w:tcPr>
            <w:tcW w:w="1440" w:type="dxa"/>
          </w:tcPr>
          <w:p w14:paraId="2E574BE3" w14:textId="77777777" w:rsidR="006F37F1" w:rsidRPr="006B2D70" w:rsidRDefault="006F37F1" w:rsidP="00834A94">
            <w:pPr>
              <w:jc w:val="both"/>
              <w:rPr>
                <w:sz w:val="22"/>
                <w:szCs w:val="22"/>
              </w:rPr>
            </w:pPr>
          </w:p>
        </w:tc>
        <w:tc>
          <w:tcPr>
            <w:tcW w:w="8273" w:type="dxa"/>
          </w:tcPr>
          <w:p w14:paraId="387B96B9" w14:textId="77777777" w:rsidR="006F37F1" w:rsidRDefault="003767CF" w:rsidP="00834A94">
            <w:pPr>
              <w:rPr>
                <w:sz w:val="22"/>
                <w:szCs w:val="22"/>
              </w:rPr>
            </w:pPr>
            <w:r>
              <w:rPr>
                <w:sz w:val="22"/>
                <w:szCs w:val="22"/>
              </w:rPr>
              <w:t>Governors were encouraged to note the priorities in the SIP</w:t>
            </w:r>
            <w:r w:rsidR="00DD613E">
              <w:rPr>
                <w:sz w:val="22"/>
                <w:szCs w:val="22"/>
              </w:rPr>
              <w:t>, and the fact that the school is in a more confident position that has been the case in previous years. Data has not shown up any real concerns other that SPAG and this is being addressed.</w:t>
            </w:r>
          </w:p>
          <w:p w14:paraId="66070B78" w14:textId="478445EE" w:rsidR="00BC30C9" w:rsidRPr="006B2D70" w:rsidRDefault="00BC30C9" w:rsidP="00834A94">
            <w:pPr>
              <w:rPr>
                <w:sz w:val="22"/>
                <w:szCs w:val="22"/>
              </w:rPr>
            </w:pPr>
          </w:p>
        </w:tc>
        <w:tc>
          <w:tcPr>
            <w:tcW w:w="1330" w:type="dxa"/>
            <w:gridSpan w:val="2"/>
          </w:tcPr>
          <w:p w14:paraId="374FE9CA" w14:textId="77777777" w:rsidR="006F37F1" w:rsidRPr="006B2D70" w:rsidRDefault="006F37F1" w:rsidP="00834A94">
            <w:pPr>
              <w:rPr>
                <w:sz w:val="22"/>
                <w:szCs w:val="22"/>
              </w:rPr>
            </w:pPr>
          </w:p>
        </w:tc>
      </w:tr>
      <w:tr w:rsidR="006F37F1" w:rsidRPr="001A5450" w14:paraId="6BC64481" w14:textId="77777777" w:rsidTr="00EE7906">
        <w:tc>
          <w:tcPr>
            <w:tcW w:w="1440" w:type="dxa"/>
          </w:tcPr>
          <w:p w14:paraId="5E8FA01A" w14:textId="77777777" w:rsidR="006F37F1" w:rsidRPr="006B2D70" w:rsidRDefault="006F37F1" w:rsidP="00834A94">
            <w:pPr>
              <w:jc w:val="both"/>
              <w:rPr>
                <w:sz w:val="22"/>
                <w:szCs w:val="22"/>
              </w:rPr>
            </w:pPr>
          </w:p>
        </w:tc>
        <w:tc>
          <w:tcPr>
            <w:tcW w:w="8273" w:type="dxa"/>
          </w:tcPr>
          <w:p w14:paraId="0713C725" w14:textId="6BA5E261" w:rsidR="006F37F1" w:rsidRDefault="00BC30C9" w:rsidP="00834A94">
            <w:pPr>
              <w:rPr>
                <w:sz w:val="22"/>
                <w:szCs w:val="22"/>
              </w:rPr>
            </w:pPr>
            <w:r w:rsidRPr="000F13F1">
              <w:rPr>
                <w:b/>
                <w:bCs/>
                <w:sz w:val="22"/>
                <w:szCs w:val="22"/>
              </w:rPr>
              <w:t>Governor challenge: Are we happy with phonics?</w:t>
            </w:r>
            <w:r>
              <w:rPr>
                <w:sz w:val="22"/>
                <w:szCs w:val="22"/>
              </w:rPr>
              <w:t xml:space="preserve"> Yes, we are above the LA average for the county</w:t>
            </w:r>
            <w:r w:rsidR="005E7F4D">
              <w:rPr>
                <w:sz w:val="22"/>
                <w:szCs w:val="22"/>
              </w:rPr>
              <w:t xml:space="preserve"> and three children did not </w:t>
            </w:r>
            <w:r w:rsidR="000F13F1">
              <w:rPr>
                <w:sz w:val="22"/>
                <w:szCs w:val="22"/>
              </w:rPr>
              <w:t>pass the</w:t>
            </w:r>
            <w:r w:rsidR="005E7F4D">
              <w:rPr>
                <w:sz w:val="22"/>
                <w:szCs w:val="22"/>
              </w:rPr>
              <w:t xml:space="preserve"> test. This feels like a good outcome, as two of the three have high level special needs.</w:t>
            </w:r>
          </w:p>
          <w:p w14:paraId="45A522FE" w14:textId="77777777" w:rsidR="005E7F4D" w:rsidRDefault="005E7F4D" w:rsidP="00834A94">
            <w:pPr>
              <w:rPr>
                <w:sz w:val="22"/>
                <w:szCs w:val="22"/>
              </w:rPr>
            </w:pPr>
          </w:p>
          <w:p w14:paraId="45669B05" w14:textId="77777777" w:rsidR="005E7F4D" w:rsidRPr="000F13F1" w:rsidRDefault="005E7F4D" w:rsidP="00834A94">
            <w:pPr>
              <w:rPr>
                <w:b/>
                <w:bCs/>
                <w:sz w:val="22"/>
                <w:szCs w:val="22"/>
              </w:rPr>
            </w:pPr>
            <w:r w:rsidRPr="000F13F1">
              <w:rPr>
                <w:b/>
                <w:bCs/>
                <w:sz w:val="22"/>
                <w:szCs w:val="22"/>
              </w:rPr>
              <w:t xml:space="preserve">Governor challenge: How do the EAL children perform in these tests? </w:t>
            </w:r>
          </w:p>
          <w:p w14:paraId="724DD907" w14:textId="77777777" w:rsidR="005E7F4D" w:rsidRDefault="005E7F4D" w:rsidP="00834A94">
            <w:pPr>
              <w:rPr>
                <w:sz w:val="22"/>
                <w:szCs w:val="22"/>
              </w:rPr>
            </w:pPr>
            <w:r>
              <w:rPr>
                <w:sz w:val="22"/>
                <w:szCs w:val="22"/>
              </w:rPr>
              <w:t>One has high leve</w:t>
            </w:r>
            <w:r w:rsidR="00BA4E33">
              <w:rPr>
                <w:sz w:val="22"/>
                <w:szCs w:val="22"/>
              </w:rPr>
              <w:t>l</w:t>
            </w:r>
            <w:r>
              <w:rPr>
                <w:sz w:val="22"/>
                <w:szCs w:val="22"/>
              </w:rPr>
              <w:t xml:space="preserve"> special needs, but </w:t>
            </w:r>
            <w:proofErr w:type="gramStart"/>
            <w:r>
              <w:rPr>
                <w:sz w:val="22"/>
                <w:szCs w:val="22"/>
              </w:rPr>
              <w:t>some</w:t>
            </w:r>
            <w:proofErr w:type="gramEnd"/>
            <w:r>
              <w:rPr>
                <w:sz w:val="22"/>
                <w:szCs w:val="22"/>
              </w:rPr>
              <w:t xml:space="preserve"> others are grasping English very quickly. </w:t>
            </w:r>
            <w:r w:rsidR="00753D7C">
              <w:rPr>
                <w:sz w:val="22"/>
                <w:szCs w:val="22"/>
              </w:rPr>
              <w:t xml:space="preserve">They </w:t>
            </w:r>
            <w:proofErr w:type="gramStart"/>
            <w:r w:rsidR="00753D7C">
              <w:rPr>
                <w:sz w:val="22"/>
                <w:szCs w:val="22"/>
              </w:rPr>
              <w:t>seem to be</w:t>
            </w:r>
            <w:proofErr w:type="gramEnd"/>
            <w:r w:rsidR="00753D7C">
              <w:rPr>
                <w:sz w:val="22"/>
                <w:szCs w:val="22"/>
              </w:rPr>
              <w:t xml:space="preserve"> very focussed on their education. </w:t>
            </w:r>
          </w:p>
          <w:p w14:paraId="21695EAA" w14:textId="77777777" w:rsidR="00B73936" w:rsidRDefault="00B73936" w:rsidP="00834A94">
            <w:pPr>
              <w:rPr>
                <w:sz w:val="22"/>
                <w:szCs w:val="22"/>
              </w:rPr>
            </w:pPr>
          </w:p>
          <w:p w14:paraId="3F9F55C3" w14:textId="77777777" w:rsidR="00B73936" w:rsidRDefault="00B73936" w:rsidP="00834A94">
            <w:pPr>
              <w:rPr>
                <w:sz w:val="22"/>
                <w:szCs w:val="22"/>
              </w:rPr>
            </w:pPr>
            <w:r w:rsidRPr="000F13F1">
              <w:rPr>
                <w:b/>
                <w:bCs/>
                <w:sz w:val="22"/>
                <w:szCs w:val="22"/>
              </w:rPr>
              <w:t>Governor challenge: What are relations like with the parents of the EAL children?</w:t>
            </w:r>
            <w:r>
              <w:rPr>
                <w:sz w:val="22"/>
                <w:szCs w:val="22"/>
              </w:rPr>
              <w:t xml:space="preserve"> Relations are good and they have acknowledged the rage of life skills the children receive from the school, as well as the academic side. </w:t>
            </w:r>
          </w:p>
          <w:p w14:paraId="3AF0CD12" w14:textId="77777777" w:rsidR="001A0009" w:rsidRDefault="001A0009" w:rsidP="00834A94">
            <w:pPr>
              <w:rPr>
                <w:sz w:val="22"/>
                <w:szCs w:val="22"/>
              </w:rPr>
            </w:pPr>
          </w:p>
          <w:p w14:paraId="3D8384ED" w14:textId="7A0CCA6B" w:rsidR="001A0009" w:rsidRPr="000F13F1" w:rsidRDefault="00EA5031" w:rsidP="00834A94">
            <w:pPr>
              <w:rPr>
                <w:b/>
                <w:bCs/>
                <w:sz w:val="22"/>
                <w:szCs w:val="22"/>
              </w:rPr>
            </w:pPr>
            <w:r w:rsidRPr="000F13F1">
              <w:rPr>
                <w:b/>
                <w:bCs/>
                <w:sz w:val="22"/>
                <w:szCs w:val="22"/>
              </w:rPr>
              <w:t>Governor</w:t>
            </w:r>
            <w:r w:rsidR="001A0009" w:rsidRPr="000F13F1">
              <w:rPr>
                <w:b/>
                <w:bCs/>
                <w:sz w:val="22"/>
                <w:szCs w:val="22"/>
              </w:rPr>
              <w:t xml:space="preserve"> challenge: </w:t>
            </w:r>
            <w:r w:rsidRPr="000F13F1">
              <w:rPr>
                <w:b/>
                <w:bCs/>
                <w:sz w:val="22"/>
                <w:szCs w:val="22"/>
              </w:rPr>
              <w:t xml:space="preserve">The report notes the support staff </w:t>
            </w:r>
            <w:r w:rsidR="000F13F1">
              <w:rPr>
                <w:b/>
                <w:bCs/>
                <w:sz w:val="22"/>
                <w:szCs w:val="22"/>
              </w:rPr>
              <w:t xml:space="preserve">are </w:t>
            </w:r>
            <w:r w:rsidRPr="000F13F1">
              <w:rPr>
                <w:b/>
                <w:bCs/>
                <w:sz w:val="22"/>
                <w:szCs w:val="22"/>
              </w:rPr>
              <w:t xml:space="preserve">not using the pure sounds approach. How is this being addressed? </w:t>
            </w:r>
          </w:p>
          <w:p w14:paraId="38BB6C57" w14:textId="2B143D11" w:rsidR="00EA5031" w:rsidRDefault="00EA5031" w:rsidP="00834A94">
            <w:pPr>
              <w:rPr>
                <w:sz w:val="22"/>
                <w:szCs w:val="22"/>
              </w:rPr>
            </w:pPr>
            <w:r>
              <w:rPr>
                <w:sz w:val="22"/>
                <w:szCs w:val="22"/>
              </w:rPr>
              <w:t xml:space="preserve">This is covered as at full staff meetings each week with a reminder of the approach to be used. </w:t>
            </w:r>
          </w:p>
          <w:p w14:paraId="42776E0C" w14:textId="7AC59706" w:rsidR="00333BB4" w:rsidRDefault="00333BB4" w:rsidP="00834A94">
            <w:pPr>
              <w:rPr>
                <w:sz w:val="22"/>
                <w:szCs w:val="22"/>
              </w:rPr>
            </w:pPr>
          </w:p>
          <w:p w14:paraId="093FCB20" w14:textId="6B54A740" w:rsidR="00333BB4" w:rsidRPr="000F13F1" w:rsidRDefault="00333BB4" w:rsidP="00834A94">
            <w:pPr>
              <w:rPr>
                <w:i/>
                <w:iCs/>
                <w:sz w:val="22"/>
                <w:szCs w:val="22"/>
              </w:rPr>
            </w:pPr>
            <w:r w:rsidRPr="000F13F1">
              <w:rPr>
                <w:i/>
                <w:iCs/>
                <w:sz w:val="22"/>
                <w:szCs w:val="22"/>
              </w:rPr>
              <w:t>Mr Blackburn left the meeting at 4:30pm,</w:t>
            </w:r>
            <w:r w:rsidR="00615C47" w:rsidRPr="000F13F1">
              <w:rPr>
                <w:i/>
                <w:iCs/>
                <w:sz w:val="22"/>
                <w:szCs w:val="22"/>
              </w:rPr>
              <w:t xml:space="preserve"> </w:t>
            </w:r>
            <w:r w:rsidRPr="000F13F1">
              <w:rPr>
                <w:i/>
                <w:iCs/>
                <w:sz w:val="22"/>
                <w:szCs w:val="22"/>
              </w:rPr>
              <w:t>giving his apologies</w:t>
            </w:r>
            <w:r w:rsidR="00DE6229" w:rsidRPr="000F13F1">
              <w:rPr>
                <w:i/>
                <w:iCs/>
                <w:sz w:val="22"/>
                <w:szCs w:val="22"/>
              </w:rPr>
              <w:t xml:space="preserve">, due to personal commitments. </w:t>
            </w:r>
          </w:p>
          <w:p w14:paraId="46FDE32E" w14:textId="75A43CBF" w:rsidR="00EA5031" w:rsidRPr="006B2D70" w:rsidRDefault="00EA5031" w:rsidP="00834A94">
            <w:pPr>
              <w:rPr>
                <w:sz w:val="22"/>
                <w:szCs w:val="22"/>
              </w:rPr>
            </w:pPr>
          </w:p>
        </w:tc>
        <w:tc>
          <w:tcPr>
            <w:tcW w:w="1330" w:type="dxa"/>
            <w:gridSpan w:val="2"/>
          </w:tcPr>
          <w:p w14:paraId="15013E78" w14:textId="77777777" w:rsidR="006F37F1" w:rsidRPr="006B2D70" w:rsidRDefault="006F37F1" w:rsidP="00834A94">
            <w:pPr>
              <w:rPr>
                <w:sz w:val="22"/>
                <w:szCs w:val="22"/>
              </w:rPr>
            </w:pPr>
          </w:p>
        </w:tc>
      </w:tr>
      <w:tr w:rsidR="006F37F1" w:rsidRPr="001A5450" w14:paraId="33C8DC73" w14:textId="77777777" w:rsidTr="00EE7906">
        <w:tc>
          <w:tcPr>
            <w:tcW w:w="1440" w:type="dxa"/>
          </w:tcPr>
          <w:p w14:paraId="0D2D2E8F" w14:textId="77777777" w:rsidR="006F37F1" w:rsidRPr="006B2D70" w:rsidRDefault="006F37F1" w:rsidP="00834A94">
            <w:pPr>
              <w:jc w:val="both"/>
              <w:rPr>
                <w:sz w:val="22"/>
                <w:szCs w:val="22"/>
              </w:rPr>
            </w:pPr>
          </w:p>
        </w:tc>
        <w:tc>
          <w:tcPr>
            <w:tcW w:w="8273" w:type="dxa"/>
          </w:tcPr>
          <w:p w14:paraId="0B0DA7AA" w14:textId="3E18F558" w:rsidR="006F37F1" w:rsidRDefault="00333BB4" w:rsidP="00834A94">
            <w:pPr>
              <w:rPr>
                <w:sz w:val="22"/>
                <w:szCs w:val="22"/>
              </w:rPr>
            </w:pPr>
            <w:r w:rsidRPr="000F13F1">
              <w:rPr>
                <w:b/>
                <w:bCs/>
                <w:sz w:val="22"/>
                <w:szCs w:val="22"/>
              </w:rPr>
              <w:t xml:space="preserve">Governor challenge: is the concern over EYFS </w:t>
            </w:r>
            <w:r w:rsidR="00DE6229" w:rsidRPr="000F13F1">
              <w:rPr>
                <w:b/>
                <w:bCs/>
                <w:sz w:val="22"/>
                <w:szCs w:val="22"/>
              </w:rPr>
              <w:t>a knock-on effect of Covid?</w:t>
            </w:r>
            <w:r w:rsidR="00DE6229">
              <w:rPr>
                <w:sz w:val="22"/>
                <w:szCs w:val="22"/>
              </w:rPr>
              <w:t xml:space="preserve"> In part, yes. These </w:t>
            </w:r>
            <w:r w:rsidR="00AD1DA7">
              <w:rPr>
                <w:sz w:val="22"/>
                <w:szCs w:val="22"/>
              </w:rPr>
              <w:t>children</w:t>
            </w:r>
            <w:r w:rsidR="00DE6229">
              <w:rPr>
                <w:sz w:val="22"/>
                <w:szCs w:val="22"/>
              </w:rPr>
              <w:t xml:space="preserve"> have had limited life experiences due to the lockdowns and there is catch-up to be done. </w:t>
            </w:r>
            <w:r w:rsidR="00AD1DA7">
              <w:rPr>
                <w:sz w:val="22"/>
                <w:szCs w:val="22"/>
              </w:rPr>
              <w:t xml:space="preserve">Parents may not have been able to put the work in at home either, and virtual sessions have not </w:t>
            </w:r>
            <w:r w:rsidR="004248F0">
              <w:rPr>
                <w:sz w:val="22"/>
                <w:szCs w:val="22"/>
              </w:rPr>
              <w:t xml:space="preserve">been as effective as face to face sessions. </w:t>
            </w:r>
          </w:p>
          <w:p w14:paraId="7E26A1A5" w14:textId="77777777" w:rsidR="00333BB4" w:rsidRDefault="00333BB4" w:rsidP="00834A94">
            <w:pPr>
              <w:rPr>
                <w:sz w:val="22"/>
                <w:szCs w:val="22"/>
              </w:rPr>
            </w:pPr>
          </w:p>
          <w:p w14:paraId="0ACF058F" w14:textId="4914A885" w:rsidR="00333BB4" w:rsidRDefault="00D03C55" w:rsidP="00834A94">
            <w:pPr>
              <w:rPr>
                <w:sz w:val="22"/>
                <w:szCs w:val="22"/>
              </w:rPr>
            </w:pPr>
            <w:r>
              <w:rPr>
                <w:sz w:val="22"/>
                <w:szCs w:val="22"/>
              </w:rPr>
              <w:t xml:space="preserve">The chair congratulated the school on the </w:t>
            </w:r>
            <w:r w:rsidR="002B252A">
              <w:rPr>
                <w:sz w:val="22"/>
                <w:szCs w:val="22"/>
              </w:rPr>
              <w:t>Geography</w:t>
            </w:r>
            <w:r w:rsidR="00615C47">
              <w:rPr>
                <w:sz w:val="22"/>
                <w:szCs w:val="22"/>
              </w:rPr>
              <w:t xml:space="preserve"> Quality Mark </w:t>
            </w:r>
            <w:r w:rsidR="002B252A">
              <w:rPr>
                <w:sz w:val="22"/>
                <w:szCs w:val="22"/>
              </w:rPr>
              <w:t xml:space="preserve">Award at Gold Standard, which was excellent, and thanks are to </w:t>
            </w:r>
            <w:r w:rsidR="000F13F1">
              <w:rPr>
                <w:sz w:val="22"/>
                <w:szCs w:val="22"/>
              </w:rPr>
              <w:t>b</w:t>
            </w:r>
            <w:r w:rsidR="002B252A">
              <w:rPr>
                <w:sz w:val="22"/>
                <w:szCs w:val="22"/>
              </w:rPr>
              <w:t xml:space="preserve">e passed to the staff involved. </w:t>
            </w:r>
          </w:p>
          <w:p w14:paraId="195FE524" w14:textId="320F2A1A" w:rsidR="002B252A" w:rsidRPr="006B2D70" w:rsidRDefault="002B252A" w:rsidP="00834A94">
            <w:pPr>
              <w:rPr>
                <w:sz w:val="22"/>
                <w:szCs w:val="22"/>
              </w:rPr>
            </w:pPr>
          </w:p>
        </w:tc>
        <w:tc>
          <w:tcPr>
            <w:tcW w:w="1330" w:type="dxa"/>
            <w:gridSpan w:val="2"/>
          </w:tcPr>
          <w:p w14:paraId="0EE64A9B" w14:textId="77777777" w:rsidR="006F37F1" w:rsidRPr="006B2D70" w:rsidRDefault="006F37F1" w:rsidP="00834A94">
            <w:pPr>
              <w:rPr>
                <w:sz w:val="22"/>
                <w:szCs w:val="22"/>
              </w:rPr>
            </w:pPr>
          </w:p>
        </w:tc>
      </w:tr>
      <w:tr w:rsidR="00D03C55" w:rsidRPr="001A5450" w14:paraId="1BD9A580" w14:textId="77777777" w:rsidTr="00EE7906">
        <w:tc>
          <w:tcPr>
            <w:tcW w:w="1440" w:type="dxa"/>
          </w:tcPr>
          <w:p w14:paraId="49B5DDB5" w14:textId="77777777" w:rsidR="00D03C55" w:rsidRPr="006B2D70" w:rsidRDefault="00D03C55" w:rsidP="00834A94">
            <w:pPr>
              <w:jc w:val="both"/>
              <w:rPr>
                <w:sz w:val="22"/>
                <w:szCs w:val="22"/>
              </w:rPr>
            </w:pPr>
          </w:p>
        </w:tc>
        <w:tc>
          <w:tcPr>
            <w:tcW w:w="8273" w:type="dxa"/>
          </w:tcPr>
          <w:p w14:paraId="03FC928D" w14:textId="4CD7411C" w:rsidR="00D03C55" w:rsidRDefault="00615C47" w:rsidP="00834A94">
            <w:pPr>
              <w:rPr>
                <w:sz w:val="22"/>
                <w:szCs w:val="22"/>
              </w:rPr>
            </w:pPr>
            <w:r>
              <w:rPr>
                <w:sz w:val="22"/>
                <w:szCs w:val="22"/>
              </w:rPr>
              <w:t>A distinction in the Eco award</w:t>
            </w:r>
            <w:r w:rsidR="00DE246B">
              <w:rPr>
                <w:sz w:val="22"/>
                <w:szCs w:val="22"/>
              </w:rPr>
              <w:t xml:space="preserve"> </w:t>
            </w:r>
            <w:r w:rsidR="000F13F1">
              <w:rPr>
                <w:sz w:val="22"/>
                <w:szCs w:val="22"/>
              </w:rPr>
              <w:t>h</w:t>
            </w:r>
            <w:r w:rsidR="00DE246B">
              <w:rPr>
                <w:sz w:val="22"/>
                <w:szCs w:val="22"/>
              </w:rPr>
              <w:t xml:space="preserve">as also been received. </w:t>
            </w:r>
          </w:p>
          <w:p w14:paraId="61074058" w14:textId="553C43A9" w:rsidR="00DE246B" w:rsidRDefault="00DE246B" w:rsidP="00834A94">
            <w:pPr>
              <w:rPr>
                <w:sz w:val="22"/>
                <w:szCs w:val="22"/>
              </w:rPr>
            </w:pPr>
          </w:p>
        </w:tc>
        <w:tc>
          <w:tcPr>
            <w:tcW w:w="1330" w:type="dxa"/>
            <w:gridSpan w:val="2"/>
          </w:tcPr>
          <w:p w14:paraId="6E3C56C5" w14:textId="77777777" w:rsidR="00D03C55" w:rsidRPr="006B2D70" w:rsidRDefault="00D03C55" w:rsidP="00834A94">
            <w:pPr>
              <w:rPr>
                <w:sz w:val="22"/>
                <w:szCs w:val="22"/>
              </w:rPr>
            </w:pPr>
          </w:p>
        </w:tc>
      </w:tr>
      <w:tr w:rsidR="00D03C55" w:rsidRPr="001A5450" w14:paraId="4C0EE2F0" w14:textId="77777777" w:rsidTr="00EE7906">
        <w:tc>
          <w:tcPr>
            <w:tcW w:w="1440" w:type="dxa"/>
          </w:tcPr>
          <w:p w14:paraId="5B79D4A8" w14:textId="77777777" w:rsidR="00D03C55" w:rsidRPr="006B2D70" w:rsidRDefault="00D03C55" w:rsidP="00834A94">
            <w:pPr>
              <w:jc w:val="both"/>
              <w:rPr>
                <w:sz w:val="22"/>
                <w:szCs w:val="22"/>
              </w:rPr>
            </w:pPr>
          </w:p>
        </w:tc>
        <w:tc>
          <w:tcPr>
            <w:tcW w:w="8273" w:type="dxa"/>
          </w:tcPr>
          <w:p w14:paraId="65E62555" w14:textId="77777777" w:rsidR="00D03C55" w:rsidRDefault="00DE246B" w:rsidP="00834A94">
            <w:pPr>
              <w:rPr>
                <w:sz w:val="22"/>
                <w:szCs w:val="22"/>
              </w:rPr>
            </w:pPr>
            <w:r>
              <w:rPr>
                <w:sz w:val="22"/>
                <w:szCs w:val="22"/>
              </w:rPr>
              <w:t xml:space="preserve">A staff member has been awarded a TLR </w:t>
            </w:r>
            <w:r w:rsidR="000B1EC1">
              <w:rPr>
                <w:sz w:val="22"/>
                <w:szCs w:val="22"/>
              </w:rPr>
              <w:t xml:space="preserve">level 3 for special projects on school improvement. Governors </w:t>
            </w:r>
            <w:r w:rsidR="000B1EC1" w:rsidRPr="000F13F1">
              <w:rPr>
                <w:b/>
                <w:bCs/>
                <w:sz w:val="22"/>
                <w:szCs w:val="22"/>
              </w:rPr>
              <w:t xml:space="preserve">approved </w:t>
            </w:r>
            <w:r w:rsidR="000B1EC1">
              <w:rPr>
                <w:sz w:val="22"/>
                <w:szCs w:val="22"/>
              </w:rPr>
              <w:t xml:space="preserve">this award. </w:t>
            </w:r>
          </w:p>
          <w:p w14:paraId="6BE01F8C" w14:textId="0614C56A" w:rsidR="000B1EC1" w:rsidRDefault="000B1EC1" w:rsidP="00834A94">
            <w:pPr>
              <w:rPr>
                <w:sz w:val="22"/>
                <w:szCs w:val="22"/>
              </w:rPr>
            </w:pPr>
          </w:p>
        </w:tc>
        <w:tc>
          <w:tcPr>
            <w:tcW w:w="1330" w:type="dxa"/>
            <w:gridSpan w:val="2"/>
          </w:tcPr>
          <w:p w14:paraId="10273AFE" w14:textId="77777777" w:rsidR="00D03C55" w:rsidRPr="006B2D70" w:rsidRDefault="00D03C55" w:rsidP="00834A94">
            <w:pPr>
              <w:rPr>
                <w:sz w:val="22"/>
                <w:szCs w:val="22"/>
              </w:rPr>
            </w:pPr>
          </w:p>
        </w:tc>
      </w:tr>
      <w:tr w:rsidR="00D03C55" w:rsidRPr="001A5450" w14:paraId="6C85AFFD" w14:textId="77777777" w:rsidTr="00EE7906">
        <w:tc>
          <w:tcPr>
            <w:tcW w:w="1440" w:type="dxa"/>
          </w:tcPr>
          <w:p w14:paraId="57080143" w14:textId="77777777" w:rsidR="00D03C55" w:rsidRPr="006B2D70" w:rsidRDefault="00D03C55" w:rsidP="00834A94">
            <w:pPr>
              <w:jc w:val="both"/>
              <w:rPr>
                <w:sz w:val="22"/>
                <w:szCs w:val="22"/>
              </w:rPr>
            </w:pPr>
          </w:p>
        </w:tc>
        <w:tc>
          <w:tcPr>
            <w:tcW w:w="8273" w:type="dxa"/>
          </w:tcPr>
          <w:p w14:paraId="6925412D" w14:textId="6F012E80" w:rsidR="00D03C55" w:rsidRDefault="008C1C1C" w:rsidP="00834A94">
            <w:pPr>
              <w:rPr>
                <w:sz w:val="22"/>
                <w:szCs w:val="22"/>
              </w:rPr>
            </w:pPr>
            <w:r>
              <w:rPr>
                <w:sz w:val="22"/>
                <w:szCs w:val="22"/>
              </w:rPr>
              <w:t xml:space="preserve">The </w:t>
            </w:r>
            <w:r w:rsidR="000F13F1">
              <w:rPr>
                <w:sz w:val="22"/>
                <w:szCs w:val="22"/>
              </w:rPr>
              <w:t>headteacher</w:t>
            </w:r>
            <w:r>
              <w:rPr>
                <w:sz w:val="22"/>
                <w:szCs w:val="22"/>
              </w:rPr>
              <w:t xml:space="preserve"> was thanked for her comprehensive award. </w:t>
            </w:r>
          </w:p>
        </w:tc>
        <w:tc>
          <w:tcPr>
            <w:tcW w:w="1330" w:type="dxa"/>
            <w:gridSpan w:val="2"/>
          </w:tcPr>
          <w:p w14:paraId="55425362" w14:textId="77777777" w:rsidR="00D03C55" w:rsidRPr="006B2D70" w:rsidRDefault="00D03C55" w:rsidP="00834A94">
            <w:pPr>
              <w:rPr>
                <w:sz w:val="22"/>
                <w:szCs w:val="22"/>
              </w:rPr>
            </w:pPr>
          </w:p>
        </w:tc>
      </w:tr>
      <w:tr w:rsidR="00D03C55" w:rsidRPr="001A5450" w14:paraId="42239388" w14:textId="77777777" w:rsidTr="00EE7906">
        <w:tc>
          <w:tcPr>
            <w:tcW w:w="1440" w:type="dxa"/>
          </w:tcPr>
          <w:p w14:paraId="3A51C5BE" w14:textId="77777777" w:rsidR="00D03C55" w:rsidRPr="006B2D70" w:rsidRDefault="00D03C55" w:rsidP="00834A94">
            <w:pPr>
              <w:jc w:val="both"/>
              <w:rPr>
                <w:sz w:val="22"/>
                <w:szCs w:val="22"/>
              </w:rPr>
            </w:pPr>
          </w:p>
        </w:tc>
        <w:tc>
          <w:tcPr>
            <w:tcW w:w="8273" w:type="dxa"/>
          </w:tcPr>
          <w:p w14:paraId="6E1BCF2C" w14:textId="77777777" w:rsidR="00D03C55" w:rsidRDefault="00D03C55" w:rsidP="00834A94">
            <w:pPr>
              <w:rPr>
                <w:sz w:val="22"/>
                <w:szCs w:val="22"/>
              </w:rPr>
            </w:pPr>
          </w:p>
        </w:tc>
        <w:tc>
          <w:tcPr>
            <w:tcW w:w="1330" w:type="dxa"/>
            <w:gridSpan w:val="2"/>
          </w:tcPr>
          <w:p w14:paraId="3BE7AEA4" w14:textId="77777777" w:rsidR="00D03C55" w:rsidRPr="006B2D70" w:rsidRDefault="00D03C55" w:rsidP="00834A94">
            <w:pPr>
              <w:rPr>
                <w:sz w:val="22"/>
                <w:szCs w:val="22"/>
              </w:rPr>
            </w:pPr>
          </w:p>
        </w:tc>
      </w:tr>
      <w:tr w:rsidR="00834A94" w:rsidRPr="001A5450" w14:paraId="4AB6865A" w14:textId="77777777" w:rsidTr="00EE7906">
        <w:tc>
          <w:tcPr>
            <w:tcW w:w="1440" w:type="dxa"/>
          </w:tcPr>
          <w:p w14:paraId="419C310C" w14:textId="14C7044D" w:rsidR="00834A94" w:rsidRPr="008245F3" w:rsidRDefault="00834A94" w:rsidP="00834A94">
            <w:pPr>
              <w:jc w:val="both"/>
              <w:rPr>
                <w:b/>
                <w:sz w:val="22"/>
                <w:szCs w:val="22"/>
              </w:rPr>
            </w:pPr>
            <w:r>
              <w:rPr>
                <w:b/>
                <w:sz w:val="22"/>
                <w:szCs w:val="22"/>
              </w:rPr>
              <w:lastRenderedPageBreak/>
              <w:t>GB/</w:t>
            </w:r>
            <w:r w:rsidR="000F13F1">
              <w:rPr>
                <w:b/>
                <w:sz w:val="22"/>
                <w:szCs w:val="22"/>
              </w:rPr>
              <w:t>48</w:t>
            </w:r>
            <w:r>
              <w:rPr>
                <w:b/>
                <w:sz w:val="22"/>
                <w:szCs w:val="22"/>
              </w:rPr>
              <w:t>/22</w:t>
            </w:r>
          </w:p>
        </w:tc>
        <w:tc>
          <w:tcPr>
            <w:tcW w:w="8273" w:type="dxa"/>
          </w:tcPr>
          <w:p w14:paraId="407CE3BB" w14:textId="77777777" w:rsidR="00834A94" w:rsidRDefault="00014FB0" w:rsidP="00834A94">
            <w:pPr>
              <w:rPr>
                <w:rFonts w:cs="Arial"/>
                <w:b/>
                <w:sz w:val="22"/>
                <w:szCs w:val="22"/>
              </w:rPr>
            </w:pPr>
            <w:r w:rsidRPr="00014FB0">
              <w:rPr>
                <w:rFonts w:cs="Arial"/>
                <w:b/>
                <w:sz w:val="22"/>
                <w:szCs w:val="22"/>
              </w:rPr>
              <w:t xml:space="preserve">Update on appraisal process for headteacher and staff including an update on the wellbeing of the headteacher and staff </w:t>
            </w:r>
          </w:p>
          <w:p w14:paraId="20126E1B" w14:textId="6AE07888" w:rsidR="00014FB0" w:rsidRPr="00A60C34" w:rsidRDefault="00014FB0" w:rsidP="00834A94">
            <w:pPr>
              <w:rPr>
                <w:rFonts w:cs="Arial"/>
                <w:b/>
                <w:sz w:val="22"/>
                <w:szCs w:val="22"/>
              </w:rPr>
            </w:pPr>
          </w:p>
        </w:tc>
        <w:tc>
          <w:tcPr>
            <w:tcW w:w="1330" w:type="dxa"/>
            <w:gridSpan w:val="2"/>
          </w:tcPr>
          <w:p w14:paraId="7E16C5FD" w14:textId="77777777" w:rsidR="00834A94" w:rsidRPr="006B2D70" w:rsidRDefault="00834A94" w:rsidP="00834A94">
            <w:pPr>
              <w:rPr>
                <w:sz w:val="22"/>
                <w:szCs w:val="22"/>
              </w:rPr>
            </w:pPr>
          </w:p>
        </w:tc>
      </w:tr>
      <w:tr w:rsidR="00014FB0" w:rsidRPr="001A5450" w14:paraId="0B9B85CE" w14:textId="77777777" w:rsidTr="00EE7906">
        <w:tc>
          <w:tcPr>
            <w:tcW w:w="1440" w:type="dxa"/>
          </w:tcPr>
          <w:p w14:paraId="3BAE0887" w14:textId="77777777" w:rsidR="00014FB0" w:rsidRDefault="00014FB0" w:rsidP="00834A94">
            <w:pPr>
              <w:jc w:val="both"/>
              <w:rPr>
                <w:b/>
                <w:sz w:val="22"/>
                <w:szCs w:val="22"/>
              </w:rPr>
            </w:pPr>
          </w:p>
        </w:tc>
        <w:tc>
          <w:tcPr>
            <w:tcW w:w="8273" w:type="dxa"/>
          </w:tcPr>
          <w:p w14:paraId="51A66BB3" w14:textId="77777777" w:rsidR="007B42AB" w:rsidRPr="007B42AB" w:rsidRDefault="007B42AB" w:rsidP="007B42AB">
            <w:pPr>
              <w:contextualSpacing/>
              <w:rPr>
                <w:rFonts w:cs="Arial"/>
                <w:i/>
                <w:iCs/>
                <w:sz w:val="22"/>
                <w:szCs w:val="22"/>
              </w:rPr>
            </w:pPr>
            <w:r w:rsidRPr="007B42AB">
              <w:rPr>
                <w:rFonts w:cs="Arial"/>
                <w:i/>
                <w:iCs/>
                <w:sz w:val="22"/>
                <w:szCs w:val="22"/>
              </w:rPr>
              <w:t>Confirm external adviser</w:t>
            </w:r>
          </w:p>
          <w:p w14:paraId="1E89F504" w14:textId="77777777" w:rsidR="00014FB0" w:rsidRPr="007B42AB" w:rsidRDefault="00014FB0" w:rsidP="00834A94">
            <w:pPr>
              <w:rPr>
                <w:rFonts w:cs="Arial"/>
                <w:b/>
                <w:i/>
                <w:iCs/>
                <w:sz w:val="22"/>
                <w:szCs w:val="22"/>
              </w:rPr>
            </w:pPr>
          </w:p>
        </w:tc>
        <w:tc>
          <w:tcPr>
            <w:tcW w:w="1330" w:type="dxa"/>
            <w:gridSpan w:val="2"/>
          </w:tcPr>
          <w:p w14:paraId="2D89695B" w14:textId="77777777" w:rsidR="00014FB0" w:rsidRPr="006B2D70" w:rsidRDefault="00014FB0" w:rsidP="00834A94">
            <w:pPr>
              <w:rPr>
                <w:sz w:val="22"/>
                <w:szCs w:val="22"/>
              </w:rPr>
            </w:pPr>
          </w:p>
        </w:tc>
      </w:tr>
      <w:tr w:rsidR="00014FB0" w:rsidRPr="001A5450" w14:paraId="0DC0E880" w14:textId="77777777" w:rsidTr="00EE7906">
        <w:tc>
          <w:tcPr>
            <w:tcW w:w="1440" w:type="dxa"/>
          </w:tcPr>
          <w:p w14:paraId="396C6BCD" w14:textId="77777777" w:rsidR="00014FB0" w:rsidRDefault="00014FB0" w:rsidP="00834A94">
            <w:pPr>
              <w:jc w:val="both"/>
              <w:rPr>
                <w:b/>
                <w:sz w:val="22"/>
                <w:szCs w:val="22"/>
              </w:rPr>
            </w:pPr>
          </w:p>
        </w:tc>
        <w:tc>
          <w:tcPr>
            <w:tcW w:w="8273" w:type="dxa"/>
          </w:tcPr>
          <w:p w14:paraId="75931834" w14:textId="0DE303AF" w:rsidR="00014FB0" w:rsidRPr="000F13F1" w:rsidRDefault="000F13F1" w:rsidP="00834A94">
            <w:pPr>
              <w:rPr>
                <w:rFonts w:cs="Arial"/>
                <w:bCs/>
                <w:sz w:val="22"/>
                <w:szCs w:val="22"/>
              </w:rPr>
            </w:pPr>
            <w:r w:rsidRPr="000F13F1">
              <w:rPr>
                <w:rFonts w:cs="Arial"/>
                <w:bCs/>
                <w:sz w:val="22"/>
                <w:szCs w:val="22"/>
              </w:rPr>
              <w:t xml:space="preserve">Mr Hill and Mrs Christian were confirmed as the HTPM governors. </w:t>
            </w:r>
          </w:p>
          <w:p w14:paraId="2F5F314D" w14:textId="71F325B8" w:rsidR="008C1C1C" w:rsidRPr="000F13F1" w:rsidRDefault="008C1C1C" w:rsidP="00834A94">
            <w:pPr>
              <w:rPr>
                <w:rFonts w:cs="Arial"/>
                <w:bCs/>
                <w:sz w:val="22"/>
                <w:szCs w:val="22"/>
              </w:rPr>
            </w:pPr>
          </w:p>
          <w:p w14:paraId="17FB0061" w14:textId="0B10A201" w:rsidR="008C1C1C" w:rsidRPr="000F13F1" w:rsidRDefault="000F13F1" w:rsidP="00834A94">
            <w:pPr>
              <w:rPr>
                <w:rFonts w:cs="Arial"/>
                <w:bCs/>
                <w:sz w:val="22"/>
                <w:szCs w:val="22"/>
              </w:rPr>
            </w:pPr>
            <w:r w:rsidRPr="000F13F1">
              <w:rPr>
                <w:rFonts w:cs="Arial"/>
                <w:bCs/>
                <w:sz w:val="22"/>
                <w:szCs w:val="22"/>
              </w:rPr>
              <w:t xml:space="preserve">The external advisor is expected to be </w:t>
            </w:r>
            <w:r w:rsidR="008C1C1C" w:rsidRPr="000F13F1">
              <w:rPr>
                <w:rFonts w:cs="Arial"/>
                <w:bCs/>
                <w:sz w:val="22"/>
                <w:szCs w:val="22"/>
              </w:rPr>
              <w:t>Andy Fox</w:t>
            </w:r>
            <w:r w:rsidRPr="000F13F1">
              <w:rPr>
                <w:rFonts w:cs="Arial"/>
                <w:bCs/>
                <w:sz w:val="22"/>
                <w:szCs w:val="22"/>
              </w:rPr>
              <w:t xml:space="preserve">, </w:t>
            </w:r>
            <w:r w:rsidR="008C1C1C" w:rsidRPr="000F13F1">
              <w:rPr>
                <w:rFonts w:cs="Arial"/>
                <w:bCs/>
                <w:sz w:val="22"/>
                <w:szCs w:val="22"/>
              </w:rPr>
              <w:t xml:space="preserve">but </w:t>
            </w:r>
            <w:r w:rsidRPr="000F13F1">
              <w:rPr>
                <w:rFonts w:cs="Arial"/>
                <w:bCs/>
                <w:sz w:val="22"/>
                <w:szCs w:val="22"/>
              </w:rPr>
              <w:t xml:space="preserve">this is </w:t>
            </w:r>
            <w:r w:rsidR="008C1C1C" w:rsidRPr="000F13F1">
              <w:rPr>
                <w:rFonts w:cs="Arial"/>
                <w:bCs/>
                <w:sz w:val="22"/>
                <w:szCs w:val="22"/>
              </w:rPr>
              <w:t>to be confirmed</w:t>
            </w:r>
            <w:r w:rsidRPr="000F13F1">
              <w:rPr>
                <w:rFonts w:cs="Arial"/>
                <w:bCs/>
                <w:sz w:val="22"/>
                <w:szCs w:val="22"/>
              </w:rPr>
              <w:t xml:space="preserve">. </w:t>
            </w:r>
          </w:p>
          <w:p w14:paraId="576F130D" w14:textId="77777777" w:rsidR="008C1C1C" w:rsidRDefault="008C1C1C" w:rsidP="00834A94">
            <w:pPr>
              <w:rPr>
                <w:rFonts w:cs="Arial"/>
                <w:b/>
                <w:sz w:val="22"/>
                <w:szCs w:val="22"/>
              </w:rPr>
            </w:pPr>
          </w:p>
          <w:p w14:paraId="0F706939" w14:textId="271478E8" w:rsidR="008C1C1C" w:rsidRPr="009F29EE" w:rsidRDefault="008C1C1C" w:rsidP="00834A94">
            <w:pPr>
              <w:rPr>
                <w:rFonts w:cs="Arial"/>
                <w:b/>
                <w:sz w:val="22"/>
                <w:szCs w:val="22"/>
              </w:rPr>
            </w:pPr>
          </w:p>
        </w:tc>
        <w:tc>
          <w:tcPr>
            <w:tcW w:w="1330" w:type="dxa"/>
            <w:gridSpan w:val="2"/>
          </w:tcPr>
          <w:p w14:paraId="668169B3" w14:textId="77777777" w:rsidR="00014FB0" w:rsidRPr="006B2D70" w:rsidRDefault="00014FB0" w:rsidP="00834A94">
            <w:pPr>
              <w:rPr>
                <w:sz w:val="22"/>
                <w:szCs w:val="22"/>
              </w:rPr>
            </w:pPr>
          </w:p>
        </w:tc>
      </w:tr>
      <w:tr w:rsidR="00014FB0" w:rsidRPr="001A5450" w14:paraId="5C6B4DCF" w14:textId="77777777" w:rsidTr="00EE7906">
        <w:tc>
          <w:tcPr>
            <w:tcW w:w="1440" w:type="dxa"/>
          </w:tcPr>
          <w:p w14:paraId="24208384" w14:textId="77777777" w:rsidR="00014FB0" w:rsidRDefault="00014FB0" w:rsidP="00834A94">
            <w:pPr>
              <w:jc w:val="both"/>
              <w:rPr>
                <w:b/>
                <w:sz w:val="22"/>
                <w:szCs w:val="22"/>
              </w:rPr>
            </w:pPr>
          </w:p>
        </w:tc>
        <w:tc>
          <w:tcPr>
            <w:tcW w:w="8273" w:type="dxa"/>
          </w:tcPr>
          <w:p w14:paraId="00A6F8B8" w14:textId="77777777" w:rsidR="00014FB0" w:rsidRPr="007B42AB" w:rsidRDefault="007B42AB" w:rsidP="00834A94">
            <w:pPr>
              <w:rPr>
                <w:rFonts w:cs="Arial"/>
                <w:i/>
                <w:iCs/>
                <w:sz w:val="22"/>
                <w:szCs w:val="22"/>
              </w:rPr>
            </w:pPr>
            <w:r w:rsidRPr="007B42AB">
              <w:rPr>
                <w:rFonts w:cs="Arial"/>
                <w:i/>
                <w:iCs/>
                <w:sz w:val="22"/>
                <w:szCs w:val="22"/>
              </w:rPr>
              <w:t>Confirmation of the Quality Assurance arrangements</w:t>
            </w:r>
          </w:p>
          <w:p w14:paraId="0E62211E" w14:textId="6D1CB05E" w:rsidR="007B42AB" w:rsidRPr="007B42AB" w:rsidRDefault="007B42AB" w:rsidP="00834A94">
            <w:pPr>
              <w:rPr>
                <w:rFonts w:cs="Arial"/>
                <w:b/>
                <w:i/>
                <w:iCs/>
                <w:sz w:val="22"/>
                <w:szCs w:val="22"/>
              </w:rPr>
            </w:pPr>
          </w:p>
        </w:tc>
        <w:tc>
          <w:tcPr>
            <w:tcW w:w="1330" w:type="dxa"/>
            <w:gridSpan w:val="2"/>
          </w:tcPr>
          <w:p w14:paraId="659D3E48" w14:textId="77777777" w:rsidR="00014FB0" w:rsidRPr="006B2D70" w:rsidRDefault="00014FB0" w:rsidP="00834A94">
            <w:pPr>
              <w:rPr>
                <w:sz w:val="22"/>
                <w:szCs w:val="22"/>
              </w:rPr>
            </w:pPr>
          </w:p>
        </w:tc>
      </w:tr>
      <w:tr w:rsidR="00834A94" w:rsidRPr="001A5450" w14:paraId="5A39429A" w14:textId="77777777" w:rsidTr="00EE7906">
        <w:tc>
          <w:tcPr>
            <w:tcW w:w="1440" w:type="dxa"/>
          </w:tcPr>
          <w:p w14:paraId="07A89DE4" w14:textId="77777777" w:rsidR="00834A94" w:rsidRDefault="00834A94" w:rsidP="00834A94">
            <w:pPr>
              <w:jc w:val="both"/>
              <w:rPr>
                <w:b/>
                <w:sz w:val="22"/>
                <w:szCs w:val="22"/>
              </w:rPr>
            </w:pPr>
          </w:p>
        </w:tc>
        <w:tc>
          <w:tcPr>
            <w:tcW w:w="8273" w:type="dxa"/>
          </w:tcPr>
          <w:p w14:paraId="02DBE919" w14:textId="0A4B2DEE" w:rsidR="00834A94" w:rsidRDefault="00471872" w:rsidP="00834A94">
            <w:pPr>
              <w:rPr>
                <w:rFonts w:cs="Arial"/>
                <w:bCs/>
                <w:sz w:val="22"/>
                <w:szCs w:val="22"/>
              </w:rPr>
            </w:pPr>
            <w:proofErr w:type="gramStart"/>
            <w:r w:rsidRPr="00471872">
              <w:rPr>
                <w:rFonts w:cs="Arial"/>
                <w:bCs/>
                <w:sz w:val="22"/>
                <w:szCs w:val="22"/>
              </w:rPr>
              <w:t xml:space="preserve">This </w:t>
            </w:r>
            <w:r w:rsidR="000F13F1">
              <w:rPr>
                <w:rFonts w:cs="Arial"/>
                <w:bCs/>
                <w:sz w:val="22"/>
                <w:szCs w:val="22"/>
              </w:rPr>
              <w:t xml:space="preserve">role </w:t>
            </w:r>
            <w:r w:rsidRPr="00471872">
              <w:rPr>
                <w:rFonts w:cs="Arial"/>
                <w:bCs/>
                <w:sz w:val="22"/>
                <w:szCs w:val="22"/>
              </w:rPr>
              <w:t xml:space="preserve">was </w:t>
            </w:r>
            <w:r w:rsidR="000F13F1">
              <w:rPr>
                <w:rFonts w:cs="Arial"/>
                <w:bCs/>
                <w:sz w:val="22"/>
                <w:szCs w:val="22"/>
              </w:rPr>
              <w:t xml:space="preserve">previously held by </w:t>
            </w:r>
            <w:r w:rsidRPr="00471872">
              <w:rPr>
                <w:rFonts w:cs="Arial"/>
                <w:bCs/>
                <w:sz w:val="22"/>
                <w:szCs w:val="22"/>
              </w:rPr>
              <w:t>Mrs Smith</w:t>
            </w:r>
            <w:proofErr w:type="gramEnd"/>
            <w:r w:rsidR="000F13F1">
              <w:rPr>
                <w:rFonts w:cs="Arial"/>
                <w:bCs/>
                <w:sz w:val="22"/>
                <w:szCs w:val="22"/>
              </w:rPr>
              <w:t xml:space="preserve">. Governors confirmed </w:t>
            </w:r>
            <w:r w:rsidR="005E505C">
              <w:rPr>
                <w:rFonts w:cs="Arial"/>
                <w:bCs/>
                <w:sz w:val="22"/>
                <w:szCs w:val="22"/>
              </w:rPr>
              <w:t xml:space="preserve">Mr Ufton </w:t>
            </w:r>
            <w:r w:rsidR="000F13F1">
              <w:rPr>
                <w:rFonts w:cs="Arial"/>
                <w:bCs/>
                <w:sz w:val="22"/>
                <w:szCs w:val="22"/>
              </w:rPr>
              <w:t xml:space="preserve">as the new Quality Assurance governor. </w:t>
            </w:r>
          </w:p>
          <w:p w14:paraId="50B3E643" w14:textId="77777777" w:rsidR="005E505C" w:rsidRDefault="005E505C" w:rsidP="00834A94">
            <w:pPr>
              <w:rPr>
                <w:rFonts w:cs="Arial"/>
                <w:bCs/>
                <w:sz w:val="22"/>
                <w:szCs w:val="22"/>
              </w:rPr>
            </w:pPr>
          </w:p>
          <w:p w14:paraId="6ABDE906" w14:textId="498A10D0" w:rsidR="005E505C" w:rsidRPr="00471872" w:rsidRDefault="005E505C" w:rsidP="00834A94">
            <w:pPr>
              <w:rPr>
                <w:rFonts w:cs="Arial"/>
                <w:bCs/>
                <w:sz w:val="22"/>
                <w:szCs w:val="22"/>
              </w:rPr>
            </w:pPr>
          </w:p>
        </w:tc>
        <w:tc>
          <w:tcPr>
            <w:tcW w:w="1330" w:type="dxa"/>
            <w:gridSpan w:val="2"/>
          </w:tcPr>
          <w:p w14:paraId="12A18A09" w14:textId="77777777" w:rsidR="00834A94" w:rsidRPr="006B2D70" w:rsidRDefault="00834A94" w:rsidP="00834A94">
            <w:pPr>
              <w:rPr>
                <w:sz w:val="22"/>
                <w:szCs w:val="22"/>
              </w:rPr>
            </w:pPr>
          </w:p>
        </w:tc>
      </w:tr>
      <w:tr w:rsidR="007B42AB" w:rsidRPr="001A5450" w14:paraId="6B8EE9A5" w14:textId="77777777" w:rsidTr="00EE7906">
        <w:tc>
          <w:tcPr>
            <w:tcW w:w="1440" w:type="dxa"/>
          </w:tcPr>
          <w:p w14:paraId="2476125B" w14:textId="147D37C8" w:rsidR="007B42AB" w:rsidRPr="00946780" w:rsidRDefault="007B42AB" w:rsidP="00834A94">
            <w:pPr>
              <w:jc w:val="both"/>
              <w:rPr>
                <w:b/>
                <w:sz w:val="22"/>
                <w:szCs w:val="22"/>
              </w:rPr>
            </w:pPr>
            <w:r>
              <w:rPr>
                <w:b/>
                <w:sz w:val="22"/>
                <w:szCs w:val="22"/>
              </w:rPr>
              <w:t>GB/</w:t>
            </w:r>
            <w:r w:rsidR="000F13F1">
              <w:rPr>
                <w:b/>
                <w:sz w:val="22"/>
                <w:szCs w:val="22"/>
              </w:rPr>
              <w:t>49</w:t>
            </w:r>
            <w:r>
              <w:rPr>
                <w:b/>
                <w:sz w:val="22"/>
                <w:szCs w:val="22"/>
              </w:rPr>
              <w:t>/22</w:t>
            </w:r>
          </w:p>
        </w:tc>
        <w:tc>
          <w:tcPr>
            <w:tcW w:w="8273" w:type="dxa"/>
          </w:tcPr>
          <w:p w14:paraId="417634B7" w14:textId="77777777" w:rsidR="007B42AB" w:rsidRPr="007B42AB" w:rsidRDefault="007B42AB" w:rsidP="00090110">
            <w:pPr>
              <w:rPr>
                <w:b/>
                <w:bCs/>
                <w:sz w:val="22"/>
                <w:szCs w:val="22"/>
              </w:rPr>
            </w:pPr>
            <w:r w:rsidRPr="007B42AB">
              <w:rPr>
                <w:b/>
                <w:bCs/>
                <w:sz w:val="22"/>
                <w:szCs w:val="22"/>
              </w:rPr>
              <w:t>Receive and scrutinise headteacher’s annual report on whole school appraisal process including:</w:t>
            </w:r>
          </w:p>
          <w:p w14:paraId="60AAE481" w14:textId="099558A4" w:rsidR="007B42AB" w:rsidRPr="007B42AB" w:rsidRDefault="007B42AB" w:rsidP="00090110">
            <w:pPr>
              <w:rPr>
                <w:rFonts w:cs="Arial"/>
                <w:bCs/>
                <w:sz w:val="22"/>
                <w:szCs w:val="22"/>
              </w:rPr>
            </w:pPr>
          </w:p>
        </w:tc>
        <w:tc>
          <w:tcPr>
            <w:tcW w:w="1330" w:type="dxa"/>
            <w:gridSpan w:val="2"/>
          </w:tcPr>
          <w:p w14:paraId="170D1297" w14:textId="77777777" w:rsidR="007B42AB" w:rsidRPr="006B2D70" w:rsidRDefault="007B42AB" w:rsidP="00834A94">
            <w:pPr>
              <w:rPr>
                <w:sz w:val="22"/>
                <w:szCs w:val="22"/>
              </w:rPr>
            </w:pPr>
          </w:p>
        </w:tc>
      </w:tr>
      <w:tr w:rsidR="007B42AB" w:rsidRPr="001A5450" w14:paraId="4ACBD4B4" w14:textId="77777777" w:rsidTr="00EE7906">
        <w:tc>
          <w:tcPr>
            <w:tcW w:w="1440" w:type="dxa"/>
          </w:tcPr>
          <w:p w14:paraId="2C85C7AB" w14:textId="77777777" w:rsidR="007B42AB" w:rsidRPr="00946780" w:rsidRDefault="007B42AB" w:rsidP="00834A94">
            <w:pPr>
              <w:jc w:val="both"/>
              <w:rPr>
                <w:b/>
                <w:sz w:val="22"/>
                <w:szCs w:val="22"/>
              </w:rPr>
            </w:pPr>
          </w:p>
        </w:tc>
        <w:tc>
          <w:tcPr>
            <w:tcW w:w="8273" w:type="dxa"/>
          </w:tcPr>
          <w:p w14:paraId="58262AF7" w14:textId="77777777" w:rsidR="007B42AB" w:rsidRPr="007B42AB" w:rsidRDefault="007B42AB" w:rsidP="007B42AB">
            <w:pPr>
              <w:contextualSpacing/>
              <w:rPr>
                <w:i/>
                <w:iCs/>
                <w:sz w:val="22"/>
                <w:szCs w:val="22"/>
              </w:rPr>
            </w:pPr>
            <w:r w:rsidRPr="007B42AB">
              <w:rPr>
                <w:i/>
                <w:iCs/>
                <w:sz w:val="22"/>
                <w:szCs w:val="22"/>
              </w:rPr>
              <w:t>Review appraisal policy in line with recommended changes from HR Provider</w:t>
            </w:r>
          </w:p>
          <w:p w14:paraId="2349BC45" w14:textId="77777777" w:rsidR="007B42AB" w:rsidRPr="007B42AB" w:rsidRDefault="007B42AB" w:rsidP="00090110">
            <w:pPr>
              <w:rPr>
                <w:rFonts w:cs="Arial"/>
                <w:bCs/>
                <w:sz w:val="22"/>
                <w:szCs w:val="22"/>
              </w:rPr>
            </w:pPr>
          </w:p>
        </w:tc>
        <w:tc>
          <w:tcPr>
            <w:tcW w:w="1330" w:type="dxa"/>
            <w:gridSpan w:val="2"/>
          </w:tcPr>
          <w:p w14:paraId="5EC8720A" w14:textId="77777777" w:rsidR="007B42AB" w:rsidRPr="006B2D70" w:rsidRDefault="007B42AB" w:rsidP="00834A94">
            <w:pPr>
              <w:rPr>
                <w:sz w:val="22"/>
                <w:szCs w:val="22"/>
              </w:rPr>
            </w:pPr>
          </w:p>
        </w:tc>
      </w:tr>
      <w:tr w:rsidR="007B42AB" w:rsidRPr="001A5450" w14:paraId="1E4991EA" w14:textId="77777777" w:rsidTr="00EE7906">
        <w:tc>
          <w:tcPr>
            <w:tcW w:w="1440" w:type="dxa"/>
          </w:tcPr>
          <w:p w14:paraId="2D9D8E00" w14:textId="77777777" w:rsidR="007B42AB" w:rsidRPr="00946780" w:rsidRDefault="007B42AB" w:rsidP="00834A94">
            <w:pPr>
              <w:jc w:val="both"/>
              <w:rPr>
                <w:b/>
                <w:sz w:val="22"/>
                <w:szCs w:val="22"/>
              </w:rPr>
            </w:pPr>
          </w:p>
        </w:tc>
        <w:tc>
          <w:tcPr>
            <w:tcW w:w="8273" w:type="dxa"/>
          </w:tcPr>
          <w:p w14:paraId="57BB4E68" w14:textId="27693423" w:rsidR="007B42AB" w:rsidRDefault="00D02E43" w:rsidP="00090110">
            <w:pPr>
              <w:rPr>
                <w:rFonts w:cs="Arial"/>
                <w:bCs/>
                <w:sz w:val="22"/>
                <w:szCs w:val="22"/>
              </w:rPr>
            </w:pPr>
            <w:r>
              <w:rPr>
                <w:rFonts w:cs="Arial"/>
                <w:bCs/>
                <w:sz w:val="22"/>
                <w:szCs w:val="22"/>
              </w:rPr>
              <w:t xml:space="preserve">The headteacher will distribute on e-mail and it was </w:t>
            </w:r>
            <w:r w:rsidR="00B161FA">
              <w:rPr>
                <w:rFonts w:cs="Arial"/>
                <w:bCs/>
                <w:sz w:val="22"/>
                <w:szCs w:val="22"/>
              </w:rPr>
              <w:t>agreed</w:t>
            </w:r>
            <w:r>
              <w:rPr>
                <w:rFonts w:cs="Arial"/>
                <w:bCs/>
                <w:sz w:val="22"/>
                <w:szCs w:val="22"/>
              </w:rPr>
              <w:t xml:space="preserve"> </w:t>
            </w:r>
            <w:r w:rsidR="00B161FA">
              <w:rPr>
                <w:rFonts w:cs="Arial"/>
                <w:bCs/>
                <w:sz w:val="22"/>
                <w:szCs w:val="22"/>
              </w:rPr>
              <w:t>this</w:t>
            </w:r>
            <w:r>
              <w:rPr>
                <w:rFonts w:cs="Arial"/>
                <w:bCs/>
                <w:sz w:val="22"/>
                <w:szCs w:val="22"/>
              </w:rPr>
              <w:t xml:space="preserve"> would be approved </w:t>
            </w:r>
            <w:r w:rsidR="00B161FA">
              <w:rPr>
                <w:rFonts w:cs="Arial"/>
                <w:bCs/>
                <w:sz w:val="22"/>
                <w:szCs w:val="22"/>
              </w:rPr>
              <w:t xml:space="preserve">digitally and ratified at the next FGB meeting. This is a </w:t>
            </w:r>
            <w:r>
              <w:rPr>
                <w:rFonts w:cs="Arial"/>
                <w:bCs/>
                <w:sz w:val="22"/>
                <w:szCs w:val="22"/>
              </w:rPr>
              <w:t xml:space="preserve">NCC template documents. </w:t>
            </w:r>
          </w:p>
          <w:p w14:paraId="105D61FB" w14:textId="47BBDA3A" w:rsidR="00D02E43" w:rsidRPr="007B42AB" w:rsidRDefault="00D02E43" w:rsidP="00090110">
            <w:pPr>
              <w:rPr>
                <w:rFonts w:cs="Arial"/>
                <w:bCs/>
                <w:sz w:val="22"/>
                <w:szCs w:val="22"/>
              </w:rPr>
            </w:pPr>
          </w:p>
        </w:tc>
        <w:tc>
          <w:tcPr>
            <w:tcW w:w="1330" w:type="dxa"/>
            <w:gridSpan w:val="2"/>
          </w:tcPr>
          <w:p w14:paraId="698494B3" w14:textId="04AE454E" w:rsidR="007B42AB" w:rsidRPr="006B2D70" w:rsidRDefault="00B161FA" w:rsidP="00834A94">
            <w:pPr>
              <w:rPr>
                <w:sz w:val="22"/>
                <w:szCs w:val="22"/>
              </w:rPr>
            </w:pPr>
            <w:r>
              <w:rPr>
                <w:sz w:val="22"/>
                <w:szCs w:val="22"/>
              </w:rPr>
              <w:t>FGB</w:t>
            </w:r>
          </w:p>
        </w:tc>
      </w:tr>
      <w:tr w:rsidR="007B42AB" w:rsidRPr="001A5450" w14:paraId="42F37ABD" w14:textId="77777777" w:rsidTr="00EE7906">
        <w:tc>
          <w:tcPr>
            <w:tcW w:w="1440" w:type="dxa"/>
          </w:tcPr>
          <w:p w14:paraId="302A924E" w14:textId="77777777" w:rsidR="007B42AB" w:rsidRPr="00946780" w:rsidRDefault="007B42AB" w:rsidP="00834A94">
            <w:pPr>
              <w:jc w:val="both"/>
              <w:rPr>
                <w:b/>
                <w:sz w:val="22"/>
                <w:szCs w:val="22"/>
              </w:rPr>
            </w:pPr>
          </w:p>
        </w:tc>
        <w:tc>
          <w:tcPr>
            <w:tcW w:w="8273" w:type="dxa"/>
          </w:tcPr>
          <w:p w14:paraId="0E99D244" w14:textId="77777777" w:rsidR="007B42AB" w:rsidRPr="007B42AB" w:rsidRDefault="007B42AB" w:rsidP="007B42AB">
            <w:pPr>
              <w:contextualSpacing/>
              <w:rPr>
                <w:i/>
                <w:iCs/>
                <w:sz w:val="22"/>
                <w:szCs w:val="22"/>
              </w:rPr>
            </w:pPr>
            <w:r w:rsidRPr="007B42AB">
              <w:rPr>
                <w:i/>
                <w:iCs/>
                <w:sz w:val="22"/>
                <w:szCs w:val="22"/>
              </w:rPr>
              <w:t>Ensure effective appraisal arrangements for all staff are in place</w:t>
            </w:r>
          </w:p>
          <w:p w14:paraId="6C3B94B3" w14:textId="77777777" w:rsidR="007B42AB" w:rsidRPr="007B42AB" w:rsidRDefault="007B42AB" w:rsidP="00090110">
            <w:pPr>
              <w:rPr>
                <w:rFonts w:cs="Arial"/>
                <w:bCs/>
                <w:sz w:val="22"/>
                <w:szCs w:val="22"/>
              </w:rPr>
            </w:pPr>
          </w:p>
        </w:tc>
        <w:tc>
          <w:tcPr>
            <w:tcW w:w="1330" w:type="dxa"/>
            <w:gridSpan w:val="2"/>
          </w:tcPr>
          <w:p w14:paraId="44C48A1E" w14:textId="77777777" w:rsidR="007B42AB" w:rsidRPr="006B2D70" w:rsidRDefault="007B42AB" w:rsidP="00834A94">
            <w:pPr>
              <w:rPr>
                <w:sz w:val="22"/>
                <w:szCs w:val="22"/>
              </w:rPr>
            </w:pPr>
          </w:p>
        </w:tc>
      </w:tr>
      <w:tr w:rsidR="007B42AB" w:rsidRPr="001A5450" w14:paraId="766F492D" w14:textId="77777777" w:rsidTr="00EE7906">
        <w:tc>
          <w:tcPr>
            <w:tcW w:w="1440" w:type="dxa"/>
          </w:tcPr>
          <w:p w14:paraId="422E68E9" w14:textId="77777777" w:rsidR="007B42AB" w:rsidRPr="00946780" w:rsidRDefault="007B42AB" w:rsidP="00834A94">
            <w:pPr>
              <w:jc w:val="both"/>
              <w:rPr>
                <w:b/>
                <w:sz w:val="22"/>
                <w:szCs w:val="22"/>
              </w:rPr>
            </w:pPr>
          </w:p>
        </w:tc>
        <w:tc>
          <w:tcPr>
            <w:tcW w:w="8273" w:type="dxa"/>
          </w:tcPr>
          <w:p w14:paraId="3C394E98" w14:textId="615B5F82" w:rsidR="007B42AB" w:rsidRDefault="00D02E43" w:rsidP="00090110">
            <w:pPr>
              <w:rPr>
                <w:rFonts w:cs="Arial"/>
                <w:bCs/>
                <w:sz w:val="22"/>
                <w:szCs w:val="22"/>
              </w:rPr>
            </w:pPr>
            <w:r>
              <w:rPr>
                <w:rFonts w:cs="Arial"/>
                <w:bCs/>
                <w:sz w:val="22"/>
                <w:szCs w:val="22"/>
              </w:rPr>
              <w:t xml:space="preserve">It was confirmed </w:t>
            </w:r>
            <w:r w:rsidR="00B161FA">
              <w:rPr>
                <w:rFonts w:cs="Arial"/>
                <w:bCs/>
                <w:sz w:val="22"/>
                <w:szCs w:val="22"/>
              </w:rPr>
              <w:t xml:space="preserve">that appraisal arrangements are in place for all staff. </w:t>
            </w:r>
          </w:p>
          <w:p w14:paraId="097B80E0" w14:textId="1D115011" w:rsidR="00D02E43" w:rsidRPr="007B42AB" w:rsidRDefault="00D02E43" w:rsidP="00090110">
            <w:pPr>
              <w:rPr>
                <w:rFonts w:cs="Arial"/>
                <w:bCs/>
                <w:sz w:val="22"/>
                <w:szCs w:val="22"/>
              </w:rPr>
            </w:pPr>
          </w:p>
        </w:tc>
        <w:tc>
          <w:tcPr>
            <w:tcW w:w="1330" w:type="dxa"/>
            <w:gridSpan w:val="2"/>
          </w:tcPr>
          <w:p w14:paraId="620BB6C3" w14:textId="77777777" w:rsidR="007B42AB" w:rsidRPr="006B2D70" w:rsidRDefault="007B42AB" w:rsidP="00834A94">
            <w:pPr>
              <w:rPr>
                <w:sz w:val="22"/>
                <w:szCs w:val="22"/>
              </w:rPr>
            </w:pPr>
          </w:p>
        </w:tc>
      </w:tr>
      <w:tr w:rsidR="007B42AB" w:rsidRPr="001A5450" w14:paraId="084FFD17" w14:textId="77777777" w:rsidTr="00EE7906">
        <w:tc>
          <w:tcPr>
            <w:tcW w:w="1440" w:type="dxa"/>
          </w:tcPr>
          <w:p w14:paraId="7C7F12BC" w14:textId="77777777" w:rsidR="007B42AB" w:rsidRPr="00946780" w:rsidRDefault="007B42AB" w:rsidP="00834A94">
            <w:pPr>
              <w:jc w:val="both"/>
              <w:rPr>
                <w:b/>
                <w:sz w:val="22"/>
                <w:szCs w:val="22"/>
              </w:rPr>
            </w:pPr>
          </w:p>
        </w:tc>
        <w:tc>
          <w:tcPr>
            <w:tcW w:w="8273" w:type="dxa"/>
          </w:tcPr>
          <w:p w14:paraId="2B756631" w14:textId="2AD7DDFD" w:rsidR="007B42AB" w:rsidRPr="007B42AB" w:rsidRDefault="007B42AB" w:rsidP="007B42AB">
            <w:pPr>
              <w:contextualSpacing/>
              <w:rPr>
                <w:i/>
                <w:iCs/>
                <w:sz w:val="22"/>
                <w:szCs w:val="22"/>
              </w:rPr>
            </w:pPr>
            <w:r w:rsidRPr="007B42AB">
              <w:rPr>
                <w:i/>
                <w:iCs/>
                <w:sz w:val="22"/>
                <w:szCs w:val="22"/>
              </w:rPr>
              <w:t xml:space="preserve">Confirm arrangements to consider/ratify headteacher pay recommendations for all staff in line with the scheme of delegation and the pay </w:t>
            </w:r>
            <w:r w:rsidR="007308C6" w:rsidRPr="007B42AB">
              <w:rPr>
                <w:i/>
                <w:iCs/>
                <w:sz w:val="22"/>
                <w:szCs w:val="22"/>
              </w:rPr>
              <w:t>policy.</w:t>
            </w:r>
          </w:p>
          <w:p w14:paraId="31FEAFC2" w14:textId="77777777" w:rsidR="007B42AB" w:rsidRPr="007B42AB" w:rsidRDefault="007B42AB" w:rsidP="00090110">
            <w:pPr>
              <w:rPr>
                <w:rFonts w:cs="Arial"/>
                <w:bCs/>
                <w:sz w:val="22"/>
                <w:szCs w:val="22"/>
              </w:rPr>
            </w:pPr>
          </w:p>
        </w:tc>
        <w:tc>
          <w:tcPr>
            <w:tcW w:w="1330" w:type="dxa"/>
            <w:gridSpan w:val="2"/>
          </w:tcPr>
          <w:p w14:paraId="12A969E4" w14:textId="77777777" w:rsidR="007B42AB" w:rsidRPr="006B2D70" w:rsidRDefault="007B42AB" w:rsidP="00834A94">
            <w:pPr>
              <w:rPr>
                <w:sz w:val="22"/>
                <w:szCs w:val="22"/>
              </w:rPr>
            </w:pPr>
          </w:p>
        </w:tc>
      </w:tr>
      <w:tr w:rsidR="007B42AB" w:rsidRPr="001A5450" w14:paraId="41735DFA" w14:textId="77777777" w:rsidTr="00EE7906">
        <w:tc>
          <w:tcPr>
            <w:tcW w:w="1440" w:type="dxa"/>
          </w:tcPr>
          <w:p w14:paraId="0C11982B" w14:textId="77777777" w:rsidR="007B42AB" w:rsidRPr="00946780" w:rsidRDefault="007B42AB" w:rsidP="00834A94">
            <w:pPr>
              <w:jc w:val="both"/>
              <w:rPr>
                <w:b/>
                <w:sz w:val="22"/>
                <w:szCs w:val="22"/>
              </w:rPr>
            </w:pPr>
          </w:p>
        </w:tc>
        <w:tc>
          <w:tcPr>
            <w:tcW w:w="8273" w:type="dxa"/>
          </w:tcPr>
          <w:p w14:paraId="37B283EF" w14:textId="77777777" w:rsidR="007B42AB" w:rsidRDefault="00B161FA" w:rsidP="00090110">
            <w:pPr>
              <w:rPr>
                <w:rFonts w:cs="Arial"/>
                <w:bCs/>
                <w:sz w:val="22"/>
                <w:szCs w:val="22"/>
              </w:rPr>
            </w:pPr>
            <w:r>
              <w:rPr>
                <w:rFonts w:cs="Arial"/>
                <w:bCs/>
                <w:sz w:val="22"/>
                <w:szCs w:val="22"/>
              </w:rPr>
              <w:t xml:space="preserve">This was delegated to the </w:t>
            </w:r>
            <w:r w:rsidR="00D02E43">
              <w:rPr>
                <w:rFonts w:cs="Arial"/>
                <w:bCs/>
                <w:sz w:val="22"/>
                <w:szCs w:val="22"/>
              </w:rPr>
              <w:t>Business Committee</w:t>
            </w:r>
            <w:r>
              <w:rPr>
                <w:rFonts w:cs="Arial"/>
                <w:bCs/>
                <w:sz w:val="22"/>
                <w:szCs w:val="22"/>
              </w:rPr>
              <w:t xml:space="preserve">. </w:t>
            </w:r>
          </w:p>
          <w:p w14:paraId="1A0762F2" w14:textId="641FEC20" w:rsidR="00B161FA" w:rsidRPr="007B42AB" w:rsidRDefault="00B161FA" w:rsidP="00090110">
            <w:pPr>
              <w:rPr>
                <w:rFonts w:cs="Arial"/>
                <w:bCs/>
                <w:sz w:val="22"/>
                <w:szCs w:val="22"/>
              </w:rPr>
            </w:pPr>
          </w:p>
        </w:tc>
        <w:tc>
          <w:tcPr>
            <w:tcW w:w="1330" w:type="dxa"/>
            <w:gridSpan w:val="2"/>
          </w:tcPr>
          <w:p w14:paraId="286B8FAB" w14:textId="77777777" w:rsidR="007B42AB" w:rsidRPr="006B2D70" w:rsidRDefault="007B42AB" w:rsidP="00834A94">
            <w:pPr>
              <w:rPr>
                <w:sz w:val="22"/>
                <w:szCs w:val="22"/>
              </w:rPr>
            </w:pPr>
          </w:p>
        </w:tc>
      </w:tr>
      <w:tr w:rsidR="007B42AB" w:rsidRPr="001A5450" w14:paraId="36805D85" w14:textId="77777777" w:rsidTr="00EE7906">
        <w:tc>
          <w:tcPr>
            <w:tcW w:w="1440" w:type="dxa"/>
          </w:tcPr>
          <w:p w14:paraId="6A31BF61" w14:textId="77777777" w:rsidR="007B42AB" w:rsidRPr="00946780" w:rsidRDefault="007B42AB" w:rsidP="00834A94">
            <w:pPr>
              <w:jc w:val="both"/>
              <w:rPr>
                <w:b/>
                <w:sz w:val="22"/>
                <w:szCs w:val="22"/>
              </w:rPr>
            </w:pPr>
          </w:p>
        </w:tc>
        <w:tc>
          <w:tcPr>
            <w:tcW w:w="8273" w:type="dxa"/>
          </w:tcPr>
          <w:p w14:paraId="3AE9A838" w14:textId="77777777" w:rsidR="007B42AB" w:rsidRPr="007B42AB" w:rsidRDefault="007B42AB" w:rsidP="007B42AB">
            <w:pPr>
              <w:contextualSpacing/>
              <w:rPr>
                <w:i/>
                <w:iCs/>
                <w:sz w:val="22"/>
                <w:szCs w:val="22"/>
              </w:rPr>
            </w:pPr>
            <w:r w:rsidRPr="007B42AB">
              <w:rPr>
                <w:i/>
                <w:iCs/>
                <w:sz w:val="22"/>
                <w:szCs w:val="22"/>
              </w:rPr>
              <w:t>Confirm arrangements to receive the appraisal governors pay recommendations for the Headteacher in line with the scheme of delegation and the pay policy</w:t>
            </w:r>
          </w:p>
          <w:p w14:paraId="1187D1C5" w14:textId="77777777" w:rsidR="007B42AB" w:rsidRPr="007B42AB" w:rsidRDefault="007B42AB" w:rsidP="00090110">
            <w:pPr>
              <w:rPr>
                <w:rFonts w:cs="Arial"/>
                <w:bCs/>
                <w:sz w:val="22"/>
                <w:szCs w:val="22"/>
              </w:rPr>
            </w:pPr>
          </w:p>
        </w:tc>
        <w:tc>
          <w:tcPr>
            <w:tcW w:w="1330" w:type="dxa"/>
            <w:gridSpan w:val="2"/>
          </w:tcPr>
          <w:p w14:paraId="22872AC4" w14:textId="77777777" w:rsidR="007B42AB" w:rsidRPr="006B2D70" w:rsidRDefault="007B42AB" w:rsidP="00834A94">
            <w:pPr>
              <w:rPr>
                <w:sz w:val="22"/>
                <w:szCs w:val="22"/>
              </w:rPr>
            </w:pPr>
          </w:p>
        </w:tc>
      </w:tr>
      <w:tr w:rsidR="007B42AB" w:rsidRPr="001A5450" w14:paraId="601C26EC" w14:textId="77777777" w:rsidTr="00EE7906">
        <w:tc>
          <w:tcPr>
            <w:tcW w:w="1440" w:type="dxa"/>
          </w:tcPr>
          <w:p w14:paraId="608658A5" w14:textId="77777777" w:rsidR="007B42AB" w:rsidRPr="00946780" w:rsidRDefault="007B42AB" w:rsidP="00834A94">
            <w:pPr>
              <w:jc w:val="both"/>
              <w:rPr>
                <w:b/>
                <w:sz w:val="22"/>
                <w:szCs w:val="22"/>
              </w:rPr>
            </w:pPr>
          </w:p>
        </w:tc>
        <w:tc>
          <w:tcPr>
            <w:tcW w:w="8273" w:type="dxa"/>
          </w:tcPr>
          <w:p w14:paraId="598FBF96" w14:textId="77777777" w:rsidR="00B161FA" w:rsidRDefault="00B161FA" w:rsidP="00B161FA">
            <w:pPr>
              <w:rPr>
                <w:rFonts w:cs="Arial"/>
                <w:bCs/>
                <w:sz w:val="22"/>
                <w:szCs w:val="22"/>
              </w:rPr>
            </w:pPr>
            <w:r>
              <w:rPr>
                <w:rFonts w:cs="Arial"/>
                <w:bCs/>
                <w:sz w:val="22"/>
                <w:szCs w:val="22"/>
              </w:rPr>
              <w:t xml:space="preserve">This was delegated to the Business Committee. </w:t>
            </w:r>
          </w:p>
          <w:p w14:paraId="1D039141" w14:textId="3EC1DD39" w:rsidR="00D02E43" w:rsidRPr="007B42AB" w:rsidRDefault="00D02E43" w:rsidP="00090110">
            <w:pPr>
              <w:rPr>
                <w:rFonts w:cs="Arial"/>
                <w:bCs/>
                <w:sz w:val="22"/>
                <w:szCs w:val="22"/>
              </w:rPr>
            </w:pPr>
          </w:p>
        </w:tc>
        <w:tc>
          <w:tcPr>
            <w:tcW w:w="1330" w:type="dxa"/>
            <w:gridSpan w:val="2"/>
          </w:tcPr>
          <w:p w14:paraId="2CE81FE4" w14:textId="77777777" w:rsidR="007B42AB" w:rsidRPr="006B2D70" w:rsidRDefault="007B42AB" w:rsidP="00834A94">
            <w:pPr>
              <w:rPr>
                <w:sz w:val="22"/>
                <w:szCs w:val="22"/>
              </w:rPr>
            </w:pPr>
          </w:p>
        </w:tc>
      </w:tr>
      <w:tr w:rsidR="007B42AB" w:rsidRPr="001A5450" w14:paraId="0812253C" w14:textId="77777777" w:rsidTr="00EE7906">
        <w:tc>
          <w:tcPr>
            <w:tcW w:w="1440" w:type="dxa"/>
          </w:tcPr>
          <w:p w14:paraId="64D4F8DC" w14:textId="36E74403" w:rsidR="007B42AB" w:rsidRPr="00946780" w:rsidRDefault="007B42AB" w:rsidP="00834A94">
            <w:pPr>
              <w:jc w:val="both"/>
              <w:rPr>
                <w:b/>
                <w:sz w:val="22"/>
                <w:szCs w:val="22"/>
              </w:rPr>
            </w:pPr>
            <w:r>
              <w:rPr>
                <w:b/>
                <w:sz w:val="22"/>
                <w:szCs w:val="22"/>
              </w:rPr>
              <w:t>GB/</w:t>
            </w:r>
            <w:r w:rsidR="005009C5">
              <w:rPr>
                <w:b/>
                <w:sz w:val="22"/>
                <w:szCs w:val="22"/>
              </w:rPr>
              <w:t>50</w:t>
            </w:r>
            <w:r>
              <w:rPr>
                <w:b/>
                <w:sz w:val="22"/>
                <w:szCs w:val="22"/>
              </w:rPr>
              <w:t>/22</w:t>
            </w:r>
          </w:p>
        </w:tc>
        <w:tc>
          <w:tcPr>
            <w:tcW w:w="8273" w:type="dxa"/>
          </w:tcPr>
          <w:p w14:paraId="1B2C1F9F" w14:textId="77777777" w:rsidR="007B42AB" w:rsidRPr="007B42AB" w:rsidRDefault="007B42AB" w:rsidP="007B42AB">
            <w:pPr>
              <w:rPr>
                <w:b/>
                <w:bCs/>
                <w:sz w:val="22"/>
                <w:szCs w:val="22"/>
              </w:rPr>
            </w:pPr>
            <w:r w:rsidRPr="007B42AB">
              <w:rPr>
                <w:b/>
                <w:bCs/>
                <w:sz w:val="22"/>
                <w:szCs w:val="22"/>
              </w:rPr>
              <w:t xml:space="preserve">Ensure clarity of vision, </w:t>
            </w:r>
            <w:proofErr w:type="gramStart"/>
            <w:r w:rsidRPr="007B42AB">
              <w:rPr>
                <w:b/>
                <w:bCs/>
                <w:sz w:val="22"/>
                <w:szCs w:val="22"/>
              </w:rPr>
              <w:t>ethos</w:t>
            </w:r>
            <w:proofErr w:type="gramEnd"/>
            <w:r w:rsidRPr="007B42AB">
              <w:rPr>
                <w:b/>
                <w:bCs/>
                <w:sz w:val="22"/>
                <w:szCs w:val="22"/>
              </w:rPr>
              <w:t xml:space="preserve"> and strategic direction, set by governors </w:t>
            </w:r>
          </w:p>
          <w:p w14:paraId="595BEFC1" w14:textId="77777777" w:rsidR="007B42AB" w:rsidRPr="007B42AB" w:rsidRDefault="007B42AB" w:rsidP="00090110">
            <w:pPr>
              <w:rPr>
                <w:rFonts w:cs="Arial"/>
                <w:b/>
                <w:bCs/>
                <w:sz w:val="22"/>
                <w:szCs w:val="22"/>
              </w:rPr>
            </w:pPr>
          </w:p>
        </w:tc>
        <w:tc>
          <w:tcPr>
            <w:tcW w:w="1330" w:type="dxa"/>
            <w:gridSpan w:val="2"/>
          </w:tcPr>
          <w:p w14:paraId="3709A52B" w14:textId="77777777" w:rsidR="007B42AB" w:rsidRPr="006B2D70" w:rsidRDefault="007B42AB" w:rsidP="00834A94">
            <w:pPr>
              <w:rPr>
                <w:sz w:val="22"/>
                <w:szCs w:val="22"/>
              </w:rPr>
            </w:pPr>
          </w:p>
        </w:tc>
      </w:tr>
      <w:tr w:rsidR="007B42AB" w:rsidRPr="001A5450" w14:paraId="4AF8C25F" w14:textId="77777777" w:rsidTr="00EE7906">
        <w:tc>
          <w:tcPr>
            <w:tcW w:w="1440" w:type="dxa"/>
          </w:tcPr>
          <w:p w14:paraId="4D9FC6D4" w14:textId="77777777" w:rsidR="007B42AB" w:rsidRPr="00946780" w:rsidRDefault="007B42AB" w:rsidP="00834A94">
            <w:pPr>
              <w:jc w:val="both"/>
              <w:rPr>
                <w:b/>
                <w:sz w:val="22"/>
                <w:szCs w:val="22"/>
              </w:rPr>
            </w:pPr>
          </w:p>
        </w:tc>
        <w:tc>
          <w:tcPr>
            <w:tcW w:w="8273" w:type="dxa"/>
          </w:tcPr>
          <w:p w14:paraId="45580931" w14:textId="4B1671A7" w:rsidR="007B42AB" w:rsidRPr="007B42AB" w:rsidRDefault="007B42AB" w:rsidP="007B42AB">
            <w:pPr>
              <w:contextualSpacing/>
              <w:rPr>
                <w:i/>
                <w:iCs/>
                <w:sz w:val="22"/>
                <w:szCs w:val="22"/>
              </w:rPr>
            </w:pPr>
            <w:r w:rsidRPr="007B42AB">
              <w:rPr>
                <w:i/>
                <w:iCs/>
                <w:sz w:val="22"/>
                <w:szCs w:val="22"/>
              </w:rPr>
              <w:t xml:space="preserve">Review and embed the vision, </w:t>
            </w:r>
            <w:proofErr w:type="gramStart"/>
            <w:r w:rsidRPr="007B42AB">
              <w:rPr>
                <w:i/>
                <w:iCs/>
                <w:sz w:val="22"/>
                <w:szCs w:val="22"/>
              </w:rPr>
              <w:t>ethos</w:t>
            </w:r>
            <w:proofErr w:type="gramEnd"/>
            <w:r w:rsidRPr="007B42AB">
              <w:rPr>
                <w:i/>
                <w:iCs/>
                <w:sz w:val="22"/>
                <w:szCs w:val="22"/>
              </w:rPr>
              <w:t xml:space="preserve"> and strategy of the school – reflected in the school improvement plan</w:t>
            </w:r>
          </w:p>
          <w:p w14:paraId="059B8C7C" w14:textId="77777777" w:rsidR="007B42AB" w:rsidRPr="007B42AB" w:rsidRDefault="007B42AB" w:rsidP="00090110">
            <w:pPr>
              <w:rPr>
                <w:rFonts w:cs="Arial"/>
                <w:bCs/>
                <w:sz w:val="22"/>
                <w:szCs w:val="22"/>
              </w:rPr>
            </w:pPr>
          </w:p>
        </w:tc>
        <w:tc>
          <w:tcPr>
            <w:tcW w:w="1330" w:type="dxa"/>
            <w:gridSpan w:val="2"/>
          </w:tcPr>
          <w:p w14:paraId="3B691FE1" w14:textId="77777777" w:rsidR="007B42AB" w:rsidRPr="006B2D70" w:rsidRDefault="007B42AB" w:rsidP="00834A94">
            <w:pPr>
              <w:rPr>
                <w:sz w:val="22"/>
                <w:szCs w:val="22"/>
              </w:rPr>
            </w:pPr>
          </w:p>
        </w:tc>
      </w:tr>
      <w:tr w:rsidR="007B42AB" w:rsidRPr="001A5450" w14:paraId="603299DC" w14:textId="77777777" w:rsidTr="00EE7906">
        <w:tc>
          <w:tcPr>
            <w:tcW w:w="1440" w:type="dxa"/>
          </w:tcPr>
          <w:p w14:paraId="04D4F462" w14:textId="77777777" w:rsidR="007B42AB" w:rsidRPr="00946780" w:rsidRDefault="007B42AB" w:rsidP="00834A94">
            <w:pPr>
              <w:jc w:val="both"/>
              <w:rPr>
                <w:b/>
                <w:sz w:val="22"/>
                <w:szCs w:val="22"/>
              </w:rPr>
            </w:pPr>
          </w:p>
        </w:tc>
        <w:tc>
          <w:tcPr>
            <w:tcW w:w="8273" w:type="dxa"/>
          </w:tcPr>
          <w:p w14:paraId="316BFDCA" w14:textId="2A3FCC24" w:rsidR="007B42AB" w:rsidRDefault="004B6A5F" w:rsidP="00090110">
            <w:pPr>
              <w:rPr>
                <w:rFonts w:cs="Arial"/>
                <w:bCs/>
                <w:sz w:val="22"/>
                <w:szCs w:val="22"/>
              </w:rPr>
            </w:pPr>
            <w:r>
              <w:rPr>
                <w:rFonts w:cs="Arial"/>
                <w:bCs/>
                <w:sz w:val="22"/>
                <w:szCs w:val="22"/>
              </w:rPr>
              <w:t xml:space="preserve">Governors confirmed that the ethos of the school </w:t>
            </w:r>
            <w:r w:rsidR="005009C5">
              <w:rPr>
                <w:rFonts w:cs="Arial"/>
                <w:bCs/>
                <w:sz w:val="22"/>
                <w:szCs w:val="22"/>
              </w:rPr>
              <w:t xml:space="preserve">is appropriately reflected in the School Improvement Plan. </w:t>
            </w:r>
          </w:p>
          <w:p w14:paraId="78B0160F" w14:textId="27B04C4D" w:rsidR="005009C5" w:rsidRPr="007B42AB" w:rsidRDefault="005009C5" w:rsidP="00090110">
            <w:pPr>
              <w:rPr>
                <w:rFonts w:cs="Arial"/>
                <w:bCs/>
                <w:sz w:val="22"/>
                <w:szCs w:val="22"/>
              </w:rPr>
            </w:pPr>
          </w:p>
        </w:tc>
        <w:tc>
          <w:tcPr>
            <w:tcW w:w="1330" w:type="dxa"/>
            <w:gridSpan w:val="2"/>
          </w:tcPr>
          <w:p w14:paraId="164B4213" w14:textId="77777777" w:rsidR="007B42AB" w:rsidRPr="006B2D70" w:rsidRDefault="007B42AB" w:rsidP="00834A94">
            <w:pPr>
              <w:rPr>
                <w:sz w:val="22"/>
                <w:szCs w:val="22"/>
              </w:rPr>
            </w:pPr>
          </w:p>
        </w:tc>
      </w:tr>
      <w:tr w:rsidR="007B42AB" w:rsidRPr="001A5450" w14:paraId="3D58C2DB" w14:textId="77777777" w:rsidTr="00EE7906">
        <w:tc>
          <w:tcPr>
            <w:tcW w:w="1440" w:type="dxa"/>
          </w:tcPr>
          <w:p w14:paraId="130AF574" w14:textId="77777777" w:rsidR="007B42AB" w:rsidRPr="00946780" w:rsidRDefault="007B42AB" w:rsidP="00834A94">
            <w:pPr>
              <w:jc w:val="both"/>
              <w:rPr>
                <w:b/>
                <w:sz w:val="22"/>
                <w:szCs w:val="22"/>
              </w:rPr>
            </w:pPr>
          </w:p>
        </w:tc>
        <w:tc>
          <w:tcPr>
            <w:tcW w:w="8273" w:type="dxa"/>
          </w:tcPr>
          <w:p w14:paraId="0C7F0F54" w14:textId="77777777" w:rsidR="007B42AB" w:rsidRPr="007B42AB" w:rsidRDefault="007B42AB" w:rsidP="00090110">
            <w:pPr>
              <w:rPr>
                <w:i/>
                <w:iCs/>
                <w:sz w:val="22"/>
                <w:szCs w:val="22"/>
              </w:rPr>
            </w:pPr>
            <w:r w:rsidRPr="007B42AB">
              <w:rPr>
                <w:i/>
                <w:iCs/>
                <w:sz w:val="22"/>
                <w:szCs w:val="22"/>
              </w:rPr>
              <w:t>Approve (or confirm arrangements to approve) the School Improvement Plan as detailed in the scheme of delegation</w:t>
            </w:r>
          </w:p>
          <w:p w14:paraId="267721A2" w14:textId="4018A502" w:rsidR="007B42AB" w:rsidRPr="007B42AB" w:rsidRDefault="007B42AB" w:rsidP="00090110">
            <w:pPr>
              <w:rPr>
                <w:rFonts w:cs="Arial"/>
                <w:bCs/>
                <w:i/>
                <w:iCs/>
                <w:sz w:val="22"/>
                <w:szCs w:val="22"/>
              </w:rPr>
            </w:pPr>
          </w:p>
        </w:tc>
        <w:tc>
          <w:tcPr>
            <w:tcW w:w="1330" w:type="dxa"/>
            <w:gridSpan w:val="2"/>
          </w:tcPr>
          <w:p w14:paraId="43520A0F" w14:textId="77777777" w:rsidR="007B42AB" w:rsidRPr="006B2D70" w:rsidRDefault="007B42AB" w:rsidP="00834A94">
            <w:pPr>
              <w:rPr>
                <w:sz w:val="22"/>
                <w:szCs w:val="22"/>
              </w:rPr>
            </w:pPr>
          </w:p>
        </w:tc>
      </w:tr>
      <w:tr w:rsidR="007B42AB" w:rsidRPr="001A5450" w14:paraId="4D5E6848" w14:textId="77777777" w:rsidTr="00EE7906">
        <w:tc>
          <w:tcPr>
            <w:tcW w:w="1440" w:type="dxa"/>
          </w:tcPr>
          <w:p w14:paraId="762F760C" w14:textId="77777777" w:rsidR="007B42AB" w:rsidRPr="00946780" w:rsidRDefault="007B42AB" w:rsidP="00834A94">
            <w:pPr>
              <w:jc w:val="both"/>
              <w:rPr>
                <w:b/>
                <w:sz w:val="22"/>
                <w:szCs w:val="22"/>
              </w:rPr>
            </w:pPr>
          </w:p>
        </w:tc>
        <w:tc>
          <w:tcPr>
            <w:tcW w:w="8273" w:type="dxa"/>
          </w:tcPr>
          <w:p w14:paraId="22CE4637" w14:textId="4EC08F2B" w:rsidR="007B42AB" w:rsidRDefault="005009C5" w:rsidP="00090110">
            <w:pPr>
              <w:rPr>
                <w:rFonts w:cs="Arial"/>
                <w:bCs/>
                <w:sz w:val="22"/>
                <w:szCs w:val="22"/>
              </w:rPr>
            </w:pPr>
            <w:r>
              <w:rPr>
                <w:rFonts w:cs="Arial"/>
                <w:bCs/>
                <w:sz w:val="22"/>
                <w:szCs w:val="22"/>
              </w:rPr>
              <w:t>The SIP was a</w:t>
            </w:r>
            <w:r w:rsidR="00802070">
              <w:rPr>
                <w:rFonts w:cs="Arial"/>
                <w:bCs/>
                <w:sz w:val="22"/>
                <w:szCs w:val="22"/>
              </w:rPr>
              <w:t>pproved</w:t>
            </w:r>
            <w:r>
              <w:rPr>
                <w:rFonts w:cs="Arial"/>
                <w:bCs/>
                <w:sz w:val="22"/>
                <w:szCs w:val="22"/>
              </w:rPr>
              <w:t xml:space="preserve">, </w:t>
            </w:r>
            <w:r w:rsidR="00860A66">
              <w:rPr>
                <w:rFonts w:cs="Arial"/>
                <w:bCs/>
                <w:sz w:val="22"/>
                <w:szCs w:val="22"/>
              </w:rPr>
              <w:t xml:space="preserve">subject to </w:t>
            </w:r>
            <w:proofErr w:type="gramStart"/>
            <w:r w:rsidR="00860A66">
              <w:rPr>
                <w:rFonts w:cs="Arial"/>
                <w:bCs/>
                <w:sz w:val="22"/>
                <w:szCs w:val="22"/>
              </w:rPr>
              <w:t>a few</w:t>
            </w:r>
            <w:proofErr w:type="gramEnd"/>
            <w:r w:rsidR="00860A66">
              <w:rPr>
                <w:rFonts w:cs="Arial"/>
                <w:bCs/>
                <w:sz w:val="22"/>
                <w:szCs w:val="22"/>
              </w:rPr>
              <w:t xml:space="preserve"> </w:t>
            </w:r>
            <w:r w:rsidR="00FB5303">
              <w:rPr>
                <w:rFonts w:cs="Arial"/>
                <w:bCs/>
                <w:sz w:val="22"/>
                <w:szCs w:val="22"/>
              </w:rPr>
              <w:t>minor</w:t>
            </w:r>
            <w:r w:rsidR="00860A66">
              <w:rPr>
                <w:rFonts w:cs="Arial"/>
                <w:bCs/>
                <w:sz w:val="22"/>
                <w:szCs w:val="22"/>
              </w:rPr>
              <w:t xml:space="preserve"> </w:t>
            </w:r>
            <w:r>
              <w:rPr>
                <w:rFonts w:cs="Arial"/>
                <w:bCs/>
                <w:sz w:val="22"/>
                <w:szCs w:val="22"/>
              </w:rPr>
              <w:t xml:space="preserve">amendments as previously discussed. </w:t>
            </w:r>
          </w:p>
          <w:p w14:paraId="69AF08CC" w14:textId="77777777" w:rsidR="00802070" w:rsidRDefault="00802070" w:rsidP="00090110">
            <w:pPr>
              <w:rPr>
                <w:rFonts w:cs="Arial"/>
                <w:bCs/>
                <w:sz w:val="22"/>
                <w:szCs w:val="22"/>
              </w:rPr>
            </w:pPr>
          </w:p>
          <w:p w14:paraId="15D0A34C" w14:textId="5E687DCD" w:rsidR="00802070" w:rsidRPr="007B42AB" w:rsidRDefault="00802070" w:rsidP="00090110">
            <w:pPr>
              <w:rPr>
                <w:rFonts w:cs="Arial"/>
                <w:bCs/>
                <w:sz w:val="22"/>
                <w:szCs w:val="22"/>
              </w:rPr>
            </w:pPr>
          </w:p>
        </w:tc>
        <w:tc>
          <w:tcPr>
            <w:tcW w:w="1330" w:type="dxa"/>
            <w:gridSpan w:val="2"/>
          </w:tcPr>
          <w:p w14:paraId="001554AF" w14:textId="77777777" w:rsidR="007B42AB" w:rsidRPr="006B2D70" w:rsidRDefault="007B42AB" w:rsidP="00834A94">
            <w:pPr>
              <w:rPr>
                <w:sz w:val="22"/>
                <w:szCs w:val="22"/>
              </w:rPr>
            </w:pPr>
          </w:p>
        </w:tc>
      </w:tr>
      <w:tr w:rsidR="00834A94" w:rsidRPr="001A5450" w14:paraId="138F0CBB" w14:textId="77777777" w:rsidTr="00EE7906">
        <w:tc>
          <w:tcPr>
            <w:tcW w:w="1440" w:type="dxa"/>
          </w:tcPr>
          <w:p w14:paraId="5275C098" w14:textId="20F4C12E" w:rsidR="00834A94" w:rsidRPr="00946780" w:rsidRDefault="00834A94" w:rsidP="00834A94">
            <w:pPr>
              <w:jc w:val="both"/>
              <w:rPr>
                <w:b/>
                <w:sz w:val="22"/>
                <w:szCs w:val="22"/>
              </w:rPr>
            </w:pPr>
            <w:r w:rsidRPr="00946780">
              <w:rPr>
                <w:b/>
                <w:sz w:val="22"/>
                <w:szCs w:val="22"/>
              </w:rPr>
              <w:t>GB/</w:t>
            </w:r>
            <w:r w:rsidR="005009C5">
              <w:rPr>
                <w:b/>
                <w:sz w:val="22"/>
                <w:szCs w:val="22"/>
              </w:rPr>
              <w:t>51</w:t>
            </w:r>
            <w:r w:rsidRPr="00946780">
              <w:rPr>
                <w:b/>
                <w:sz w:val="22"/>
                <w:szCs w:val="22"/>
              </w:rPr>
              <w:t>/2</w:t>
            </w:r>
            <w:r>
              <w:rPr>
                <w:b/>
                <w:sz w:val="22"/>
                <w:szCs w:val="22"/>
              </w:rPr>
              <w:t>2</w:t>
            </w:r>
          </w:p>
        </w:tc>
        <w:tc>
          <w:tcPr>
            <w:tcW w:w="8273" w:type="dxa"/>
          </w:tcPr>
          <w:p w14:paraId="78E74116" w14:textId="77777777" w:rsidR="00090110" w:rsidRPr="00090110" w:rsidRDefault="00090110" w:rsidP="00090110">
            <w:pPr>
              <w:rPr>
                <w:rFonts w:cs="Arial"/>
                <w:b/>
                <w:sz w:val="22"/>
                <w:szCs w:val="22"/>
              </w:rPr>
            </w:pPr>
            <w:r w:rsidRPr="00090110">
              <w:rPr>
                <w:rFonts w:cs="Arial"/>
                <w:b/>
                <w:sz w:val="22"/>
                <w:szCs w:val="22"/>
              </w:rPr>
              <w:t>Information from the Corporate Director for consideration and action</w:t>
            </w:r>
          </w:p>
          <w:p w14:paraId="2D6DD5E2" w14:textId="77777777" w:rsidR="00834A94" w:rsidRPr="00BB619B" w:rsidRDefault="00834A94" w:rsidP="00834A94">
            <w:pPr>
              <w:rPr>
                <w:rFonts w:cs="Arial"/>
                <w:b/>
                <w:sz w:val="22"/>
                <w:szCs w:val="22"/>
              </w:rPr>
            </w:pPr>
          </w:p>
        </w:tc>
        <w:tc>
          <w:tcPr>
            <w:tcW w:w="1330" w:type="dxa"/>
            <w:gridSpan w:val="2"/>
          </w:tcPr>
          <w:p w14:paraId="69B30336" w14:textId="77777777" w:rsidR="00834A94" w:rsidRPr="006B2D70" w:rsidRDefault="00834A94" w:rsidP="00834A94">
            <w:pPr>
              <w:rPr>
                <w:sz w:val="22"/>
                <w:szCs w:val="22"/>
              </w:rPr>
            </w:pPr>
          </w:p>
        </w:tc>
      </w:tr>
      <w:tr w:rsidR="002A192B" w:rsidRPr="002A192B" w14:paraId="7D3B8B14" w14:textId="77777777" w:rsidTr="00EE7906">
        <w:tc>
          <w:tcPr>
            <w:tcW w:w="1440" w:type="dxa"/>
          </w:tcPr>
          <w:p w14:paraId="525F5EFF" w14:textId="77777777" w:rsidR="002A192B" w:rsidRPr="002A192B" w:rsidRDefault="002A192B" w:rsidP="00834A94">
            <w:pPr>
              <w:jc w:val="both"/>
              <w:rPr>
                <w:bCs/>
                <w:sz w:val="22"/>
                <w:szCs w:val="22"/>
              </w:rPr>
            </w:pPr>
          </w:p>
        </w:tc>
        <w:tc>
          <w:tcPr>
            <w:tcW w:w="8273" w:type="dxa"/>
          </w:tcPr>
          <w:p w14:paraId="3174F807" w14:textId="77777777" w:rsidR="002A192B" w:rsidRPr="00167EF7" w:rsidRDefault="002A192B" w:rsidP="002A192B">
            <w:pPr>
              <w:rPr>
                <w:rFonts w:cs="Arial"/>
                <w:b/>
                <w:bCs/>
                <w:sz w:val="22"/>
                <w:szCs w:val="22"/>
              </w:rPr>
            </w:pPr>
            <w:r>
              <w:rPr>
                <w:rFonts w:cs="Arial"/>
                <w:b/>
                <w:bCs/>
                <w:sz w:val="22"/>
                <w:szCs w:val="22"/>
              </w:rPr>
              <w:t>Pupil</w:t>
            </w:r>
            <w:r w:rsidRPr="00167EF7">
              <w:rPr>
                <w:rFonts w:cs="Arial"/>
                <w:b/>
                <w:bCs/>
                <w:sz w:val="22"/>
                <w:szCs w:val="22"/>
              </w:rPr>
              <w:t xml:space="preserve"> Place Planning</w:t>
            </w:r>
            <w:r>
              <w:rPr>
                <w:rFonts w:cs="Arial"/>
                <w:b/>
                <w:bCs/>
                <w:sz w:val="22"/>
                <w:szCs w:val="22"/>
              </w:rPr>
              <w:t xml:space="preserve"> – report for information for School Governors</w:t>
            </w:r>
          </w:p>
          <w:p w14:paraId="6F5C026D" w14:textId="77777777" w:rsidR="002A192B" w:rsidRPr="00167EF7" w:rsidRDefault="002A192B" w:rsidP="002A192B">
            <w:pPr>
              <w:rPr>
                <w:rFonts w:cs="Arial"/>
                <w:b/>
                <w:bCs/>
                <w:sz w:val="22"/>
                <w:szCs w:val="22"/>
              </w:rPr>
            </w:pPr>
          </w:p>
          <w:p w14:paraId="37D6004A" w14:textId="77777777" w:rsidR="002A192B" w:rsidRDefault="002A192B" w:rsidP="002A192B">
            <w:pPr>
              <w:rPr>
                <w:rFonts w:cs="Arial"/>
                <w:sz w:val="22"/>
                <w:szCs w:val="22"/>
              </w:rPr>
            </w:pPr>
            <w:r w:rsidRPr="00167EF7">
              <w:rPr>
                <w:rFonts w:cs="Arial"/>
                <w:sz w:val="22"/>
                <w:szCs w:val="22"/>
              </w:rPr>
              <w:lastRenderedPageBreak/>
              <w:t xml:space="preserve">Local Authorities have a statutory responsibility to ensure that sufficient school places are available to meet the needs of their local school aged child population.  </w:t>
            </w:r>
            <w:r>
              <w:rPr>
                <w:rFonts w:cs="Arial"/>
                <w:sz w:val="22"/>
                <w:szCs w:val="22"/>
              </w:rPr>
              <w:t>Following t</w:t>
            </w:r>
            <w:r w:rsidRPr="00167EF7">
              <w:rPr>
                <w:rFonts w:cs="Arial"/>
                <w:sz w:val="22"/>
                <w:szCs w:val="22"/>
              </w:rPr>
              <w:t>he strategic school place planning workshops in April</w:t>
            </w:r>
            <w:r>
              <w:rPr>
                <w:rFonts w:cs="Arial"/>
                <w:sz w:val="22"/>
                <w:szCs w:val="22"/>
              </w:rPr>
              <w:t xml:space="preserve"> for schools</w:t>
            </w:r>
            <w:r w:rsidRPr="00167EF7">
              <w:rPr>
                <w:rFonts w:cs="Arial"/>
                <w:sz w:val="22"/>
                <w:szCs w:val="22"/>
              </w:rPr>
              <w:t xml:space="preserve">, </w:t>
            </w:r>
            <w:r>
              <w:rPr>
                <w:rFonts w:cs="Arial"/>
                <w:sz w:val="22"/>
                <w:szCs w:val="22"/>
              </w:rPr>
              <w:t xml:space="preserve">this report </w:t>
            </w:r>
            <w:r w:rsidRPr="00167EF7">
              <w:rPr>
                <w:rFonts w:cs="Arial"/>
                <w:sz w:val="22"/>
                <w:szCs w:val="22"/>
              </w:rPr>
              <w:t xml:space="preserve">provides all governors with confirmation that </w:t>
            </w:r>
            <w:r w:rsidRPr="001E4672">
              <w:rPr>
                <w:rFonts w:cs="Arial"/>
                <w:b/>
                <w:bCs/>
                <w:sz w:val="22"/>
                <w:szCs w:val="22"/>
              </w:rPr>
              <w:t>the birth rate continues to decline</w:t>
            </w:r>
            <w:r w:rsidRPr="00167EF7">
              <w:rPr>
                <w:rFonts w:cs="Arial"/>
                <w:sz w:val="22"/>
                <w:szCs w:val="22"/>
              </w:rPr>
              <w:t xml:space="preserve"> and that </w:t>
            </w:r>
            <w:proofErr w:type="gramStart"/>
            <w:r w:rsidRPr="00167EF7">
              <w:rPr>
                <w:rFonts w:cs="Arial"/>
                <w:sz w:val="22"/>
                <w:szCs w:val="22"/>
              </w:rPr>
              <w:t>many</w:t>
            </w:r>
            <w:proofErr w:type="gramEnd"/>
            <w:r w:rsidRPr="00167EF7">
              <w:rPr>
                <w:rFonts w:cs="Arial"/>
                <w:sz w:val="22"/>
                <w:szCs w:val="22"/>
              </w:rPr>
              <w:t xml:space="preserve"> schools over the coming 5 years may </w:t>
            </w:r>
            <w:r>
              <w:rPr>
                <w:rFonts w:cs="Arial"/>
                <w:sz w:val="22"/>
                <w:szCs w:val="22"/>
              </w:rPr>
              <w:t xml:space="preserve">need to </w:t>
            </w:r>
            <w:r w:rsidRPr="00167EF7">
              <w:rPr>
                <w:rFonts w:cs="Arial"/>
                <w:sz w:val="22"/>
                <w:szCs w:val="22"/>
              </w:rPr>
              <w:t>plan for a reduction in their school population.</w:t>
            </w:r>
          </w:p>
          <w:p w14:paraId="2FCC30B5" w14:textId="77777777" w:rsidR="002A192B" w:rsidRPr="002A192B" w:rsidRDefault="002A192B" w:rsidP="00090110">
            <w:pPr>
              <w:rPr>
                <w:rFonts w:cs="Arial"/>
                <w:bCs/>
                <w:sz w:val="22"/>
                <w:szCs w:val="22"/>
              </w:rPr>
            </w:pPr>
          </w:p>
        </w:tc>
        <w:tc>
          <w:tcPr>
            <w:tcW w:w="1330" w:type="dxa"/>
            <w:gridSpan w:val="2"/>
          </w:tcPr>
          <w:p w14:paraId="477561F3" w14:textId="77777777" w:rsidR="002A192B" w:rsidRPr="002A192B" w:rsidRDefault="002A192B" w:rsidP="00834A94">
            <w:pPr>
              <w:rPr>
                <w:bCs/>
                <w:sz w:val="22"/>
                <w:szCs w:val="22"/>
              </w:rPr>
            </w:pPr>
          </w:p>
        </w:tc>
      </w:tr>
      <w:tr w:rsidR="002A192B" w:rsidRPr="002A192B" w14:paraId="5760DDAC" w14:textId="77777777" w:rsidTr="00EE7906">
        <w:tc>
          <w:tcPr>
            <w:tcW w:w="1440" w:type="dxa"/>
          </w:tcPr>
          <w:p w14:paraId="157ACE65" w14:textId="77777777" w:rsidR="002A192B" w:rsidRPr="002A192B" w:rsidRDefault="002A192B" w:rsidP="00834A94">
            <w:pPr>
              <w:jc w:val="both"/>
              <w:rPr>
                <w:bCs/>
                <w:sz w:val="22"/>
                <w:szCs w:val="22"/>
              </w:rPr>
            </w:pPr>
          </w:p>
        </w:tc>
        <w:tc>
          <w:tcPr>
            <w:tcW w:w="8273" w:type="dxa"/>
          </w:tcPr>
          <w:p w14:paraId="19743100" w14:textId="77777777" w:rsidR="002A192B" w:rsidRPr="00987D2F" w:rsidRDefault="002A192B" w:rsidP="002A192B">
            <w:pPr>
              <w:spacing w:after="160" w:line="259" w:lineRule="auto"/>
              <w:rPr>
                <w:rFonts w:cs="Arial"/>
                <w:b/>
                <w:bCs/>
                <w:sz w:val="22"/>
                <w:szCs w:val="22"/>
              </w:rPr>
            </w:pPr>
            <w:r w:rsidRPr="00987D2F">
              <w:rPr>
                <w:rFonts w:cs="Arial"/>
                <w:b/>
                <w:bCs/>
                <w:sz w:val="22"/>
                <w:szCs w:val="22"/>
              </w:rPr>
              <w:t>Action for governors</w:t>
            </w:r>
          </w:p>
          <w:p w14:paraId="234CB71C" w14:textId="3ECC5B8B" w:rsidR="002A192B" w:rsidRPr="002A192B" w:rsidRDefault="002A192B" w:rsidP="002A192B">
            <w:pPr>
              <w:spacing w:after="160" w:line="259" w:lineRule="auto"/>
              <w:rPr>
                <w:rFonts w:cs="Arial"/>
                <w:sz w:val="22"/>
                <w:szCs w:val="22"/>
              </w:rPr>
            </w:pPr>
            <w:r w:rsidRPr="00987D2F">
              <w:rPr>
                <w:rFonts w:cs="Arial"/>
                <w:sz w:val="22"/>
                <w:szCs w:val="22"/>
              </w:rPr>
              <w:t xml:space="preserve">Governors are school leaders and have a responsibility to fulfil their statutory duties to ensure that the strategic and financial planning for the school is </w:t>
            </w:r>
            <w:proofErr w:type="gramStart"/>
            <w:r w:rsidRPr="00987D2F">
              <w:rPr>
                <w:rFonts w:cs="Arial"/>
                <w:sz w:val="22"/>
                <w:szCs w:val="22"/>
              </w:rPr>
              <w:t>carried out</w:t>
            </w:r>
            <w:proofErr w:type="gramEnd"/>
            <w:r w:rsidRPr="00987D2F">
              <w:rPr>
                <w:rFonts w:cs="Arial"/>
                <w:sz w:val="22"/>
                <w:szCs w:val="22"/>
              </w:rPr>
              <w:t xml:space="preserve"> effectively.  Bearing in mind the school place planning data supplied to the school, Governors are invited to:</w:t>
            </w:r>
          </w:p>
        </w:tc>
        <w:tc>
          <w:tcPr>
            <w:tcW w:w="1330" w:type="dxa"/>
            <w:gridSpan w:val="2"/>
          </w:tcPr>
          <w:p w14:paraId="51196C69" w14:textId="77777777" w:rsidR="002A192B" w:rsidRPr="002A192B" w:rsidRDefault="002A192B" w:rsidP="00834A94">
            <w:pPr>
              <w:rPr>
                <w:bCs/>
                <w:sz w:val="22"/>
                <w:szCs w:val="22"/>
              </w:rPr>
            </w:pPr>
          </w:p>
        </w:tc>
      </w:tr>
      <w:tr w:rsidR="002A192B" w:rsidRPr="002A192B" w14:paraId="6438FBF1" w14:textId="77777777" w:rsidTr="00EE7906">
        <w:tc>
          <w:tcPr>
            <w:tcW w:w="1440" w:type="dxa"/>
          </w:tcPr>
          <w:p w14:paraId="4C1D05E8" w14:textId="77777777" w:rsidR="002A192B" w:rsidRPr="002A192B" w:rsidRDefault="002A192B" w:rsidP="00834A94">
            <w:pPr>
              <w:jc w:val="both"/>
              <w:rPr>
                <w:bCs/>
                <w:sz w:val="22"/>
                <w:szCs w:val="22"/>
              </w:rPr>
            </w:pPr>
          </w:p>
        </w:tc>
        <w:tc>
          <w:tcPr>
            <w:tcW w:w="8273" w:type="dxa"/>
          </w:tcPr>
          <w:p w14:paraId="1078848E" w14:textId="4133DEEF" w:rsidR="00D46D4D" w:rsidRPr="002477DE" w:rsidRDefault="002A192B" w:rsidP="00D46D4D">
            <w:pPr>
              <w:numPr>
                <w:ilvl w:val="0"/>
                <w:numId w:val="16"/>
              </w:numPr>
              <w:spacing w:after="160" w:line="259" w:lineRule="auto"/>
              <w:rPr>
                <w:rFonts w:cs="Arial"/>
                <w:sz w:val="22"/>
                <w:szCs w:val="22"/>
              </w:rPr>
            </w:pPr>
            <w:r w:rsidRPr="00987D2F">
              <w:rPr>
                <w:rFonts w:cs="Arial"/>
                <w:sz w:val="22"/>
                <w:szCs w:val="22"/>
              </w:rPr>
              <w:t xml:space="preserve">Know and understand the strategic school place planning data for their school and district over the next 5 years.  This is available via a dashboard on the School Performance Portal.  </w:t>
            </w:r>
            <w:hyperlink r:id="rId9" w:history="1">
              <w:r w:rsidRPr="00987D2F">
                <w:rPr>
                  <w:rStyle w:val="Hyperlink"/>
                  <w:rFonts w:cs="Arial"/>
                  <w:sz w:val="22"/>
                  <w:szCs w:val="22"/>
                </w:rPr>
                <w:t>https://secure.nottinghamshire.gov.uk/SchoolPerformancePortal</w:t>
              </w:r>
            </w:hyperlink>
            <w:r w:rsidR="00D46D4D" w:rsidRPr="002477DE">
              <w:rPr>
                <w:rStyle w:val="Hyperlink"/>
                <w:rFonts w:cs="Arial"/>
                <w:sz w:val="22"/>
                <w:szCs w:val="22"/>
              </w:rPr>
              <w:t xml:space="preserve"> </w:t>
            </w:r>
          </w:p>
        </w:tc>
        <w:tc>
          <w:tcPr>
            <w:tcW w:w="1330" w:type="dxa"/>
            <w:gridSpan w:val="2"/>
          </w:tcPr>
          <w:p w14:paraId="7A81E4F1" w14:textId="77777777" w:rsidR="002A192B" w:rsidRPr="002A192B" w:rsidRDefault="002A192B" w:rsidP="00834A94">
            <w:pPr>
              <w:rPr>
                <w:bCs/>
                <w:sz w:val="22"/>
                <w:szCs w:val="22"/>
              </w:rPr>
            </w:pPr>
          </w:p>
        </w:tc>
      </w:tr>
      <w:tr w:rsidR="002A192B" w:rsidRPr="002A192B" w14:paraId="0EAB5952" w14:textId="77777777" w:rsidTr="00EE7906">
        <w:tc>
          <w:tcPr>
            <w:tcW w:w="1440" w:type="dxa"/>
          </w:tcPr>
          <w:p w14:paraId="1D84842D" w14:textId="77777777" w:rsidR="002A192B" w:rsidRPr="002A192B" w:rsidRDefault="002A192B" w:rsidP="00834A94">
            <w:pPr>
              <w:jc w:val="both"/>
              <w:rPr>
                <w:bCs/>
                <w:sz w:val="22"/>
                <w:szCs w:val="22"/>
              </w:rPr>
            </w:pPr>
          </w:p>
        </w:tc>
        <w:tc>
          <w:tcPr>
            <w:tcW w:w="8273" w:type="dxa"/>
          </w:tcPr>
          <w:p w14:paraId="7FCF6406" w14:textId="366EBBD9" w:rsidR="002A192B" w:rsidRPr="002A192B" w:rsidRDefault="002A192B" w:rsidP="002A192B">
            <w:pPr>
              <w:numPr>
                <w:ilvl w:val="0"/>
                <w:numId w:val="16"/>
              </w:numPr>
              <w:spacing w:after="160" w:line="259" w:lineRule="auto"/>
              <w:rPr>
                <w:rFonts w:cs="Arial"/>
                <w:sz w:val="22"/>
                <w:szCs w:val="22"/>
              </w:rPr>
            </w:pPr>
            <w:r w:rsidRPr="00987D2F">
              <w:rPr>
                <w:rFonts w:cs="Arial"/>
                <w:sz w:val="22"/>
                <w:szCs w:val="22"/>
              </w:rPr>
              <w:t>Establish that the headteacher has accessed your school’s individual dashboard.  This report outlines key projection data; it is updated annually and reflects demographic changes and housing delivery which must be included in the School Capacity (SCAP) return made annually to the DfE by the LA.</w:t>
            </w:r>
          </w:p>
        </w:tc>
        <w:tc>
          <w:tcPr>
            <w:tcW w:w="1330" w:type="dxa"/>
            <w:gridSpan w:val="2"/>
          </w:tcPr>
          <w:p w14:paraId="523D246D" w14:textId="77777777" w:rsidR="002A192B" w:rsidRPr="002A192B" w:rsidRDefault="002A192B" w:rsidP="00834A94">
            <w:pPr>
              <w:rPr>
                <w:bCs/>
                <w:sz w:val="22"/>
                <w:szCs w:val="22"/>
              </w:rPr>
            </w:pPr>
          </w:p>
        </w:tc>
      </w:tr>
      <w:tr w:rsidR="002A192B" w:rsidRPr="002A192B" w14:paraId="1E7DB4DF" w14:textId="77777777" w:rsidTr="00EE7906">
        <w:tc>
          <w:tcPr>
            <w:tcW w:w="1440" w:type="dxa"/>
          </w:tcPr>
          <w:p w14:paraId="54AD93E1" w14:textId="77777777" w:rsidR="002A192B" w:rsidRPr="002A192B" w:rsidRDefault="002A192B" w:rsidP="00834A94">
            <w:pPr>
              <w:jc w:val="both"/>
              <w:rPr>
                <w:bCs/>
                <w:sz w:val="22"/>
                <w:szCs w:val="22"/>
              </w:rPr>
            </w:pPr>
          </w:p>
        </w:tc>
        <w:tc>
          <w:tcPr>
            <w:tcW w:w="8273" w:type="dxa"/>
          </w:tcPr>
          <w:p w14:paraId="220F0BE9" w14:textId="5C520F4E" w:rsidR="002A192B" w:rsidRPr="002A192B" w:rsidRDefault="002A192B" w:rsidP="002A192B">
            <w:pPr>
              <w:numPr>
                <w:ilvl w:val="0"/>
                <w:numId w:val="16"/>
              </w:numPr>
              <w:spacing w:after="160" w:line="259" w:lineRule="auto"/>
              <w:rPr>
                <w:rFonts w:cs="Arial"/>
                <w:sz w:val="22"/>
                <w:szCs w:val="22"/>
              </w:rPr>
            </w:pPr>
            <w:r w:rsidRPr="00987D2F">
              <w:rPr>
                <w:rFonts w:cs="Arial"/>
                <w:sz w:val="22"/>
                <w:szCs w:val="22"/>
              </w:rPr>
              <w:t>Ensure that future staffing and financial modelling is undertaken to address any significant changes in pupil numbers as evidenced at school and planning area level.</w:t>
            </w:r>
          </w:p>
        </w:tc>
        <w:tc>
          <w:tcPr>
            <w:tcW w:w="1330" w:type="dxa"/>
            <w:gridSpan w:val="2"/>
          </w:tcPr>
          <w:p w14:paraId="3648B613" w14:textId="77777777" w:rsidR="002A192B" w:rsidRPr="002A192B" w:rsidRDefault="002A192B" w:rsidP="00834A94">
            <w:pPr>
              <w:rPr>
                <w:bCs/>
                <w:sz w:val="22"/>
                <w:szCs w:val="22"/>
              </w:rPr>
            </w:pPr>
          </w:p>
        </w:tc>
      </w:tr>
      <w:tr w:rsidR="002A192B" w:rsidRPr="002A192B" w14:paraId="03E42A8F" w14:textId="77777777" w:rsidTr="00EE7906">
        <w:tc>
          <w:tcPr>
            <w:tcW w:w="1440" w:type="dxa"/>
          </w:tcPr>
          <w:p w14:paraId="50938062" w14:textId="77777777" w:rsidR="002A192B" w:rsidRPr="002A192B" w:rsidRDefault="002A192B" w:rsidP="00834A94">
            <w:pPr>
              <w:jc w:val="both"/>
              <w:rPr>
                <w:bCs/>
                <w:sz w:val="22"/>
                <w:szCs w:val="22"/>
              </w:rPr>
            </w:pPr>
          </w:p>
        </w:tc>
        <w:tc>
          <w:tcPr>
            <w:tcW w:w="8273" w:type="dxa"/>
          </w:tcPr>
          <w:p w14:paraId="45B11102" w14:textId="207710C7" w:rsidR="002A192B" w:rsidRPr="002A192B" w:rsidRDefault="002A192B" w:rsidP="002A192B">
            <w:pPr>
              <w:numPr>
                <w:ilvl w:val="0"/>
                <w:numId w:val="16"/>
              </w:numPr>
              <w:spacing w:after="160" w:line="259" w:lineRule="auto"/>
              <w:rPr>
                <w:rFonts w:cs="Arial"/>
                <w:sz w:val="22"/>
                <w:szCs w:val="22"/>
              </w:rPr>
            </w:pPr>
            <w:r w:rsidRPr="00987D2F">
              <w:rPr>
                <w:rFonts w:cs="Arial"/>
                <w:sz w:val="22"/>
                <w:szCs w:val="22"/>
              </w:rPr>
              <w:t xml:space="preserve">Ensure that consideration is given as to how any emerging surplus space might be used to meet the needs of small groups of children, </w:t>
            </w:r>
            <w:proofErr w:type="gramStart"/>
            <w:r w:rsidRPr="00987D2F">
              <w:rPr>
                <w:rFonts w:cs="Arial"/>
                <w:sz w:val="22"/>
                <w:szCs w:val="22"/>
              </w:rPr>
              <w:t>possibly with</w:t>
            </w:r>
            <w:proofErr w:type="gramEnd"/>
            <w:r w:rsidRPr="00987D2F">
              <w:rPr>
                <w:rFonts w:cs="Arial"/>
                <w:sz w:val="22"/>
                <w:szCs w:val="22"/>
              </w:rPr>
              <w:t xml:space="preserve"> SEND, or with the wider community.</w:t>
            </w:r>
          </w:p>
        </w:tc>
        <w:tc>
          <w:tcPr>
            <w:tcW w:w="1330" w:type="dxa"/>
            <w:gridSpan w:val="2"/>
          </w:tcPr>
          <w:p w14:paraId="34E658A9" w14:textId="77777777" w:rsidR="002A192B" w:rsidRPr="002A192B" w:rsidRDefault="002A192B" w:rsidP="00834A94">
            <w:pPr>
              <w:rPr>
                <w:bCs/>
                <w:sz w:val="22"/>
                <w:szCs w:val="22"/>
              </w:rPr>
            </w:pPr>
          </w:p>
        </w:tc>
      </w:tr>
      <w:tr w:rsidR="000B4CB0" w:rsidRPr="001A5450" w14:paraId="5F76FD11" w14:textId="77777777" w:rsidTr="00EE7906">
        <w:tc>
          <w:tcPr>
            <w:tcW w:w="1440" w:type="dxa"/>
          </w:tcPr>
          <w:p w14:paraId="71E81ACD" w14:textId="77777777" w:rsidR="000B4CB0" w:rsidRPr="006B2D70" w:rsidRDefault="000B4CB0" w:rsidP="000B4CB0">
            <w:pPr>
              <w:jc w:val="both"/>
              <w:rPr>
                <w:sz w:val="22"/>
                <w:szCs w:val="22"/>
              </w:rPr>
            </w:pPr>
          </w:p>
        </w:tc>
        <w:tc>
          <w:tcPr>
            <w:tcW w:w="8273" w:type="dxa"/>
          </w:tcPr>
          <w:p w14:paraId="2844B9DB" w14:textId="77777777" w:rsidR="000B4CB0" w:rsidRPr="00167EF7" w:rsidRDefault="000B4CB0" w:rsidP="000B4CB0">
            <w:pPr>
              <w:rPr>
                <w:rFonts w:cs="Arial"/>
                <w:sz w:val="22"/>
                <w:szCs w:val="22"/>
              </w:rPr>
            </w:pPr>
          </w:p>
          <w:p w14:paraId="70F533E6" w14:textId="77777777" w:rsidR="000B4CB0" w:rsidRDefault="000B4CB0" w:rsidP="000B4CB0">
            <w:pPr>
              <w:numPr>
                <w:ilvl w:val="0"/>
                <w:numId w:val="16"/>
              </w:numPr>
              <w:spacing w:after="160" w:line="259" w:lineRule="auto"/>
              <w:rPr>
                <w:rFonts w:cs="Arial"/>
                <w:sz w:val="22"/>
                <w:szCs w:val="22"/>
              </w:rPr>
            </w:pPr>
            <w:r w:rsidRPr="00987D2F">
              <w:rPr>
                <w:rFonts w:cs="Arial"/>
                <w:sz w:val="22"/>
                <w:szCs w:val="22"/>
              </w:rPr>
              <w:t>Ensure that the headteacher and chair of governors engages with the LA’s Strategic School Place Planning team to work in the best interests of the wider community.</w:t>
            </w:r>
          </w:p>
          <w:p w14:paraId="38F58D4D" w14:textId="77777777" w:rsidR="002477DE" w:rsidRDefault="002477DE" w:rsidP="002477DE">
            <w:pPr>
              <w:spacing w:after="160" w:line="259" w:lineRule="auto"/>
              <w:rPr>
                <w:rFonts w:cs="Arial"/>
                <w:sz w:val="22"/>
                <w:szCs w:val="22"/>
              </w:rPr>
            </w:pPr>
            <w:r>
              <w:rPr>
                <w:rFonts w:cs="Arial"/>
                <w:sz w:val="22"/>
                <w:szCs w:val="22"/>
              </w:rPr>
              <w:t xml:space="preserve">The headteacher confirmed that the forecasts for the school were for pupil numbers to remain </w:t>
            </w:r>
            <w:proofErr w:type="gramStart"/>
            <w:r>
              <w:rPr>
                <w:rFonts w:cs="Arial"/>
                <w:sz w:val="22"/>
                <w:szCs w:val="22"/>
              </w:rPr>
              <w:t>relatively stable</w:t>
            </w:r>
            <w:proofErr w:type="gramEnd"/>
            <w:r>
              <w:rPr>
                <w:rFonts w:cs="Arial"/>
                <w:sz w:val="22"/>
                <w:szCs w:val="22"/>
              </w:rPr>
              <w:t xml:space="preserve">. </w:t>
            </w:r>
          </w:p>
          <w:p w14:paraId="70592581" w14:textId="15C17015" w:rsidR="002477DE" w:rsidRPr="002A192B" w:rsidRDefault="002477DE" w:rsidP="002477DE">
            <w:pPr>
              <w:spacing w:after="160" w:line="259" w:lineRule="auto"/>
              <w:rPr>
                <w:rFonts w:cs="Arial"/>
                <w:sz w:val="22"/>
                <w:szCs w:val="22"/>
              </w:rPr>
            </w:pPr>
          </w:p>
        </w:tc>
        <w:tc>
          <w:tcPr>
            <w:tcW w:w="1330" w:type="dxa"/>
            <w:gridSpan w:val="2"/>
          </w:tcPr>
          <w:p w14:paraId="2700A998" w14:textId="77777777" w:rsidR="000B4CB0" w:rsidRPr="006B2D70" w:rsidRDefault="000B4CB0" w:rsidP="000B4CB0">
            <w:pPr>
              <w:rPr>
                <w:sz w:val="22"/>
                <w:szCs w:val="22"/>
              </w:rPr>
            </w:pPr>
          </w:p>
        </w:tc>
      </w:tr>
      <w:tr w:rsidR="00EF3F31" w:rsidRPr="001A5450" w14:paraId="1A9F383E" w14:textId="77777777" w:rsidTr="00EE7906">
        <w:tc>
          <w:tcPr>
            <w:tcW w:w="1440" w:type="dxa"/>
          </w:tcPr>
          <w:p w14:paraId="006B61E4" w14:textId="77777777" w:rsidR="00EF3F31" w:rsidRDefault="00EF3F31" w:rsidP="000B4CB0">
            <w:pPr>
              <w:jc w:val="both"/>
              <w:rPr>
                <w:b/>
                <w:sz w:val="22"/>
                <w:szCs w:val="22"/>
              </w:rPr>
            </w:pPr>
          </w:p>
        </w:tc>
        <w:tc>
          <w:tcPr>
            <w:tcW w:w="8273" w:type="dxa"/>
          </w:tcPr>
          <w:p w14:paraId="693D5E77" w14:textId="77777777" w:rsidR="00EF3F31" w:rsidRDefault="00EF3F31" w:rsidP="00EF3F31">
            <w:pPr>
              <w:rPr>
                <w:rFonts w:cs="Arial"/>
                <w:b/>
                <w:bCs/>
              </w:rPr>
            </w:pPr>
            <w:r>
              <w:rPr>
                <w:rFonts w:cs="Arial"/>
                <w:b/>
                <w:bCs/>
              </w:rPr>
              <w:t xml:space="preserve">HR </w:t>
            </w:r>
            <w:r w:rsidRPr="005A501E">
              <w:rPr>
                <w:rFonts w:cs="Arial"/>
                <w:b/>
                <w:bCs/>
              </w:rPr>
              <w:t xml:space="preserve">UPDATES – Autumn term 2022 – Andy Wilson Senior HR Business Partner Schools </w:t>
            </w:r>
          </w:p>
          <w:p w14:paraId="725DE10E" w14:textId="77777777" w:rsidR="00EF3F31" w:rsidRDefault="00EF3F31" w:rsidP="00EF3F31">
            <w:pPr>
              <w:rPr>
                <w:b/>
                <w:bCs/>
                <w:sz w:val="22"/>
                <w:szCs w:val="22"/>
              </w:rPr>
            </w:pPr>
          </w:p>
          <w:p w14:paraId="168FD086" w14:textId="77777777" w:rsidR="00EF3F31" w:rsidRPr="005A501E" w:rsidRDefault="00EF3F31" w:rsidP="00EF3F31">
            <w:pPr>
              <w:rPr>
                <w:rFonts w:cs="Arial"/>
                <w:b/>
                <w:bCs/>
                <w:sz w:val="22"/>
                <w:szCs w:val="22"/>
              </w:rPr>
            </w:pPr>
            <w:r w:rsidRPr="005A501E">
              <w:rPr>
                <w:rFonts w:cs="Arial"/>
                <w:b/>
                <w:bCs/>
                <w:sz w:val="22"/>
                <w:szCs w:val="22"/>
              </w:rPr>
              <w:t xml:space="preserve">Action for governors – Summary </w:t>
            </w:r>
          </w:p>
          <w:p w14:paraId="263F50AA" w14:textId="77777777" w:rsidR="00EF3F31" w:rsidRPr="005A501E" w:rsidRDefault="00EF3F31" w:rsidP="00EF3F31">
            <w:pPr>
              <w:rPr>
                <w:rFonts w:cs="Arial"/>
                <w:b/>
                <w:bCs/>
                <w:sz w:val="22"/>
                <w:szCs w:val="22"/>
              </w:rPr>
            </w:pPr>
          </w:p>
          <w:p w14:paraId="66065522" w14:textId="77777777" w:rsidR="00EF3F31" w:rsidRPr="005A501E" w:rsidRDefault="00EF3F31" w:rsidP="00EF3F31">
            <w:pPr>
              <w:pStyle w:val="ListParagraph"/>
              <w:numPr>
                <w:ilvl w:val="0"/>
                <w:numId w:val="20"/>
              </w:numPr>
              <w:spacing w:after="0" w:line="240" w:lineRule="auto"/>
              <w:rPr>
                <w:rFonts w:ascii="Arial" w:hAnsi="Arial" w:cs="Arial"/>
              </w:rPr>
            </w:pPr>
            <w:r w:rsidRPr="005A501E">
              <w:rPr>
                <w:rFonts w:ascii="Arial" w:hAnsi="Arial" w:cs="Arial"/>
              </w:rPr>
              <w:t>To read the letter issued to all schools on 6 September 2022, providing draft interim guidance on the (a) Teachers Pay Award 2022 and (b) continuing consultation on the pay award for school support staff.</w:t>
            </w:r>
          </w:p>
          <w:p w14:paraId="1BFCEF37" w14:textId="77777777" w:rsidR="00EF3F31" w:rsidRPr="005A501E" w:rsidRDefault="00EF3F31" w:rsidP="00EF3F31">
            <w:pPr>
              <w:pStyle w:val="ListParagraph"/>
              <w:numPr>
                <w:ilvl w:val="0"/>
                <w:numId w:val="20"/>
              </w:numPr>
              <w:spacing w:after="0" w:line="240" w:lineRule="auto"/>
              <w:rPr>
                <w:rFonts w:ascii="Arial" w:hAnsi="Arial" w:cs="Arial"/>
              </w:rPr>
            </w:pPr>
            <w:r w:rsidRPr="005A501E">
              <w:rPr>
                <w:rFonts w:ascii="Arial" w:hAnsi="Arial" w:cs="Arial"/>
              </w:rPr>
              <w:t xml:space="preserve">Once appraisal outcomes for 2021-22 are determined, head teachers may prepare and present a report to the governing body setting out the recommended incremental pay progression for teachers, where applicable, using Pay Policy 2021 Toolkit Appendices 8 and 9. Schools do not need to delay these decisions until the Pay Policy 2022 is published. </w:t>
            </w:r>
          </w:p>
          <w:p w14:paraId="5171E01B" w14:textId="77777777" w:rsidR="00EF3F31" w:rsidRPr="005A501E" w:rsidRDefault="00EF3F31" w:rsidP="00EF3F31">
            <w:pPr>
              <w:pStyle w:val="ListParagraph"/>
              <w:numPr>
                <w:ilvl w:val="0"/>
                <w:numId w:val="20"/>
              </w:numPr>
              <w:spacing w:after="0" w:line="240" w:lineRule="auto"/>
              <w:rPr>
                <w:rFonts w:ascii="Arial" w:hAnsi="Arial" w:cs="Arial"/>
              </w:rPr>
            </w:pPr>
            <w:r w:rsidRPr="005A501E">
              <w:rPr>
                <w:rFonts w:ascii="Arial" w:hAnsi="Arial" w:cs="Arial"/>
              </w:rPr>
              <w:t>To be aware of the proposed changes to staff pay (teachers and support staff) and assess the implications for the school budget.</w:t>
            </w:r>
          </w:p>
          <w:p w14:paraId="18AF3E75" w14:textId="77777777" w:rsidR="00EF3F31" w:rsidRPr="005A501E" w:rsidRDefault="00EF3F31" w:rsidP="00EF3F31">
            <w:pPr>
              <w:pStyle w:val="ListParagraph"/>
              <w:numPr>
                <w:ilvl w:val="0"/>
                <w:numId w:val="20"/>
              </w:numPr>
              <w:spacing w:after="0" w:line="240" w:lineRule="auto"/>
              <w:rPr>
                <w:rFonts w:ascii="Arial" w:hAnsi="Arial" w:cs="Arial"/>
              </w:rPr>
            </w:pPr>
            <w:r w:rsidRPr="005A501E">
              <w:rPr>
                <w:rFonts w:ascii="Arial" w:hAnsi="Arial" w:cs="Arial"/>
              </w:rPr>
              <w:lastRenderedPageBreak/>
              <w:t xml:space="preserve">To </w:t>
            </w:r>
            <w:proofErr w:type="gramStart"/>
            <w:r w:rsidRPr="005A501E">
              <w:rPr>
                <w:rFonts w:ascii="Arial" w:hAnsi="Arial" w:cs="Arial"/>
              </w:rPr>
              <w:t>make arrangements</w:t>
            </w:r>
            <w:proofErr w:type="gramEnd"/>
            <w:r w:rsidRPr="005A501E">
              <w:rPr>
                <w:rFonts w:ascii="Arial" w:hAnsi="Arial" w:cs="Arial"/>
              </w:rPr>
              <w:t xml:space="preserve"> for the appropriate committee of the governing body to meet to approve all new policies, guidance documents and toolkits as they are published. Remember, head teachers and governors must make policies school specific where required.</w:t>
            </w:r>
          </w:p>
          <w:p w14:paraId="0B76106B" w14:textId="5C0D0E3B" w:rsidR="00E9718E" w:rsidRPr="007308C6" w:rsidRDefault="00EF3F31" w:rsidP="00E9718E">
            <w:pPr>
              <w:pStyle w:val="ListParagraph"/>
              <w:numPr>
                <w:ilvl w:val="0"/>
                <w:numId w:val="20"/>
              </w:numPr>
              <w:spacing w:after="0" w:line="240" w:lineRule="auto"/>
              <w:rPr>
                <w:rFonts w:ascii="Arial" w:hAnsi="Arial" w:cs="Arial"/>
              </w:rPr>
            </w:pPr>
            <w:r w:rsidRPr="005A501E">
              <w:rPr>
                <w:rFonts w:ascii="Arial" w:hAnsi="Arial" w:cs="Arial"/>
              </w:rPr>
              <w:t>To ensure that all staff and governors have read the required elements of Keeping Children Safe in Education, 2022 and Annex A as required</w:t>
            </w:r>
            <w:r w:rsidR="007308C6">
              <w:rPr>
                <w:rFonts w:ascii="Arial" w:hAnsi="Arial" w:cs="Arial"/>
              </w:rPr>
              <w:t xml:space="preserve">. </w:t>
            </w:r>
          </w:p>
          <w:p w14:paraId="2E1BAF30" w14:textId="771C86D2" w:rsidR="00E9718E" w:rsidRDefault="00E9718E" w:rsidP="00E9718E">
            <w:pPr>
              <w:rPr>
                <w:rFonts w:cs="Arial"/>
              </w:rPr>
            </w:pPr>
          </w:p>
          <w:p w14:paraId="1C6D23F2" w14:textId="77777777" w:rsidR="00E9718E" w:rsidRPr="00E9718E" w:rsidRDefault="00E9718E" w:rsidP="00E9718E">
            <w:pPr>
              <w:rPr>
                <w:rFonts w:cs="Arial"/>
              </w:rPr>
            </w:pPr>
          </w:p>
          <w:p w14:paraId="785014B4" w14:textId="77777777" w:rsidR="00EF3F31" w:rsidRPr="005A501E" w:rsidRDefault="00EF3F31" w:rsidP="00EF3F31">
            <w:pPr>
              <w:pStyle w:val="ListParagraph"/>
              <w:numPr>
                <w:ilvl w:val="0"/>
                <w:numId w:val="20"/>
              </w:numPr>
              <w:spacing w:after="0" w:line="240" w:lineRule="auto"/>
              <w:rPr>
                <w:rFonts w:ascii="Arial" w:hAnsi="Arial" w:cs="Arial"/>
              </w:rPr>
            </w:pPr>
            <w:r w:rsidRPr="005A501E">
              <w:rPr>
                <w:rFonts w:ascii="Arial" w:hAnsi="Arial" w:cs="Arial"/>
              </w:rPr>
              <w:t xml:space="preserve">To ensure that the school policies and systems for undertaking the required safer recruitment checks for staff, governors, </w:t>
            </w:r>
            <w:proofErr w:type="gramStart"/>
            <w:r w:rsidRPr="005A501E">
              <w:rPr>
                <w:rFonts w:ascii="Arial" w:hAnsi="Arial" w:cs="Arial"/>
              </w:rPr>
              <w:t>volunteers</w:t>
            </w:r>
            <w:proofErr w:type="gramEnd"/>
            <w:r w:rsidRPr="005A501E">
              <w:rPr>
                <w:rFonts w:ascii="Arial" w:hAnsi="Arial" w:cs="Arial"/>
              </w:rPr>
              <w:t xml:space="preserve"> and contractors are robust.</w:t>
            </w:r>
          </w:p>
          <w:p w14:paraId="33373461" w14:textId="77777777" w:rsidR="00EF3F31" w:rsidRPr="005A501E" w:rsidRDefault="00EF3F31" w:rsidP="00EF3F31">
            <w:pPr>
              <w:pStyle w:val="ListParagraph"/>
              <w:numPr>
                <w:ilvl w:val="0"/>
                <w:numId w:val="20"/>
              </w:numPr>
              <w:spacing w:after="0" w:line="240" w:lineRule="auto"/>
              <w:rPr>
                <w:rFonts w:ascii="Arial" w:hAnsi="Arial" w:cs="Arial"/>
              </w:rPr>
            </w:pPr>
            <w:r w:rsidRPr="005A501E">
              <w:rPr>
                <w:rFonts w:ascii="Arial" w:hAnsi="Arial" w:cs="Arial"/>
              </w:rPr>
              <w:t xml:space="preserve">To ensure that a Section 128 check has been </w:t>
            </w:r>
            <w:proofErr w:type="gramStart"/>
            <w:r w:rsidRPr="005A501E">
              <w:rPr>
                <w:rFonts w:ascii="Arial" w:hAnsi="Arial" w:cs="Arial"/>
              </w:rPr>
              <w:t>carried out</w:t>
            </w:r>
            <w:proofErr w:type="gramEnd"/>
            <w:r w:rsidRPr="005A501E">
              <w:rPr>
                <w:rFonts w:ascii="Arial" w:hAnsi="Arial" w:cs="Arial"/>
              </w:rPr>
              <w:t xml:space="preserve"> for all governors </w:t>
            </w:r>
          </w:p>
          <w:p w14:paraId="67E131CC" w14:textId="77777777" w:rsidR="00EF3F31" w:rsidRPr="005A501E" w:rsidRDefault="00EF3F31" w:rsidP="00EF3F31">
            <w:pPr>
              <w:pStyle w:val="ListParagraph"/>
              <w:numPr>
                <w:ilvl w:val="0"/>
                <w:numId w:val="20"/>
              </w:numPr>
              <w:spacing w:after="0" w:line="240" w:lineRule="auto"/>
              <w:rPr>
                <w:rFonts w:ascii="Arial" w:hAnsi="Arial" w:cs="Arial"/>
                <w:b/>
                <w:bCs/>
              </w:rPr>
            </w:pPr>
            <w:r w:rsidRPr="005A501E">
              <w:rPr>
                <w:rFonts w:ascii="Arial" w:hAnsi="Arial" w:cs="Arial"/>
              </w:rPr>
              <w:t>To ensure that all appropriate HR policies and procedures have been adopted (Governor Policy Checklist, 2022), including the specific updates as described in this report</w:t>
            </w:r>
            <w:r w:rsidRPr="005A501E">
              <w:rPr>
                <w:rFonts w:ascii="Arial" w:hAnsi="Arial" w:cs="Arial"/>
                <w:b/>
                <w:bCs/>
              </w:rPr>
              <w:t>.</w:t>
            </w:r>
          </w:p>
          <w:p w14:paraId="6A3BE485" w14:textId="77777777" w:rsidR="00EF3F31" w:rsidRDefault="00EF3F31" w:rsidP="000B4CB0">
            <w:pPr>
              <w:rPr>
                <w:b/>
                <w:bCs/>
                <w:sz w:val="22"/>
                <w:szCs w:val="22"/>
              </w:rPr>
            </w:pPr>
          </w:p>
          <w:p w14:paraId="1571F4BF" w14:textId="2E78BF6D" w:rsidR="00E35B80" w:rsidRPr="00081702" w:rsidRDefault="00081702" w:rsidP="000B4CB0">
            <w:pPr>
              <w:rPr>
                <w:sz w:val="22"/>
                <w:szCs w:val="22"/>
              </w:rPr>
            </w:pPr>
            <w:r>
              <w:rPr>
                <w:sz w:val="22"/>
                <w:szCs w:val="22"/>
              </w:rPr>
              <w:t xml:space="preserve">It was confirmed that Mrs Christian is to undertake a DBS check. </w:t>
            </w:r>
          </w:p>
          <w:p w14:paraId="329714B6" w14:textId="16BAC05A" w:rsidR="00E35B80" w:rsidRPr="00DF68B0" w:rsidRDefault="00E35B80" w:rsidP="000B4CB0">
            <w:pPr>
              <w:rPr>
                <w:b/>
                <w:bCs/>
                <w:sz w:val="22"/>
                <w:szCs w:val="22"/>
              </w:rPr>
            </w:pPr>
          </w:p>
        </w:tc>
        <w:tc>
          <w:tcPr>
            <w:tcW w:w="1330" w:type="dxa"/>
            <w:gridSpan w:val="2"/>
          </w:tcPr>
          <w:p w14:paraId="69025C63" w14:textId="77777777" w:rsidR="00EF3F31" w:rsidRPr="006B2D70" w:rsidRDefault="00EF3F31" w:rsidP="000B4CB0">
            <w:pPr>
              <w:rPr>
                <w:sz w:val="22"/>
                <w:szCs w:val="22"/>
              </w:rPr>
            </w:pPr>
          </w:p>
        </w:tc>
      </w:tr>
      <w:tr w:rsidR="000B4CB0" w:rsidRPr="001A5450" w14:paraId="650C5F04" w14:textId="77777777" w:rsidTr="00EE7906">
        <w:tc>
          <w:tcPr>
            <w:tcW w:w="1440" w:type="dxa"/>
          </w:tcPr>
          <w:p w14:paraId="7E521E3A" w14:textId="7C82AFCF" w:rsidR="000B4CB0" w:rsidRDefault="000B4CB0" w:rsidP="000B4CB0">
            <w:pPr>
              <w:jc w:val="both"/>
              <w:rPr>
                <w:b/>
                <w:sz w:val="22"/>
                <w:szCs w:val="22"/>
              </w:rPr>
            </w:pPr>
            <w:r>
              <w:rPr>
                <w:b/>
                <w:sz w:val="22"/>
                <w:szCs w:val="22"/>
              </w:rPr>
              <w:t>GB/</w:t>
            </w:r>
            <w:r w:rsidR="00081702">
              <w:rPr>
                <w:b/>
                <w:sz w:val="22"/>
                <w:szCs w:val="22"/>
              </w:rPr>
              <w:t>52</w:t>
            </w:r>
            <w:r>
              <w:rPr>
                <w:b/>
                <w:sz w:val="22"/>
                <w:szCs w:val="22"/>
              </w:rPr>
              <w:t>/22</w:t>
            </w:r>
          </w:p>
        </w:tc>
        <w:tc>
          <w:tcPr>
            <w:tcW w:w="8273" w:type="dxa"/>
          </w:tcPr>
          <w:p w14:paraId="213316EB" w14:textId="77777777" w:rsidR="000B4CB0" w:rsidRPr="00DF68B0" w:rsidRDefault="000B4CB0" w:rsidP="000B4CB0">
            <w:pPr>
              <w:rPr>
                <w:b/>
                <w:bCs/>
                <w:sz w:val="22"/>
                <w:szCs w:val="22"/>
              </w:rPr>
            </w:pPr>
            <w:r w:rsidRPr="00DF68B0">
              <w:rPr>
                <w:b/>
                <w:bCs/>
                <w:sz w:val="22"/>
                <w:szCs w:val="22"/>
              </w:rPr>
              <w:t>Safeguarding information for consideration and action</w:t>
            </w:r>
          </w:p>
          <w:p w14:paraId="2F5E8405" w14:textId="0E8BB889" w:rsidR="000B4CB0" w:rsidRPr="00090110" w:rsidRDefault="000B4CB0" w:rsidP="000B4CB0">
            <w:pPr>
              <w:rPr>
                <w:b/>
                <w:sz w:val="22"/>
                <w:szCs w:val="22"/>
              </w:rPr>
            </w:pPr>
          </w:p>
        </w:tc>
        <w:tc>
          <w:tcPr>
            <w:tcW w:w="1330" w:type="dxa"/>
            <w:gridSpan w:val="2"/>
          </w:tcPr>
          <w:p w14:paraId="57FB76E0" w14:textId="77777777" w:rsidR="000B4CB0" w:rsidRPr="006B2D70" w:rsidRDefault="000B4CB0" w:rsidP="000B4CB0">
            <w:pPr>
              <w:rPr>
                <w:sz w:val="22"/>
                <w:szCs w:val="22"/>
              </w:rPr>
            </w:pPr>
          </w:p>
        </w:tc>
      </w:tr>
      <w:tr w:rsidR="000B4CB0" w:rsidRPr="001A5450" w14:paraId="3EB2499D" w14:textId="77777777" w:rsidTr="00EE7906">
        <w:tc>
          <w:tcPr>
            <w:tcW w:w="1440" w:type="dxa"/>
          </w:tcPr>
          <w:p w14:paraId="1C9CDBCB" w14:textId="77777777" w:rsidR="000B4CB0" w:rsidRDefault="000B4CB0" w:rsidP="000B4CB0">
            <w:pPr>
              <w:jc w:val="both"/>
              <w:rPr>
                <w:b/>
                <w:sz w:val="22"/>
                <w:szCs w:val="22"/>
              </w:rPr>
            </w:pPr>
          </w:p>
        </w:tc>
        <w:tc>
          <w:tcPr>
            <w:tcW w:w="8273" w:type="dxa"/>
          </w:tcPr>
          <w:p w14:paraId="0B2BD8BF" w14:textId="77777777" w:rsidR="000B4CB0" w:rsidRPr="00DF68B0" w:rsidRDefault="000B4CB0" w:rsidP="000B4CB0">
            <w:pPr>
              <w:contextualSpacing/>
              <w:rPr>
                <w:rFonts w:cs="Arial"/>
                <w:i/>
                <w:iCs/>
                <w:sz w:val="22"/>
                <w:szCs w:val="22"/>
              </w:rPr>
            </w:pPr>
            <w:r w:rsidRPr="00DF68B0">
              <w:rPr>
                <w:i/>
                <w:iCs/>
                <w:sz w:val="22"/>
                <w:szCs w:val="22"/>
              </w:rPr>
              <w:t>Assurance of statutory safeguarding arrangements in Nottinghamshire Schools, colleges, and independent providers</w:t>
            </w:r>
          </w:p>
          <w:p w14:paraId="48A8CE71" w14:textId="4E9F70FB" w:rsidR="000B4CB0" w:rsidRPr="00DF68B0" w:rsidRDefault="000B4CB0" w:rsidP="000B4CB0">
            <w:pPr>
              <w:rPr>
                <w:bCs/>
                <w:sz w:val="22"/>
                <w:szCs w:val="22"/>
              </w:rPr>
            </w:pPr>
          </w:p>
        </w:tc>
        <w:tc>
          <w:tcPr>
            <w:tcW w:w="1330" w:type="dxa"/>
            <w:gridSpan w:val="2"/>
          </w:tcPr>
          <w:p w14:paraId="0F049AC6" w14:textId="77777777" w:rsidR="000B4CB0" w:rsidRPr="006B2D70" w:rsidRDefault="000B4CB0" w:rsidP="000B4CB0">
            <w:pPr>
              <w:rPr>
                <w:sz w:val="22"/>
                <w:szCs w:val="22"/>
              </w:rPr>
            </w:pPr>
          </w:p>
        </w:tc>
      </w:tr>
      <w:tr w:rsidR="000B4CB0" w:rsidRPr="001A5450" w14:paraId="0456656C" w14:textId="77777777" w:rsidTr="00EE7906">
        <w:tc>
          <w:tcPr>
            <w:tcW w:w="1440" w:type="dxa"/>
          </w:tcPr>
          <w:p w14:paraId="4E35FEEB" w14:textId="77777777" w:rsidR="000B4CB0" w:rsidRDefault="000B4CB0" w:rsidP="000B4CB0">
            <w:pPr>
              <w:jc w:val="both"/>
              <w:rPr>
                <w:b/>
                <w:sz w:val="22"/>
                <w:szCs w:val="22"/>
              </w:rPr>
            </w:pPr>
          </w:p>
        </w:tc>
        <w:tc>
          <w:tcPr>
            <w:tcW w:w="8273" w:type="dxa"/>
          </w:tcPr>
          <w:p w14:paraId="46A760AC" w14:textId="77777777" w:rsidR="000B4CB0" w:rsidRPr="00DF68B0" w:rsidRDefault="000B4CB0" w:rsidP="000B4CB0">
            <w:pPr>
              <w:rPr>
                <w:rFonts w:cs="Arial"/>
                <w:i/>
                <w:iCs/>
                <w:sz w:val="22"/>
                <w:szCs w:val="22"/>
              </w:rPr>
            </w:pPr>
            <w:r w:rsidRPr="00DF68B0">
              <w:rPr>
                <w:i/>
                <w:iCs/>
                <w:sz w:val="22"/>
                <w:szCs w:val="22"/>
              </w:rPr>
              <w:t>Safeguarding Children in Education: self-audit tool 2022/2023 plus supporting guidance</w:t>
            </w:r>
          </w:p>
          <w:p w14:paraId="08815D48" w14:textId="77777777" w:rsidR="000B4CB0" w:rsidRPr="00DF68B0" w:rsidRDefault="000B4CB0" w:rsidP="000B4CB0">
            <w:pPr>
              <w:rPr>
                <w:bCs/>
                <w:i/>
                <w:iCs/>
                <w:sz w:val="22"/>
                <w:szCs w:val="22"/>
              </w:rPr>
            </w:pPr>
          </w:p>
        </w:tc>
        <w:tc>
          <w:tcPr>
            <w:tcW w:w="1330" w:type="dxa"/>
            <w:gridSpan w:val="2"/>
          </w:tcPr>
          <w:p w14:paraId="65E459D0" w14:textId="77777777" w:rsidR="000B4CB0" w:rsidRPr="006B2D70" w:rsidRDefault="000B4CB0" w:rsidP="000B4CB0">
            <w:pPr>
              <w:rPr>
                <w:sz w:val="22"/>
                <w:szCs w:val="22"/>
              </w:rPr>
            </w:pPr>
          </w:p>
        </w:tc>
      </w:tr>
      <w:tr w:rsidR="002A192B" w:rsidRPr="001A5450" w14:paraId="7D4FF5A6" w14:textId="77777777" w:rsidTr="00EE7906">
        <w:tc>
          <w:tcPr>
            <w:tcW w:w="1440" w:type="dxa"/>
          </w:tcPr>
          <w:p w14:paraId="73882406" w14:textId="77777777" w:rsidR="002A192B" w:rsidRDefault="002A192B" w:rsidP="000B4CB0">
            <w:pPr>
              <w:jc w:val="both"/>
              <w:rPr>
                <w:b/>
                <w:sz w:val="22"/>
                <w:szCs w:val="22"/>
              </w:rPr>
            </w:pPr>
          </w:p>
        </w:tc>
        <w:tc>
          <w:tcPr>
            <w:tcW w:w="8273" w:type="dxa"/>
          </w:tcPr>
          <w:p w14:paraId="48DB015A" w14:textId="2CAC682D" w:rsidR="002A192B" w:rsidRPr="002A192B" w:rsidRDefault="002A192B" w:rsidP="002A192B">
            <w:pPr>
              <w:spacing w:before="100" w:beforeAutospacing="1" w:after="100" w:afterAutospacing="1"/>
              <w:rPr>
                <w:rFonts w:cs="Arial"/>
                <w:sz w:val="22"/>
                <w:szCs w:val="22"/>
              </w:rPr>
            </w:pPr>
            <w:r>
              <w:rPr>
                <w:rFonts w:cs="Arial"/>
                <w:sz w:val="22"/>
                <w:szCs w:val="22"/>
              </w:rPr>
              <w:t xml:space="preserve">Governing bodies and schools have a responsibility to safeguard and promote the welfare of children as detailed in Keeping Children Safe in Education (KCSIE) updated 2022. A summary of the key changes has been made available on </w:t>
            </w:r>
            <w:hyperlink r:id="rId10" w:history="1">
              <w:r w:rsidRPr="00B968D9">
                <w:rPr>
                  <w:rStyle w:val="Hyperlink"/>
                  <w:rFonts w:cs="Arial"/>
                  <w:sz w:val="22"/>
                  <w:szCs w:val="22"/>
                </w:rPr>
                <w:t>GovernorHub</w:t>
              </w:r>
            </w:hyperlink>
            <w:r>
              <w:rPr>
                <w:rFonts w:cs="Arial"/>
                <w:sz w:val="22"/>
                <w:szCs w:val="22"/>
              </w:rPr>
              <w:t xml:space="preserve"> </w:t>
            </w:r>
          </w:p>
        </w:tc>
        <w:tc>
          <w:tcPr>
            <w:tcW w:w="1330" w:type="dxa"/>
            <w:gridSpan w:val="2"/>
          </w:tcPr>
          <w:p w14:paraId="14CFA740" w14:textId="77777777" w:rsidR="002A192B" w:rsidRPr="006B2D70" w:rsidRDefault="002A192B" w:rsidP="000B4CB0">
            <w:pPr>
              <w:rPr>
                <w:sz w:val="22"/>
                <w:szCs w:val="22"/>
              </w:rPr>
            </w:pPr>
          </w:p>
        </w:tc>
      </w:tr>
      <w:tr w:rsidR="002A192B" w:rsidRPr="001A5450" w14:paraId="44CDF201" w14:textId="77777777" w:rsidTr="00EE7906">
        <w:tc>
          <w:tcPr>
            <w:tcW w:w="1440" w:type="dxa"/>
          </w:tcPr>
          <w:p w14:paraId="339BF672" w14:textId="77777777" w:rsidR="002A192B" w:rsidRDefault="002A192B" w:rsidP="002A192B">
            <w:pPr>
              <w:jc w:val="both"/>
              <w:rPr>
                <w:b/>
                <w:sz w:val="22"/>
                <w:szCs w:val="22"/>
              </w:rPr>
            </w:pPr>
          </w:p>
        </w:tc>
        <w:tc>
          <w:tcPr>
            <w:tcW w:w="8273" w:type="dxa"/>
          </w:tcPr>
          <w:p w14:paraId="70CEB445" w14:textId="77777777" w:rsidR="002A192B" w:rsidRDefault="002A192B" w:rsidP="002A192B">
            <w:pPr>
              <w:rPr>
                <w:rFonts w:cs="Arial"/>
                <w:sz w:val="22"/>
                <w:szCs w:val="22"/>
              </w:rPr>
            </w:pPr>
            <w:r>
              <w:rPr>
                <w:rFonts w:cs="Arial"/>
                <w:b/>
                <w:bCs/>
                <w:sz w:val="22"/>
                <w:szCs w:val="22"/>
              </w:rPr>
              <w:t xml:space="preserve">Governor training:  </w:t>
            </w:r>
            <w:r w:rsidRPr="00B314CF">
              <w:rPr>
                <w:rFonts w:cs="Arial"/>
                <w:sz w:val="22"/>
                <w:szCs w:val="22"/>
              </w:rPr>
              <w:t>KCSiE 2022 -</w:t>
            </w:r>
            <w:r>
              <w:rPr>
                <w:rFonts w:cs="Arial"/>
                <w:b/>
                <w:bCs/>
                <w:sz w:val="22"/>
                <w:szCs w:val="22"/>
              </w:rPr>
              <w:t xml:space="preserve"> </w:t>
            </w:r>
            <w:r>
              <w:rPr>
                <w:rFonts w:cs="Arial"/>
                <w:sz w:val="22"/>
                <w:szCs w:val="22"/>
              </w:rPr>
              <w:t xml:space="preserve">The management of safeguarding, section 2  paragraph 81 says, </w:t>
            </w:r>
          </w:p>
          <w:p w14:paraId="44E6AE75" w14:textId="77777777" w:rsidR="002A192B" w:rsidRDefault="002A192B" w:rsidP="002A192B">
            <w:pPr>
              <w:rPr>
                <w:rFonts w:cs="Arial"/>
                <w:sz w:val="22"/>
                <w:szCs w:val="22"/>
              </w:rPr>
            </w:pPr>
          </w:p>
          <w:p w14:paraId="60BF8DDA" w14:textId="77777777" w:rsidR="002A192B" w:rsidRDefault="002A192B" w:rsidP="002A192B">
            <w:pPr>
              <w:rPr>
                <w:rFonts w:cs="Arial"/>
                <w:b/>
                <w:bCs/>
                <w:sz w:val="22"/>
                <w:szCs w:val="22"/>
              </w:rPr>
            </w:pPr>
            <w:r>
              <w:rPr>
                <w:rFonts w:cs="Arial"/>
                <w:sz w:val="22"/>
                <w:szCs w:val="22"/>
              </w:rPr>
              <w:t xml:space="preserve">“Governing bodies and proprietors should ensure that all governors and trustees receive appropriate safeguarding and child protection (including online) </w:t>
            </w:r>
            <w:r>
              <w:rPr>
                <w:rFonts w:cs="Arial"/>
                <w:b/>
                <w:bCs/>
                <w:sz w:val="22"/>
                <w:szCs w:val="22"/>
              </w:rPr>
              <w:t>training at induction</w:t>
            </w:r>
            <w:r>
              <w:rPr>
                <w:rFonts w:cs="Arial"/>
                <w:sz w:val="22"/>
                <w:szCs w:val="22"/>
              </w:rPr>
              <w:t xml:space="preserve">. This training should equip them with the knowledge to provide strategic challenge to test and assure themselves that the safeguarding policies and procedures in place in schools and colleges are effective and support the delivery of a robust whole school approach to safeguarding. </w:t>
            </w:r>
            <w:r>
              <w:rPr>
                <w:rFonts w:cs="Arial"/>
                <w:b/>
                <w:bCs/>
                <w:sz w:val="22"/>
                <w:szCs w:val="22"/>
              </w:rPr>
              <w:t>Their training should be regularly updated.”</w:t>
            </w:r>
          </w:p>
          <w:p w14:paraId="014A3069" w14:textId="77777777" w:rsidR="002A192B" w:rsidRDefault="002A192B" w:rsidP="002A192B">
            <w:pPr>
              <w:rPr>
                <w:rFonts w:cs="Arial"/>
                <w:b/>
                <w:bCs/>
                <w:sz w:val="22"/>
                <w:szCs w:val="22"/>
              </w:rPr>
            </w:pPr>
          </w:p>
        </w:tc>
        <w:tc>
          <w:tcPr>
            <w:tcW w:w="1330" w:type="dxa"/>
            <w:gridSpan w:val="2"/>
          </w:tcPr>
          <w:p w14:paraId="162FDA14" w14:textId="77777777" w:rsidR="002A192B" w:rsidRPr="006B2D70" w:rsidRDefault="002A192B" w:rsidP="002A192B">
            <w:pPr>
              <w:rPr>
                <w:sz w:val="22"/>
                <w:szCs w:val="22"/>
              </w:rPr>
            </w:pPr>
          </w:p>
        </w:tc>
      </w:tr>
      <w:tr w:rsidR="002A192B" w:rsidRPr="001A5450" w14:paraId="21184378" w14:textId="77777777" w:rsidTr="00EE7906">
        <w:tc>
          <w:tcPr>
            <w:tcW w:w="1440" w:type="dxa"/>
          </w:tcPr>
          <w:p w14:paraId="0A154EE3" w14:textId="77777777" w:rsidR="002A192B" w:rsidRDefault="002A192B" w:rsidP="002A192B">
            <w:pPr>
              <w:jc w:val="both"/>
              <w:rPr>
                <w:b/>
                <w:sz w:val="22"/>
                <w:szCs w:val="22"/>
              </w:rPr>
            </w:pPr>
          </w:p>
        </w:tc>
        <w:tc>
          <w:tcPr>
            <w:tcW w:w="8273" w:type="dxa"/>
          </w:tcPr>
          <w:p w14:paraId="4A46AD98" w14:textId="45A48879" w:rsidR="002A192B" w:rsidRDefault="002A192B" w:rsidP="002A192B">
            <w:pPr>
              <w:rPr>
                <w:rFonts w:cs="Arial"/>
                <w:color w:val="FF0000"/>
                <w:sz w:val="22"/>
                <w:szCs w:val="22"/>
              </w:rPr>
            </w:pPr>
            <w:r w:rsidRPr="00521156">
              <w:rPr>
                <w:rFonts w:cs="Arial"/>
                <w:b/>
                <w:bCs/>
                <w:sz w:val="22"/>
                <w:szCs w:val="22"/>
              </w:rPr>
              <w:t xml:space="preserve">A signposting document </w:t>
            </w:r>
            <w:r w:rsidRPr="00B314CF">
              <w:rPr>
                <w:rFonts w:cs="Arial"/>
                <w:sz w:val="22"/>
                <w:szCs w:val="22"/>
              </w:rPr>
              <w:t>for governors’ safeguarding training</w:t>
            </w:r>
            <w:r>
              <w:rPr>
                <w:rFonts w:cs="Arial"/>
                <w:sz w:val="22"/>
                <w:szCs w:val="22"/>
              </w:rPr>
              <w:t xml:space="preserve"> to meet this requirement has been provided on </w:t>
            </w:r>
            <w:hyperlink r:id="rId11" w:history="1">
              <w:r w:rsidR="007308C6">
                <w:rPr>
                  <w:rStyle w:val="Hyperlink"/>
                  <w:rFonts w:cs="Arial"/>
                  <w:sz w:val="22"/>
                  <w:szCs w:val="22"/>
                </w:rPr>
                <w:t>GovernorHub</w:t>
              </w:r>
            </w:hyperlink>
            <w:r>
              <w:rPr>
                <w:rFonts w:cs="Arial"/>
                <w:sz w:val="22"/>
                <w:szCs w:val="22"/>
              </w:rPr>
              <w:t>.</w:t>
            </w:r>
          </w:p>
          <w:p w14:paraId="147E6F32" w14:textId="77777777" w:rsidR="002A192B" w:rsidRDefault="002A192B" w:rsidP="002A192B">
            <w:pPr>
              <w:rPr>
                <w:rFonts w:cs="Arial"/>
                <w:color w:val="FF0000"/>
                <w:sz w:val="22"/>
                <w:szCs w:val="22"/>
              </w:rPr>
            </w:pPr>
          </w:p>
          <w:p w14:paraId="517C95DF" w14:textId="77777777" w:rsidR="002A192B" w:rsidRPr="00B314CF" w:rsidRDefault="002A192B" w:rsidP="002A192B">
            <w:pPr>
              <w:rPr>
                <w:rFonts w:cs="Arial"/>
                <w:sz w:val="22"/>
                <w:szCs w:val="22"/>
              </w:rPr>
            </w:pPr>
            <w:r>
              <w:rPr>
                <w:rFonts w:cs="Arial"/>
                <w:sz w:val="22"/>
                <w:szCs w:val="22"/>
              </w:rPr>
              <w:t>In addition, a</w:t>
            </w:r>
            <w:r w:rsidRPr="00B314CF">
              <w:rPr>
                <w:rFonts w:cs="Arial"/>
                <w:sz w:val="22"/>
                <w:szCs w:val="22"/>
              </w:rPr>
              <w:t xml:space="preserve">ll Governors:  </w:t>
            </w:r>
          </w:p>
          <w:p w14:paraId="338E7B82" w14:textId="77777777" w:rsidR="002A192B" w:rsidRPr="0049284D" w:rsidRDefault="002A192B" w:rsidP="002A192B">
            <w:pPr>
              <w:rPr>
                <w:rFonts w:cs="Arial"/>
                <w:color w:val="FF0000"/>
                <w:sz w:val="22"/>
                <w:szCs w:val="22"/>
              </w:rPr>
            </w:pPr>
          </w:p>
          <w:p w14:paraId="7C24E87D" w14:textId="77777777" w:rsidR="002A192B" w:rsidRPr="00521156" w:rsidRDefault="002A192B" w:rsidP="002A192B">
            <w:pPr>
              <w:pStyle w:val="ListParagraph"/>
              <w:numPr>
                <w:ilvl w:val="0"/>
                <w:numId w:val="18"/>
              </w:numPr>
              <w:spacing w:after="0" w:line="240" w:lineRule="auto"/>
              <w:rPr>
                <w:rFonts w:ascii="Arial" w:hAnsi="Arial" w:cs="Arial"/>
              </w:rPr>
            </w:pPr>
            <w:r>
              <w:rPr>
                <w:rFonts w:ascii="Arial" w:hAnsi="Arial" w:cs="Arial"/>
              </w:rPr>
              <w:t>A</w:t>
            </w:r>
            <w:r w:rsidRPr="00521156">
              <w:rPr>
                <w:rFonts w:ascii="Arial" w:hAnsi="Arial" w:cs="Arial"/>
              </w:rPr>
              <w:t>re required to read the whole of KCSIE 2022, as the whole board is responsible for safeguarding, and making sure school's policies, procedures and training are compliant</w:t>
            </w:r>
            <w:r>
              <w:rPr>
                <w:rFonts w:ascii="Arial" w:hAnsi="Arial" w:cs="Arial"/>
              </w:rPr>
              <w:t>.</w:t>
            </w:r>
          </w:p>
          <w:p w14:paraId="6E800792" w14:textId="1FD645EC" w:rsidR="002A192B" w:rsidRPr="002A192B" w:rsidRDefault="002A192B" w:rsidP="002A192B">
            <w:pPr>
              <w:pStyle w:val="ListParagraph"/>
              <w:numPr>
                <w:ilvl w:val="0"/>
                <w:numId w:val="18"/>
              </w:numPr>
              <w:spacing w:before="100" w:beforeAutospacing="1" w:after="100" w:afterAutospacing="1" w:line="240" w:lineRule="auto"/>
              <w:rPr>
                <w:rFonts w:ascii="Arial" w:hAnsi="Arial" w:cs="Arial"/>
              </w:rPr>
            </w:pPr>
            <w:r>
              <w:rPr>
                <w:rFonts w:ascii="Arial" w:hAnsi="Arial" w:cs="Arial"/>
              </w:rPr>
              <w:t>M</w:t>
            </w:r>
            <w:r w:rsidRPr="00521156">
              <w:rPr>
                <w:rFonts w:ascii="Arial" w:hAnsi="Arial" w:cs="Arial"/>
              </w:rPr>
              <w:t>ust also comply with the duties outlined in Part 2 of KCSIE 2022 “The management of safeguarding, the responsibility of governing bodies, proprietors and management committees</w:t>
            </w:r>
            <w:r>
              <w:rPr>
                <w:rFonts w:ascii="Arial" w:hAnsi="Arial" w:cs="Arial"/>
              </w:rPr>
              <w:t>”.</w:t>
            </w:r>
          </w:p>
        </w:tc>
        <w:tc>
          <w:tcPr>
            <w:tcW w:w="1330" w:type="dxa"/>
            <w:gridSpan w:val="2"/>
          </w:tcPr>
          <w:p w14:paraId="40AF5337" w14:textId="77777777" w:rsidR="002A192B" w:rsidRPr="006B2D70" w:rsidRDefault="002A192B" w:rsidP="002A192B">
            <w:pPr>
              <w:rPr>
                <w:sz w:val="22"/>
                <w:szCs w:val="22"/>
              </w:rPr>
            </w:pPr>
          </w:p>
        </w:tc>
      </w:tr>
      <w:tr w:rsidR="002A192B" w:rsidRPr="001A5450" w14:paraId="25672E83" w14:textId="77777777" w:rsidTr="00EE7906">
        <w:tc>
          <w:tcPr>
            <w:tcW w:w="1440" w:type="dxa"/>
          </w:tcPr>
          <w:p w14:paraId="52CB2ABF" w14:textId="77777777" w:rsidR="002A192B" w:rsidRDefault="002A192B" w:rsidP="002A192B">
            <w:pPr>
              <w:jc w:val="both"/>
              <w:rPr>
                <w:b/>
                <w:sz w:val="22"/>
                <w:szCs w:val="22"/>
              </w:rPr>
            </w:pPr>
          </w:p>
        </w:tc>
        <w:tc>
          <w:tcPr>
            <w:tcW w:w="8273" w:type="dxa"/>
          </w:tcPr>
          <w:p w14:paraId="65465BBE" w14:textId="77777777" w:rsidR="002A192B" w:rsidRPr="00B314CF" w:rsidRDefault="002A192B" w:rsidP="002A192B">
            <w:pPr>
              <w:spacing w:before="100" w:beforeAutospacing="1" w:after="100" w:afterAutospacing="1"/>
              <w:rPr>
                <w:rFonts w:cs="Arial"/>
                <w:sz w:val="22"/>
                <w:szCs w:val="22"/>
              </w:rPr>
            </w:pPr>
            <w:bookmarkStart w:id="0" w:name="_Hlk111021079"/>
            <w:r w:rsidRPr="00B314CF">
              <w:rPr>
                <w:rFonts w:cs="Arial"/>
                <w:sz w:val="22"/>
                <w:szCs w:val="22"/>
              </w:rPr>
              <w:t>The Chair of Governors and the safeguarding governor:</w:t>
            </w:r>
          </w:p>
          <w:p w14:paraId="573A6529" w14:textId="77777777" w:rsidR="002A192B" w:rsidRPr="00B314CF" w:rsidRDefault="002A192B" w:rsidP="002A192B">
            <w:pPr>
              <w:pStyle w:val="ListParagraph"/>
              <w:numPr>
                <w:ilvl w:val="0"/>
                <w:numId w:val="19"/>
              </w:numPr>
              <w:spacing w:before="100" w:beforeAutospacing="1" w:after="100" w:afterAutospacing="1"/>
              <w:rPr>
                <w:rFonts w:ascii="Arial" w:hAnsi="Arial" w:cs="Arial"/>
              </w:rPr>
            </w:pPr>
            <w:r>
              <w:rPr>
                <w:rFonts w:ascii="Arial" w:hAnsi="Arial" w:cs="Arial"/>
              </w:rPr>
              <w:lastRenderedPageBreak/>
              <w:t>S</w:t>
            </w:r>
            <w:r w:rsidRPr="00B314CF">
              <w:rPr>
                <w:rFonts w:ascii="Arial" w:hAnsi="Arial" w:cs="Arial"/>
              </w:rPr>
              <w:t xml:space="preserve">hould agree with the HT and Senior DSL, the requirements for ensuring that those staff who work directly with children read at least Part one of KCSiE 2022. </w:t>
            </w:r>
          </w:p>
          <w:p w14:paraId="4A4A62AD" w14:textId="77777777" w:rsidR="002A192B" w:rsidRDefault="002A192B" w:rsidP="002A192B">
            <w:pPr>
              <w:pStyle w:val="ListParagraph"/>
              <w:numPr>
                <w:ilvl w:val="0"/>
                <w:numId w:val="19"/>
              </w:numPr>
              <w:spacing w:before="100" w:beforeAutospacing="1" w:after="100" w:afterAutospacing="1"/>
              <w:rPr>
                <w:rFonts w:ascii="Arial" w:hAnsi="Arial" w:cs="Arial"/>
              </w:rPr>
            </w:pPr>
            <w:r>
              <w:rPr>
                <w:rFonts w:ascii="Arial" w:hAnsi="Arial" w:cs="Arial"/>
              </w:rPr>
              <w:t>S</w:t>
            </w:r>
            <w:r w:rsidRPr="00B314CF">
              <w:rPr>
                <w:rFonts w:ascii="Arial" w:hAnsi="Arial" w:cs="Arial"/>
              </w:rPr>
              <w:t>hould also agree and ensure that those staff who do not work directly with children read either Part one or Annex A (a condensed version of Part one) of this guidance</w:t>
            </w:r>
            <w:bookmarkEnd w:id="0"/>
            <w:r w:rsidRPr="00B314CF">
              <w:rPr>
                <w:rFonts w:ascii="Arial" w:hAnsi="Arial" w:cs="Arial"/>
              </w:rPr>
              <w:t>.</w:t>
            </w:r>
          </w:p>
          <w:p w14:paraId="4FBCE737" w14:textId="77777777" w:rsidR="001C2329" w:rsidRDefault="007308C6" w:rsidP="001C2329">
            <w:pPr>
              <w:spacing w:before="100" w:beforeAutospacing="1" w:after="100" w:afterAutospacing="1"/>
              <w:rPr>
                <w:rFonts w:eastAsia="Calibri" w:cs="Arial"/>
                <w:sz w:val="22"/>
                <w:szCs w:val="22"/>
                <w:lang w:eastAsia="en-US"/>
              </w:rPr>
            </w:pPr>
            <w:r w:rsidRPr="007308C6">
              <w:rPr>
                <w:rFonts w:eastAsia="Calibri" w:cs="Arial"/>
                <w:sz w:val="22"/>
                <w:szCs w:val="22"/>
                <w:lang w:eastAsia="en-US"/>
              </w:rPr>
              <w:t xml:space="preserve">It was confirmed that all the above are in place. </w:t>
            </w:r>
          </w:p>
          <w:p w14:paraId="5733C411" w14:textId="7D054F37" w:rsidR="007308C6" w:rsidRPr="007308C6" w:rsidRDefault="007308C6" w:rsidP="001C2329">
            <w:pPr>
              <w:spacing w:before="100" w:beforeAutospacing="1" w:after="100" w:afterAutospacing="1"/>
              <w:rPr>
                <w:rFonts w:eastAsia="Calibri" w:cs="Arial"/>
                <w:sz w:val="22"/>
                <w:szCs w:val="22"/>
                <w:lang w:eastAsia="en-US"/>
              </w:rPr>
            </w:pPr>
          </w:p>
        </w:tc>
        <w:tc>
          <w:tcPr>
            <w:tcW w:w="1330" w:type="dxa"/>
            <w:gridSpan w:val="2"/>
          </w:tcPr>
          <w:p w14:paraId="77F5A27B" w14:textId="77777777" w:rsidR="002A192B" w:rsidRPr="006B2D70" w:rsidRDefault="002A192B" w:rsidP="002A192B">
            <w:pPr>
              <w:rPr>
                <w:sz w:val="22"/>
                <w:szCs w:val="22"/>
              </w:rPr>
            </w:pPr>
          </w:p>
        </w:tc>
      </w:tr>
      <w:tr w:rsidR="002A192B" w:rsidRPr="001A5450" w14:paraId="7CB79D80" w14:textId="77777777" w:rsidTr="00EE7906">
        <w:tc>
          <w:tcPr>
            <w:tcW w:w="1440" w:type="dxa"/>
          </w:tcPr>
          <w:p w14:paraId="319CFFDA" w14:textId="77777777" w:rsidR="002A192B" w:rsidRDefault="002A192B" w:rsidP="002A192B">
            <w:pPr>
              <w:jc w:val="both"/>
              <w:rPr>
                <w:b/>
                <w:sz w:val="22"/>
                <w:szCs w:val="22"/>
              </w:rPr>
            </w:pPr>
          </w:p>
        </w:tc>
        <w:tc>
          <w:tcPr>
            <w:tcW w:w="8273" w:type="dxa"/>
          </w:tcPr>
          <w:p w14:paraId="77F9CCF8" w14:textId="77777777" w:rsidR="002A192B" w:rsidRDefault="002A192B" w:rsidP="002A192B">
            <w:pPr>
              <w:pStyle w:val="NormalWeb"/>
              <w:spacing w:after="0"/>
              <w:rPr>
                <w:rFonts w:ascii="Arial" w:hAnsi="Arial" w:cs="Arial"/>
                <w:sz w:val="22"/>
                <w:szCs w:val="22"/>
              </w:rPr>
            </w:pPr>
            <w:r>
              <w:rPr>
                <w:rFonts w:ascii="Arial" w:hAnsi="Arial" w:cs="Arial"/>
                <w:b/>
                <w:bCs/>
                <w:sz w:val="22"/>
                <w:szCs w:val="22"/>
              </w:rPr>
              <w:t>The Safeguarding Children in Education: Annual self-audit tool 2022/23</w:t>
            </w:r>
            <w:r>
              <w:rPr>
                <w:rFonts w:ascii="Arial" w:hAnsi="Arial" w:cs="Arial"/>
                <w:sz w:val="22"/>
                <w:szCs w:val="22"/>
              </w:rPr>
              <w:t xml:space="preserve"> has been sent to all schools with supporting guidance and should be revised and signed off at the first full governing body/ trust meeting of the Autumn term 2022 (and detailed in the minutes) and returned to Cheryl Stollery by</w:t>
            </w:r>
            <w:r>
              <w:rPr>
                <w:rFonts w:ascii="Arial" w:hAnsi="Arial" w:cs="Arial"/>
                <w:color w:val="FF0000"/>
                <w:sz w:val="22"/>
                <w:szCs w:val="22"/>
              </w:rPr>
              <w:t xml:space="preserve"> </w:t>
            </w:r>
            <w:r>
              <w:rPr>
                <w:rFonts w:ascii="Arial" w:hAnsi="Arial" w:cs="Arial"/>
                <w:b/>
                <w:bCs/>
                <w:color w:val="FF0000"/>
                <w:sz w:val="22"/>
                <w:szCs w:val="22"/>
              </w:rPr>
              <w:t>20</w:t>
            </w:r>
            <w:r>
              <w:rPr>
                <w:rFonts w:ascii="Arial" w:hAnsi="Arial" w:cs="Arial"/>
                <w:b/>
                <w:bCs/>
                <w:color w:val="FF0000"/>
                <w:sz w:val="22"/>
                <w:szCs w:val="22"/>
                <w:vertAlign w:val="superscript"/>
              </w:rPr>
              <w:t>th</w:t>
            </w:r>
            <w:r>
              <w:rPr>
                <w:rFonts w:ascii="Arial" w:hAnsi="Arial" w:cs="Arial"/>
                <w:b/>
                <w:bCs/>
                <w:color w:val="FF0000"/>
                <w:sz w:val="22"/>
                <w:szCs w:val="22"/>
              </w:rPr>
              <w:t xml:space="preserve"> December 2022.</w:t>
            </w:r>
            <w:r>
              <w:rPr>
                <w:rFonts w:ascii="Arial" w:hAnsi="Arial" w:cs="Arial"/>
                <w:sz w:val="22"/>
                <w:szCs w:val="22"/>
              </w:rPr>
              <w:t xml:space="preserve"> </w:t>
            </w:r>
          </w:p>
          <w:p w14:paraId="453936B6" w14:textId="77777777" w:rsidR="002A192B" w:rsidRDefault="002A192B" w:rsidP="002A192B">
            <w:pPr>
              <w:pStyle w:val="NormalWeb"/>
              <w:spacing w:after="0"/>
              <w:rPr>
                <w:rFonts w:ascii="Arial" w:hAnsi="Arial" w:cs="Arial"/>
                <w:sz w:val="22"/>
                <w:szCs w:val="22"/>
              </w:rPr>
            </w:pPr>
            <w:r>
              <w:rPr>
                <w:rFonts w:ascii="Arial" w:hAnsi="Arial" w:cs="Arial"/>
                <w:sz w:val="22"/>
                <w:szCs w:val="22"/>
              </w:rPr>
              <w:t xml:space="preserve">If GB’s have an early Autumn Term meeting, the arrangements for completion of the audit should be detailed in the minutes and completion confirmed in the Spring Term minutes. </w:t>
            </w:r>
          </w:p>
          <w:p w14:paraId="3EF4BE42" w14:textId="77777777" w:rsidR="002A192B" w:rsidRDefault="002A192B" w:rsidP="002A192B">
            <w:pPr>
              <w:pStyle w:val="NormalWeb"/>
              <w:spacing w:after="0"/>
              <w:rPr>
                <w:rFonts w:ascii="Arial" w:hAnsi="Arial" w:cs="Arial"/>
                <w:sz w:val="22"/>
                <w:szCs w:val="22"/>
              </w:rPr>
            </w:pPr>
            <w:r>
              <w:rPr>
                <w:rFonts w:ascii="Arial" w:hAnsi="Arial" w:cs="Arial"/>
                <w:sz w:val="22"/>
                <w:szCs w:val="22"/>
              </w:rPr>
              <w:t xml:space="preserve">The audit tool is designed to breakdown the requirements in KCSiE 2022 and help schools with their assurance of statutory safeguarding arrangements. </w:t>
            </w:r>
          </w:p>
          <w:p w14:paraId="4E33B128" w14:textId="77777777" w:rsidR="002A192B" w:rsidRDefault="002A192B" w:rsidP="002A192B">
            <w:pPr>
              <w:pStyle w:val="NormalWeb"/>
              <w:spacing w:after="0"/>
              <w:rPr>
                <w:rFonts w:ascii="Arial" w:hAnsi="Arial" w:cs="Arial"/>
                <w:sz w:val="22"/>
                <w:szCs w:val="22"/>
              </w:rPr>
            </w:pPr>
            <w:r>
              <w:rPr>
                <w:rFonts w:ascii="Arial" w:hAnsi="Arial" w:cs="Arial"/>
                <w:sz w:val="22"/>
                <w:szCs w:val="22"/>
              </w:rPr>
              <w:t xml:space="preserve">The Safeguarding Audit will be used in evidence as part of the Headteacher appraisal process. The SiE audit tool clearly stipulates what is a statutory requirement and what is best practice. </w:t>
            </w:r>
          </w:p>
          <w:p w14:paraId="2C67E0EC" w14:textId="77777777" w:rsidR="002A192B" w:rsidRDefault="002A192B" w:rsidP="002A192B">
            <w:pPr>
              <w:pStyle w:val="NormalWeb"/>
              <w:spacing w:after="0"/>
              <w:rPr>
                <w:rFonts w:ascii="Arial" w:hAnsi="Arial" w:cs="Arial"/>
                <w:sz w:val="22"/>
                <w:szCs w:val="22"/>
              </w:rPr>
            </w:pPr>
            <w:r>
              <w:rPr>
                <w:rFonts w:ascii="Arial" w:hAnsi="Arial" w:cs="Arial"/>
                <w:sz w:val="22"/>
                <w:szCs w:val="22"/>
              </w:rPr>
              <w:t xml:space="preserve">Governing bodies must ensure a robust Quality Assurance process is in place for accurate completion of the audit with evidence seen </w:t>
            </w:r>
            <w:proofErr w:type="gramStart"/>
            <w:r>
              <w:rPr>
                <w:rFonts w:ascii="Arial" w:hAnsi="Arial" w:cs="Arial"/>
                <w:sz w:val="22"/>
                <w:szCs w:val="22"/>
              </w:rPr>
              <w:t>in order to</w:t>
            </w:r>
            <w:proofErr w:type="gramEnd"/>
            <w:r>
              <w:rPr>
                <w:rFonts w:ascii="Arial" w:hAnsi="Arial" w:cs="Arial"/>
                <w:sz w:val="22"/>
                <w:szCs w:val="22"/>
              </w:rPr>
              <w:t xml:space="preserve"> confirm the statements in the audit (e.g. training certification).</w:t>
            </w:r>
          </w:p>
          <w:p w14:paraId="6F102E8D" w14:textId="669CE772" w:rsidR="002A192B" w:rsidRPr="002A192B" w:rsidRDefault="002A192B" w:rsidP="002A192B">
            <w:pPr>
              <w:pStyle w:val="NormalWeb"/>
              <w:spacing w:after="0"/>
              <w:rPr>
                <w:rFonts w:ascii="Arial" w:hAnsi="Arial" w:cs="Arial"/>
                <w:sz w:val="22"/>
                <w:szCs w:val="22"/>
              </w:rPr>
            </w:pPr>
          </w:p>
        </w:tc>
        <w:tc>
          <w:tcPr>
            <w:tcW w:w="1330" w:type="dxa"/>
            <w:gridSpan w:val="2"/>
          </w:tcPr>
          <w:p w14:paraId="5AD6C7B0" w14:textId="77777777" w:rsidR="002A192B" w:rsidRPr="006B2D70" w:rsidRDefault="002A192B" w:rsidP="002A192B">
            <w:pPr>
              <w:rPr>
                <w:sz w:val="22"/>
                <w:szCs w:val="22"/>
              </w:rPr>
            </w:pPr>
          </w:p>
        </w:tc>
      </w:tr>
      <w:tr w:rsidR="002A192B" w:rsidRPr="001A5450" w14:paraId="4FE22101" w14:textId="77777777" w:rsidTr="00EE7906">
        <w:tc>
          <w:tcPr>
            <w:tcW w:w="1440" w:type="dxa"/>
          </w:tcPr>
          <w:p w14:paraId="6A6C225B" w14:textId="77777777" w:rsidR="002A192B" w:rsidRDefault="002A192B" w:rsidP="002A192B">
            <w:pPr>
              <w:jc w:val="both"/>
              <w:rPr>
                <w:b/>
                <w:sz w:val="22"/>
                <w:szCs w:val="22"/>
              </w:rPr>
            </w:pPr>
          </w:p>
        </w:tc>
        <w:tc>
          <w:tcPr>
            <w:tcW w:w="8273" w:type="dxa"/>
          </w:tcPr>
          <w:p w14:paraId="516EF29F" w14:textId="7878849A" w:rsidR="002A192B" w:rsidRPr="002A192B" w:rsidRDefault="002A192B" w:rsidP="002A192B">
            <w:pPr>
              <w:pStyle w:val="NormalWeb"/>
              <w:spacing w:after="0"/>
              <w:rPr>
                <w:rFonts w:ascii="Arial" w:hAnsi="Arial" w:cs="Arial"/>
                <w:sz w:val="22"/>
                <w:szCs w:val="22"/>
              </w:rPr>
            </w:pPr>
            <w:r>
              <w:rPr>
                <w:rFonts w:ascii="Arial" w:hAnsi="Arial" w:cs="Arial"/>
                <w:b/>
                <w:bCs/>
                <w:sz w:val="22"/>
                <w:szCs w:val="22"/>
              </w:rPr>
              <w:t>The NCC and NSCP child protection policy toolkit</w:t>
            </w:r>
            <w:r>
              <w:rPr>
                <w:rFonts w:ascii="Arial" w:hAnsi="Arial" w:cs="Arial"/>
                <w:sz w:val="22"/>
                <w:szCs w:val="22"/>
              </w:rPr>
              <w:t xml:space="preserve"> was published on the 18</w:t>
            </w:r>
            <w:r>
              <w:rPr>
                <w:rFonts w:ascii="Arial" w:hAnsi="Arial" w:cs="Arial"/>
                <w:sz w:val="22"/>
                <w:szCs w:val="22"/>
                <w:vertAlign w:val="superscript"/>
              </w:rPr>
              <w:t>th</w:t>
            </w:r>
            <w:r>
              <w:rPr>
                <w:rFonts w:ascii="Arial" w:hAnsi="Arial" w:cs="Arial"/>
                <w:sz w:val="22"/>
                <w:szCs w:val="22"/>
              </w:rPr>
              <w:t xml:space="preserve"> July 2022, and emailed to all schools. This document should be tailored to the individual school’s own safeguarding arrangements.  </w:t>
            </w:r>
          </w:p>
        </w:tc>
        <w:tc>
          <w:tcPr>
            <w:tcW w:w="1330" w:type="dxa"/>
            <w:gridSpan w:val="2"/>
          </w:tcPr>
          <w:p w14:paraId="285E9761" w14:textId="77777777" w:rsidR="002A192B" w:rsidRPr="006B2D70" w:rsidRDefault="002A192B" w:rsidP="002A192B">
            <w:pPr>
              <w:rPr>
                <w:sz w:val="22"/>
                <w:szCs w:val="22"/>
              </w:rPr>
            </w:pPr>
          </w:p>
        </w:tc>
      </w:tr>
      <w:tr w:rsidR="00950297" w:rsidRPr="001A5450" w14:paraId="75DDBFBA" w14:textId="77777777" w:rsidTr="00EE7906">
        <w:tc>
          <w:tcPr>
            <w:tcW w:w="1440" w:type="dxa"/>
          </w:tcPr>
          <w:p w14:paraId="30E1B091" w14:textId="77777777" w:rsidR="00950297" w:rsidRPr="000E7124" w:rsidRDefault="00950297" w:rsidP="002A192B">
            <w:pPr>
              <w:jc w:val="both"/>
              <w:rPr>
                <w:sz w:val="22"/>
                <w:szCs w:val="22"/>
              </w:rPr>
            </w:pPr>
          </w:p>
        </w:tc>
        <w:tc>
          <w:tcPr>
            <w:tcW w:w="8273" w:type="dxa"/>
          </w:tcPr>
          <w:p w14:paraId="5383A3B2" w14:textId="77777777" w:rsidR="00081702" w:rsidRDefault="00081702" w:rsidP="002A192B">
            <w:pPr>
              <w:pStyle w:val="NormalWeb"/>
              <w:spacing w:after="0"/>
              <w:rPr>
                <w:rFonts w:ascii="Arial" w:hAnsi="Arial" w:cs="Arial"/>
                <w:sz w:val="22"/>
                <w:szCs w:val="22"/>
              </w:rPr>
            </w:pPr>
          </w:p>
          <w:p w14:paraId="78102311" w14:textId="3C9FA4D7" w:rsidR="00950297" w:rsidRPr="000E7124" w:rsidRDefault="00950297" w:rsidP="002A192B">
            <w:pPr>
              <w:pStyle w:val="NormalWeb"/>
              <w:spacing w:after="0"/>
              <w:rPr>
                <w:rFonts w:ascii="Arial" w:hAnsi="Arial" w:cs="Arial"/>
                <w:sz w:val="22"/>
                <w:szCs w:val="22"/>
              </w:rPr>
            </w:pPr>
            <w:r w:rsidRPr="000E7124">
              <w:rPr>
                <w:rFonts w:ascii="Arial" w:hAnsi="Arial" w:cs="Arial"/>
                <w:sz w:val="22"/>
                <w:szCs w:val="22"/>
              </w:rPr>
              <w:t xml:space="preserve">The Self audit has been completed, </w:t>
            </w:r>
            <w:r w:rsidR="009143E4" w:rsidRPr="000E7124">
              <w:rPr>
                <w:rFonts w:ascii="Arial" w:hAnsi="Arial" w:cs="Arial"/>
                <w:sz w:val="22"/>
                <w:szCs w:val="22"/>
              </w:rPr>
              <w:t xml:space="preserve">signed by the </w:t>
            </w:r>
            <w:r w:rsidR="000E7124" w:rsidRPr="000E7124">
              <w:rPr>
                <w:rFonts w:ascii="Arial" w:hAnsi="Arial" w:cs="Arial"/>
                <w:sz w:val="22"/>
                <w:szCs w:val="22"/>
              </w:rPr>
              <w:t>chair</w:t>
            </w:r>
            <w:r w:rsidR="009143E4" w:rsidRPr="000E7124">
              <w:rPr>
                <w:rFonts w:ascii="Arial" w:hAnsi="Arial" w:cs="Arial"/>
                <w:sz w:val="22"/>
                <w:szCs w:val="22"/>
              </w:rPr>
              <w:t xml:space="preserve"> and saf</w:t>
            </w:r>
            <w:r w:rsidR="006F73FC" w:rsidRPr="000E7124">
              <w:rPr>
                <w:rFonts w:ascii="Arial" w:hAnsi="Arial" w:cs="Arial"/>
                <w:sz w:val="22"/>
                <w:szCs w:val="22"/>
              </w:rPr>
              <w:t>eguarding governor (Mrs Needham</w:t>
            </w:r>
            <w:proofErr w:type="gramStart"/>
            <w:r w:rsidR="006F73FC" w:rsidRPr="000E7124">
              <w:rPr>
                <w:rFonts w:ascii="Arial" w:hAnsi="Arial" w:cs="Arial"/>
                <w:sz w:val="22"/>
                <w:szCs w:val="22"/>
              </w:rPr>
              <w:t>)</w:t>
            </w:r>
            <w:proofErr w:type="gramEnd"/>
            <w:r w:rsidR="006F73FC" w:rsidRPr="000E7124">
              <w:rPr>
                <w:rFonts w:ascii="Arial" w:hAnsi="Arial" w:cs="Arial"/>
                <w:sz w:val="22"/>
                <w:szCs w:val="22"/>
              </w:rPr>
              <w:t xml:space="preserve"> and will be returned to the LA by the deadline. </w:t>
            </w:r>
          </w:p>
          <w:p w14:paraId="5D3F7F91" w14:textId="03E15F42" w:rsidR="006F73FC" w:rsidRPr="000E7124" w:rsidRDefault="006F73FC" w:rsidP="002A192B">
            <w:pPr>
              <w:pStyle w:val="NormalWeb"/>
              <w:spacing w:after="0"/>
              <w:rPr>
                <w:rFonts w:ascii="Arial" w:hAnsi="Arial" w:cs="Arial"/>
                <w:sz w:val="22"/>
                <w:szCs w:val="22"/>
              </w:rPr>
            </w:pPr>
          </w:p>
        </w:tc>
        <w:tc>
          <w:tcPr>
            <w:tcW w:w="1330" w:type="dxa"/>
            <w:gridSpan w:val="2"/>
          </w:tcPr>
          <w:p w14:paraId="680DD629" w14:textId="77777777" w:rsidR="00950297" w:rsidRPr="006B2D70" w:rsidRDefault="00950297" w:rsidP="002A192B">
            <w:pPr>
              <w:rPr>
                <w:sz w:val="22"/>
                <w:szCs w:val="22"/>
              </w:rPr>
            </w:pPr>
          </w:p>
        </w:tc>
      </w:tr>
      <w:tr w:rsidR="002A192B" w:rsidRPr="001A5450" w14:paraId="24F6C1FC" w14:textId="77777777" w:rsidTr="00EE7906">
        <w:tc>
          <w:tcPr>
            <w:tcW w:w="1440" w:type="dxa"/>
          </w:tcPr>
          <w:p w14:paraId="5D47F66A" w14:textId="77777777" w:rsidR="002A192B" w:rsidRDefault="002A192B" w:rsidP="002A192B">
            <w:pPr>
              <w:jc w:val="both"/>
              <w:rPr>
                <w:b/>
                <w:sz w:val="22"/>
                <w:szCs w:val="22"/>
              </w:rPr>
            </w:pPr>
          </w:p>
          <w:p w14:paraId="7AA5ADC3" w14:textId="0CE92352" w:rsidR="002A192B" w:rsidRPr="00305AF5" w:rsidRDefault="002A192B" w:rsidP="002A192B">
            <w:pPr>
              <w:jc w:val="both"/>
              <w:rPr>
                <w:b/>
                <w:sz w:val="22"/>
                <w:szCs w:val="22"/>
              </w:rPr>
            </w:pPr>
            <w:r>
              <w:rPr>
                <w:b/>
                <w:sz w:val="22"/>
                <w:szCs w:val="22"/>
              </w:rPr>
              <w:t>GB/</w:t>
            </w:r>
            <w:r w:rsidR="00081702">
              <w:rPr>
                <w:b/>
                <w:sz w:val="22"/>
                <w:szCs w:val="22"/>
              </w:rPr>
              <w:t>53</w:t>
            </w:r>
            <w:r>
              <w:rPr>
                <w:b/>
                <w:sz w:val="22"/>
                <w:szCs w:val="22"/>
              </w:rPr>
              <w:t>/22</w:t>
            </w:r>
          </w:p>
        </w:tc>
        <w:tc>
          <w:tcPr>
            <w:tcW w:w="8273" w:type="dxa"/>
          </w:tcPr>
          <w:p w14:paraId="21AD2D34" w14:textId="77777777" w:rsidR="002A192B" w:rsidRDefault="002A192B" w:rsidP="002A192B">
            <w:pPr>
              <w:rPr>
                <w:rFonts w:cs="Arial"/>
                <w:b/>
                <w:bCs/>
                <w:sz w:val="22"/>
                <w:szCs w:val="22"/>
              </w:rPr>
            </w:pPr>
          </w:p>
          <w:p w14:paraId="0F7C9CD5" w14:textId="2CC521C4" w:rsidR="002A192B" w:rsidRPr="00662887" w:rsidRDefault="002A192B" w:rsidP="002A192B">
            <w:pPr>
              <w:rPr>
                <w:rFonts w:cs="Arial"/>
                <w:b/>
                <w:bCs/>
                <w:sz w:val="22"/>
                <w:szCs w:val="22"/>
              </w:rPr>
            </w:pPr>
            <w:r w:rsidRPr="00662887">
              <w:rPr>
                <w:rFonts w:cs="Arial"/>
                <w:b/>
                <w:bCs/>
                <w:sz w:val="22"/>
                <w:szCs w:val="22"/>
              </w:rPr>
              <w:t>General Data Protection Regulations - Receive report from Data Protection Officer and Information Governance governor</w:t>
            </w:r>
          </w:p>
          <w:p w14:paraId="41081D48" w14:textId="77777777" w:rsidR="002A192B" w:rsidRPr="00305AF5" w:rsidRDefault="002A192B" w:rsidP="002A192B">
            <w:pPr>
              <w:rPr>
                <w:b/>
                <w:sz w:val="22"/>
                <w:szCs w:val="22"/>
              </w:rPr>
            </w:pPr>
          </w:p>
        </w:tc>
        <w:tc>
          <w:tcPr>
            <w:tcW w:w="1330" w:type="dxa"/>
            <w:gridSpan w:val="2"/>
          </w:tcPr>
          <w:p w14:paraId="6F582E57" w14:textId="77777777" w:rsidR="002A192B" w:rsidRPr="006B2D70" w:rsidRDefault="002A192B" w:rsidP="002A192B">
            <w:pPr>
              <w:rPr>
                <w:sz w:val="22"/>
                <w:szCs w:val="22"/>
              </w:rPr>
            </w:pPr>
          </w:p>
        </w:tc>
      </w:tr>
      <w:tr w:rsidR="002A192B" w:rsidRPr="001A5450" w14:paraId="4683BD38" w14:textId="77777777" w:rsidTr="00EE7906">
        <w:tc>
          <w:tcPr>
            <w:tcW w:w="1440" w:type="dxa"/>
          </w:tcPr>
          <w:p w14:paraId="635E9978" w14:textId="77777777" w:rsidR="002A192B" w:rsidRPr="00305AF5" w:rsidRDefault="002A192B" w:rsidP="002A192B">
            <w:pPr>
              <w:jc w:val="both"/>
              <w:rPr>
                <w:b/>
                <w:sz w:val="22"/>
                <w:szCs w:val="22"/>
              </w:rPr>
            </w:pPr>
          </w:p>
        </w:tc>
        <w:tc>
          <w:tcPr>
            <w:tcW w:w="8273" w:type="dxa"/>
          </w:tcPr>
          <w:p w14:paraId="151DB504" w14:textId="7CE71750" w:rsidR="00B43E34" w:rsidRDefault="00B43E34" w:rsidP="00B43E34">
            <w:pPr>
              <w:rPr>
                <w:sz w:val="22"/>
                <w:szCs w:val="22"/>
              </w:rPr>
            </w:pPr>
            <w:r>
              <w:rPr>
                <w:sz w:val="22"/>
                <w:szCs w:val="22"/>
              </w:rPr>
              <w:t>There was</w:t>
            </w:r>
            <w:r>
              <w:rPr>
                <w:sz w:val="22"/>
                <w:szCs w:val="22"/>
              </w:rPr>
              <w:t xml:space="preserve"> nothing to report</w:t>
            </w:r>
            <w:r>
              <w:rPr>
                <w:sz w:val="22"/>
                <w:szCs w:val="22"/>
              </w:rPr>
              <w:t xml:space="preserve">. There have been </w:t>
            </w:r>
            <w:r>
              <w:rPr>
                <w:sz w:val="22"/>
                <w:szCs w:val="22"/>
              </w:rPr>
              <w:t>no breaches and no subject access requests.</w:t>
            </w:r>
            <w:r>
              <w:rPr>
                <w:sz w:val="22"/>
                <w:szCs w:val="22"/>
              </w:rPr>
              <w:t xml:space="preserve"> The school is following the </w:t>
            </w:r>
            <w:r>
              <w:rPr>
                <w:sz w:val="22"/>
                <w:szCs w:val="22"/>
              </w:rPr>
              <w:t>toolkit processes.</w:t>
            </w:r>
          </w:p>
          <w:p w14:paraId="3F327287" w14:textId="0E0B1639" w:rsidR="00081702" w:rsidRPr="00090110" w:rsidRDefault="00081702" w:rsidP="002A192B">
            <w:pPr>
              <w:rPr>
                <w:bCs/>
                <w:sz w:val="22"/>
                <w:szCs w:val="22"/>
              </w:rPr>
            </w:pPr>
          </w:p>
        </w:tc>
        <w:tc>
          <w:tcPr>
            <w:tcW w:w="1330" w:type="dxa"/>
            <w:gridSpan w:val="2"/>
          </w:tcPr>
          <w:p w14:paraId="0D606808" w14:textId="77777777" w:rsidR="002A192B" w:rsidRPr="006B2D70" w:rsidRDefault="002A192B" w:rsidP="002A192B">
            <w:pPr>
              <w:rPr>
                <w:sz w:val="22"/>
                <w:szCs w:val="22"/>
              </w:rPr>
            </w:pPr>
          </w:p>
        </w:tc>
      </w:tr>
      <w:tr w:rsidR="002A192B" w:rsidRPr="001A5450" w14:paraId="0B941D91" w14:textId="77777777" w:rsidTr="00EE7906">
        <w:tc>
          <w:tcPr>
            <w:tcW w:w="1440" w:type="dxa"/>
          </w:tcPr>
          <w:p w14:paraId="7DE892D8" w14:textId="3079825D" w:rsidR="002A192B" w:rsidRPr="00305AF5" w:rsidRDefault="002A192B" w:rsidP="002A192B">
            <w:pPr>
              <w:jc w:val="both"/>
              <w:rPr>
                <w:b/>
                <w:sz w:val="22"/>
                <w:szCs w:val="22"/>
              </w:rPr>
            </w:pPr>
            <w:r w:rsidRPr="00305AF5">
              <w:rPr>
                <w:b/>
                <w:sz w:val="22"/>
                <w:szCs w:val="22"/>
              </w:rPr>
              <w:t>GB/</w:t>
            </w:r>
            <w:r w:rsidR="00081702">
              <w:rPr>
                <w:b/>
                <w:sz w:val="22"/>
                <w:szCs w:val="22"/>
              </w:rPr>
              <w:t>54</w:t>
            </w:r>
            <w:r w:rsidRPr="00305AF5">
              <w:rPr>
                <w:b/>
                <w:sz w:val="22"/>
                <w:szCs w:val="22"/>
              </w:rPr>
              <w:t>/2</w:t>
            </w:r>
            <w:r>
              <w:rPr>
                <w:b/>
                <w:sz w:val="22"/>
                <w:szCs w:val="22"/>
              </w:rPr>
              <w:t>2</w:t>
            </w:r>
          </w:p>
        </w:tc>
        <w:tc>
          <w:tcPr>
            <w:tcW w:w="8273" w:type="dxa"/>
          </w:tcPr>
          <w:p w14:paraId="5E5663CD" w14:textId="22331A7F" w:rsidR="002A192B" w:rsidRPr="00305AF5" w:rsidRDefault="002A192B" w:rsidP="002A192B">
            <w:pPr>
              <w:rPr>
                <w:b/>
                <w:sz w:val="22"/>
                <w:szCs w:val="22"/>
              </w:rPr>
            </w:pPr>
            <w:r w:rsidRPr="00305AF5">
              <w:rPr>
                <w:b/>
                <w:sz w:val="22"/>
                <w:szCs w:val="22"/>
              </w:rPr>
              <w:t>Communication</w:t>
            </w:r>
            <w:r>
              <w:rPr>
                <w:b/>
                <w:sz w:val="22"/>
                <w:szCs w:val="22"/>
              </w:rPr>
              <w:t xml:space="preserve"> received and updates</w:t>
            </w:r>
          </w:p>
          <w:p w14:paraId="333F88B7" w14:textId="77777777" w:rsidR="002A192B" w:rsidRPr="006B2D70" w:rsidRDefault="002A192B" w:rsidP="002A192B">
            <w:pPr>
              <w:rPr>
                <w:sz w:val="22"/>
                <w:szCs w:val="22"/>
              </w:rPr>
            </w:pPr>
          </w:p>
        </w:tc>
        <w:tc>
          <w:tcPr>
            <w:tcW w:w="1330" w:type="dxa"/>
            <w:gridSpan w:val="2"/>
          </w:tcPr>
          <w:p w14:paraId="276C94C5" w14:textId="77777777" w:rsidR="002A192B" w:rsidRPr="006B2D70" w:rsidRDefault="002A192B" w:rsidP="002A192B">
            <w:pPr>
              <w:rPr>
                <w:sz w:val="22"/>
                <w:szCs w:val="22"/>
              </w:rPr>
            </w:pPr>
          </w:p>
        </w:tc>
      </w:tr>
      <w:tr w:rsidR="002A192B" w:rsidRPr="001A5450" w14:paraId="4908B995" w14:textId="77777777" w:rsidTr="00EE7906">
        <w:tc>
          <w:tcPr>
            <w:tcW w:w="1440" w:type="dxa"/>
          </w:tcPr>
          <w:p w14:paraId="4C3EE88A" w14:textId="77777777" w:rsidR="002A192B" w:rsidRPr="006B2D70" w:rsidRDefault="002A192B" w:rsidP="002A192B">
            <w:pPr>
              <w:jc w:val="both"/>
              <w:rPr>
                <w:sz w:val="22"/>
                <w:szCs w:val="22"/>
              </w:rPr>
            </w:pPr>
          </w:p>
        </w:tc>
        <w:tc>
          <w:tcPr>
            <w:tcW w:w="8273" w:type="dxa"/>
          </w:tcPr>
          <w:p w14:paraId="246BDE0F" w14:textId="26FAE37C" w:rsidR="002A192B" w:rsidRPr="00305AF5" w:rsidRDefault="002A192B" w:rsidP="002A192B">
            <w:pPr>
              <w:rPr>
                <w:i/>
                <w:sz w:val="22"/>
                <w:szCs w:val="22"/>
              </w:rPr>
            </w:pPr>
            <w:r w:rsidRPr="00305AF5">
              <w:rPr>
                <w:i/>
                <w:sz w:val="22"/>
                <w:szCs w:val="22"/>
              </w:rPr>
              <w:t xml:space="preserve">From </w:t>
            </w:r>
            <w:r>
              <w:rPr>
                <w:i/>
                <w:sz w:val="22"/>
                <w:szCs w:val="22"/>
              </w:rPr>
              <w:t>C</w:t>
            </w:r>
            <w:r w:rsidRPr="00305AF5">
              <w:rPr>
                <w:i/>
                <w:sz w:val="22"/>
                <w:szCs w:val="22"/>
              </w:rPr>
              <w:t>hair</w:t>
            </w:r>
          </w:p>
          <w:p w14:paraId="5932BCD0" w14:textId="77777777" w:rsidR="002A192B" w:rsidRPr="00305AF5" w:rsidRDefault="002A192B" w:rsidP="002A192B">
            <w:pPr>
              <w:rPr>
                <w:i/>
                <w:sz w:val="22"/>
                <w:szCs w:val="22"/>
              </w:rPr>
            </w:pPr>
          </w:p>
        </w:tc>
        <w:tc>
          <w:tcPr>
            <w:tcW w:w="1330" w:type="dxa"/>
            <w:gridSpan w:val="2"/>
          </w:tcPr>
          <w:p w14:paraId="0A826FD3" w14:textId="77777777" w:rsidR="002A192B" w:rsidRPr="006B2D70" w:rsidRDefault="002A192B" w:rsidP="002A192B">
            <w:pPr>
              <w:rPr>
                <w:sz w:val="22"/>
                <w:szCs w:val="22"/>
              </w:rPr>
            </w:pPr>
          </w:p>
        </w:tc>
      </w:tr>
      <w:tr w:rsidR="002A192B" w:rsidRPr="001A5450" w14:paraId="18FED11F" w14:textId="77777777" w:rsidTr="00EE7906">
        <w:tc>
          <w:tcPr>
            <w:tcW w:w="1440" w:type="dxa"/>
          </w:tcPr>
          <w:p w14:paraId="6EC4715A" w14:textId="77777777" w:rsidR="002A192B" w:rsidRPr="006B2D70" w:rsidRDefault="002A192B" w:rsidP="002A192B">
            <w:pPr>
              <w:jc w:val="both"/>
              <w:rPr>
                <w:sz w:val="22"/>
                <w:szCs w:val="22"/>
              </w:rPr>
            </w:pPr>
          </w:p>
        </w:tc>
        <w:tc>
          <w:tcPr>
            <w:tcW w:w="8273" w:type="dxa"/>
          </w:tcPr>
          <w:p w14:paraId="40B7A0F7" w14:textId="173CB368" w:rsidR="002A192B" w:rsidRDefault="00081702" w:rsidP="002A192B">
            <w:pPr>
              <w:rPr>
                <w:sz w:val="22"/>
                <w:szCs w:val="22"/>
              </w:rPr>
            </w:pPr>
            <w:r>
              <w:rPr>
                <w:sz w:val="22"/>
                <w:szCs w:val="22"/>
              </w:rPr>
              <w:t>G</w:t>
            </w:r>
            <w:r w:rsidR="00964846">
              <w:rPr>
                <w:sz w:val="22"/>
                <w:szCs w:val="22"/>
              </w:rPr>
              <w:t>overnors note</w:t>
            </w:r>
            <w:r>
              <w:rPr>
                <w:sz w:val="22"/>
                <w:szCs w:val="22"/>
              </w:rPr>
              <w:t>d</w:t>
            </w:r>
            <w:r w:rsidR="00964846">
              <w:rPr>
                <w:sz w:val="22"/>
                <w:szCs w:val="22"/>
              </w:rPr>
              <w:t xml:space="preserve"> the report from Education Improvement Team. </w:t>
            </w:r>
          </w:p>
          <w:p w14:paraId="013D7CF0" w14:textId="00CFD8AA" w:rsidR="00964846" w:rsidRPr="006B2D70" w:rsidRDefault="00964846" w:rsidP="002A192B">
            <w:pPr>
              <w:rPr>
                <w:sz w:val="22"/>
                <w:szCs w:val="22"/>
              </w:rPr>
            </w:pPr>
          </w:p>
        </w:tc>
        <w:tc>
          <w:tcPr>
            <w:tcW w:w="1330" w:type="dxa"/>
            <w:gridSpan w:val="2"/>
          </w:tcPr>
          <w:p w14:paraId="2EEEC4C0" w14:textId="77777777" w:rsidR="002A192B" w:rsidRPr="006B2D70" w:rsidRDefault="002A192B" w:rsidP="002A192B">
            <w:pPr>
              <w:rPr>
                <w:sz w:val="22"/>
                <w:szCs w:val="22"/>
              </w:rPr>
            </w:pPr>
          </w:p>
        </w:tc>
      </w:tr>
      <w:tr w:rsidR="002A192B" w:rsidRPr="001A5450" w14:paraId="7B14D509" w14:textId="77777777" w:rsidTr="00EE7906">
        <w:tc>
          <w:tcPr>
            <w:tcW w:w="1440" w:type="dxa"/>
          </w:tcPr>
          <w:p w14:paraId="627FAEAE" w14:textId="77777777" w:rsidR="002A192B" w:rsidRPr="006B2D70" w:rsidRDefault="002A192B" w:rsidP="002A192B">
            <w:pPr>
              <w:jc w:val="both"/>
              <w:rPr>
                <w:sz w:val="22"/>
                <w:szCs w:val="22"/>
              </w:rPr>
            </w:pPr>
          </w:p>
        </w:tc>
        <w:tc>
          <w:tcPr>
            <w:tcW w:w="8273" w:type="dxa"/>
          </w:tcPr>
          <w:p w14:paraId="18B43238" w14:textId="05FC98F5" w:rsidR="002A192B" w:rsidRDefault="002A192B" w:rsidP="002A192B">
            <w:pPr>
              <w:rPr>
                <w:rFonts w:cs="Arial"/>
                <w:i/>
                <w:sz w:val="22"/>
                <w:szCs w:val="22"/>
              </w:rPr>
            </w:pPr>
            <w:r w:rsidRPr="00E912A2">
              <w:rPr>
                <w:i/>
                <w:sz w:val="22"/>
                <w:szCs w:val="22"/>
              </w:rPr>
              <w:t xml:space="preserve">From </w:t>
            </w:r>
            <w:r>
              <w:rPr>
                <w:i/>
                <w:sz w:val="22"/>
                <w:szCs w:val="22"/>
              </w:rPr>
              <w:t>C</w:t>
            </w:r>
            <w:r w:rsidRPr="00E912A2">
              <w:rPr>
                <w:i/>
                <w:sz w:val="22"/>
                <w:szCs w:val="22"/>
              </w:rPr>
              <w:t xml:space="preserve">lerk - </w:t>
            </w:r>
            <w:r w:rsidRPr="00E912A2">
              <w:rPr>
                <w:rFonts w:cs="Arial"/>
                <w:i/>
                <w:sz w:val="22"/>
                <w:szCs w:val="22"/>
              </w:rPr>
              <w:t>Governor Newsletter</w:t>
            </w:r>
            <w:r>
              <w:rPr>
                <w:rFonts w:cs="Arial"/>
                <w:i/>
                <w:sz w:val="22"/>
                <w:szCs w:val="22"/>
              </w:rPr>
              <w:t xml:space="preserve"> first - autumn term edition</w:t>
            </w:r>
          </w:p>
          <w:p w14:paraId="2EF365E9" w14:textId="672BDC6D" w:rsidR="002A192B" w:rsidRPr="00E912A2" w:rsidRDefault="002A192B" w:rsidP="002A192B">
            <w:pPr>
              <w:rPr>
                <w:i/>
                <w:sz w:val="22"/>
                <w:szCs w:val="22"/>
              </w:rPr>
            </w:pPr>
          </w:p>
        </w:tc>
        <w:tc>
          <w:tcPr>
            <w:tcW w:w="1330" w:type="dxa"/>
            <w:gridSpan w:val="2"/>
          </w:tcPr>
          <w:p w14:paraId="4A996DC4" w14:textId="77777777" w:rsidR="002A192B" w:rsidRPr="006B2D70" w:rsidRDefault="002A192B" w:rsidP="002A192B">
            <w:pPr>
              <w:rPr>
                <w:sz w:val="22"/>
                <w:szCs w:val="22"/>
              </w:rPr>
            </w:pPr>
          </w:p>
        </w:tc>
      </w:tr>
      <w:tr w:rsidR="002A192B" w:rsidRPr="001A5450" w14:paraId="32073966" w14:textId="77777777" w:rsidTr="00EE7906">
        <w:tc>
          <w:tcPr>
            <w:tcW w:w="1440" w:type="dxa"/>
          </w:tcPr>
          <w:p w14:paraId="3991E508" w14:textId="77777777" w:rsidR="002A192B" w:rsidRPr="006B2D70" w:rsidRDefault="002A192B" w:rsidP="002A192B">
            <w:pPr>
              <w:jc w:val="both"/>
              <w:rPr>
                <w:sz w:val="22"/>
                <w:szCs w:val="22"/>
              </w:rPr>
            </w:pPr>
          </w:p>
        </w:tc>
        <w:tc>
          <w:tcPr>
            <w:tcW w:w="8273" w:type="dxa"/>
          </w:tcPr>
          <w:p w14:paraId="5C7976E2" w14:textId="1C5A84CF" w:rsidR="00877619" w:rsidRDefault="00877619" w:rsidP="002A192B">
            <w:pPr>
              <w:rPr>
                <w:sz w:val="22"/>
                <w:szCs w:val="22"/>
              </w:rPr>
            </w:pPr>
            <w:r>
              <w:rPr>
                <w:sz w:val="22"/>
                <w:szCs w:val="22"/>
              </w:rPr>
              <w:t xml:space="preserve">The clerk highlighted the Governor Newsletter with matters of interest including an article featuring Mr Hill and acknowledging his 50 years of service to governance in the local area. </w:t>
            </w:r>
          </w:p>
          <w:p w14:paraId="3C562A25" w14:textId="77777777" w:rsidR="00877619" w:rsidRDefault="00877619" w:rsidP="002A192B">
            <w:pPr>
              <w:rPr>
                <w:sz w:val="22"/>
                <w:szCs w:val="22"/>
              </w:rPr>
            </w:pPr>
          </w:p>
          <w:p w14:paraId="4220B850" w14:textId="2301FF60" w:rsidR="00541992" w:rsidRDefault="00877619" w:rsidP="002A192B">
            <w:pPr>
              <w:rPr>
                <w:sz w:val="22"/>
                <w:szCs w:val="22"/>
              </w:rPr>
            </w:pPr>
            <w:r>
              <w:rPr>
                <w:sz w:val="22"/>
                <w:szCs w:val="22"/>
              </w:rPr>
              <w:t xml:space="preserve">Governors discussed the article on </w:t>
            </w:r>
            <w:r w:rsidR="00541992">
              <w:rPr>
                <w:sz w:val="22"/>
                <w:szCs w:val="22"/>
              </w:rPr>
              <w:t>Complaints policy</w:t>
            </w:r>
            <w:r>
              <w:rPr>
                <w:sz w:val="22"/>
                <w:szCs w:val="22"/>
              </w:rPr>
              <w:t xml:space="preserve">, and this will go for approval at the </w:t>
            </w:r>
            <w:r w:rsidR="00E20049">
              <w:rPr>
                <w:sz w:val="22"/>
                <w:szCs w:val="22"/>
              </w:rPr>
              <w:t>business committee</w:t>
            </w:r>
            <w:r>
              <w:rPr>
                <w:sz w:val="22"/>
                <w:szCs w:val="22"/>
              </w:rPr>
              <w:t xml:space="preserve">. </w:t>
            </w:r>
          </w:p>
          <w:p w14:paraId="1EAEBC93" w14:textId="77777777" w:rsidR="00877619" w:rsidRDefault="00877619" w:rsidP="002A192B">
            <w:pPr>
              <w:rPr>
                <w:sz w:val="22"/>
                <w:szCs w:val="22"/>
              </w:rPr>
            </w:pPr>
          </w:p>
          <w:p w14:paraId="4AA481FF" w14:textId="555A9B38" w:rsidR="00541992" w:rsidRDefault="00055E19" w:rsidP="002A192B">
            <w:pPr>
              <w:rPr>
                <w:sz w:val="22"/>
                <w:szCs w:val="22"/>
              </w:rPr>
            </w:pPr>
            <w:r>
              <w:rPr>
                <w:sz w:val="22"/>
                <w:szCs w:val="22"/>
              </w:rPr>
              <w:t xml:space="preserve">NAGs are running a </w:t>
            </w:r>
            <w:r w:rsidR="006B682A">
              <w:rPr>
                <w:sz w:val="22"/>
                <w:szCs w:val="22"/>
              </w:rPr>
              <w:t>competition</w:t>
            </w:r>
            <w:r>
              <w:rPr>
                <w:sz w:val="22"/>
                <w:szCs w:val="22"/>
              </w:rPr>
              <w:t xml:space="preserve"> on Environment</w:t>
            </w:r>
            <w:r w:rsidR="00877619">
              <w:rPr>
                <w:sz w:val="22"/>
                <w:szCs w:val="22"/>
              </w:rPr>
              <w:t xml:space="preserve">. More information is to follow. </w:t>
            </w:r>
            <w:r>
              <w:rPr>
                <w:sz w:val="22"/>
                <w:szCs w:val="22"/>
              </w:rPr>
              <w:t xml:space="preserve"> </w:t>
            </w:r>
          </w:p>
          <w:p w14:paraId="605ADD01" w14:textId="77777777" w:rsidR="00541992" w:rsidRDefault="00541992" w:rsidP="002A192B">
            <w:pPr>
              <w:rPr>
                <w:sz w:val="22"/>
                <w:szCs w:val="22"/>
              </w:rPr>
            </w:pPr>
          </w:p>
          <w:p w14:paraId="2D0C3940" w14:textId="241BFA37" w:rsidR="00541992" w:rsidRPr="006B2D70" w:rsidRDefault="00541992" w:rsidP="002A192B">
            <w:pPr>
              <w:rPr>
                <w:sz w:val="22"/>
                <w:szCs w:val="22"/>
              </w:rPr>
            </w:pPr>
          </w:p>
        </w:tc>
        <w:tc>
          <w:tcPr>
            <w:tcW w:w="1330" w:type="dxa"/>
            <w:gridSpan w:val="2"/>
          </w:tcPr>
          <w:p w14:paraId="48FD21D1" w14:textId="77777777" w:rsidR="002A192B" w:rsidRPr="006B2D70" w:rsidRDefault="002A192B" w:rsidP="002A192B">
            <w:pPr>
              <w:rPr>
                <w:sz w:val="22"/>
                <w:szCs w:val="22"/>
              </w:rPr>
            </w:pPr>
          </w:p>
        </w:tc>
      </w:tr>
      <w:tr w:rsidR="002A192B" w:rsidRPr="001A5450" w14:paraId="03B7BC26" w14:textId="77777777" w:rsidTr="00EE7906">
        <w:tc>
          <w:tcPr>
            <w:tcW w:w="1440" w:type="dxa"/>
          </w:tcPr>
          <w:p w14:paraId="1B082817" w14:textId="316260B5" w:rsidR="002A192B" w:rsidRPr="00307835" w:rsidRDefault="002A192B" w:rsidP="002A192B">
            <w:pPr>
              <w:jc w:val="both"/>
              <w:rPr>
                <w:b/>
                <w:bCs/>
                <w:sz w:val="22"/>
                <w:szCs w:val="22"/>
              </w:rPr>
            </w:pPr>
            <w:r w:rsidRPr="00307835">
              <w:rPr>
                <w:b/>
                <w:bCs/>
                <w:sz w:val="22"/>
                <w:szCs w:val="22"/>
              </w:rPr>
              <w:t>GB/</w:t>
            </w:r>
            <w:r w:rsidR="00877619">
              <w:rPr>
                <w:b/>
                <w:bCs/>
                <w:sz w:val="22"/>
                <w:szCs w:val="22"/>
              </w:rPr>
              <w:t>55</w:t>
            </w:r>
            <w:r w:rsidRPr="00307835">
              <w:rPr>
                <w:b/>
                <w:bCs/>
                <w:sz w:val="22"/>
                <w:szCs w:val="22"/>
              </w:rPr>
              <w:t>/22</w:t>
            </w:r>
          </w:p>
        </w:tc>
        <w:tc>
          <w:tcPr>
            <w:tcW w:w="8273" w:type="dxa"/>
          </w:tcPr>
          <w:p w14:paraId="6EDF355F" w14:textId="77777777" w:rsidR="002A192B" w:rsidRPr="00582391" w:rsidRDefault="002A192B" w:rsidP="002A192B">
            <w:pPr>
              <w:rPr>
                <w:rFonts w:cs="Arial"/>
                <w:b/>
                <w:bCs/>
                <w:sz w:val="22"/>
                <w:szCs w:val="22"/>
              </w:rPr>
            </w:pPr>
            <w:r w:rsidRPr="00582391">
              <w:rPr>
                <w:rFonts w:cs="Arial"/>
                <w:b/>
                <w:bCs/>
                <w:sz w:val="22"/>
                <w:szCs w:val="22"/>
              </w:rPr>
              <w:t>Report from training co-ordinator including a skills audit and review of governor training requirements (including safeguarding) for 2022/23</w:t>
            </w:r>
          </w:p>
          <w:p w14:paraId="22F6AF2F" w14:textId="77777777" w:rsidR="002A192B" w:rsidRPr="00582391" w:rsidRDefault="002A192B" w:rsidP="002A192B">
            <w:pPr>
              <w:rPr>
                <w:b/>
                <w:bCs/>
                <w:sz w:val="22"/>
                <w:szCs w:val="22"/>
              </w:rPr>
            </w:pPr>
          </w:p>
        </w:tc>
        <w:tc>
          <w:tcPr>
            <w:tcW w:w="1330" w:type="dxa"/>
            <w:gridSpan w:val="2"/>
          </w:tcPr>
          <w:p w14:paraId="6CAB53B8" w14:textId="77777777" w:rsidR="002A192B" w:rsidRPr="006B2D70" w:rsidRDefault="002A192B" w:rsidP="002A192B">
            <w:pPr>
              <w:rPr>
                <w:sz w:val="22"/>
                <w:szCs w:val="22"/>
              </w:rPr>
            </w:pPr>
          </w:p>
        </w:tc>
      </w:tr>
      <w:tr w:rsidR="002A192B" w:rsidRPr="001A5450" w14:paraId="6E2599D0" w14:textId="77777777" w:rsidTr="00EE7906">
        <w:tc>
          <w:tcPr>
            <w:tcW w:w="1440" w:type="dxa"/>
          </w:tcPr>
          <w:p w14:paraId="6BF276D8" w14:textId="77777777" w:rsidR="002A192B" w:rsidRPr="006B2D70" w:rsidRDefault="002A192B" w:rsidP="002A192B">
            <w:pPr>
              <w:jc w:val="both"/>
              <w:rPr>
                <w:sz w:val="22"/>
                <w:szCs w:val="22"/>
              </w:rPr>
            </w:pPr>
          </w:p>
        </w:tc>
        <w:tc>
          <w:tcPr>
            <w:tcW w:w="8273" w:type="dxa"/>
          </w:tcPr>
          <w:p w14:paraId="67FE9731" w14:textId="67BE1887" w:rsidR="002A192B" w:rsidRDefault="0038082E" w:rsidP="002A192B">
            <w:pPr>
              <w:rPr>
                <w:sz w:val="22"/>
                <w:szCs w:val="22"/>
              </w:rPr>
            </w:pPr>
            <w:r>
              <w:rPr>
                <w:sz w:val="22"/>
                <w:szCs w:val="22"/>
              </w:rPr>
              <w:t xml:space="preserve">Safeguarding </w:t>
            </w:r>
            <w:r w:rsidR="00B43E34">
              <w:rPr>
                <w:sz w:val="22"/>
                <w:szCs w:val="22"/>
              </w:rPr>
              <w:t>training</w:t>
            </w:r>
            <w:r>
              <w:rPr>
                <w:sz w:val="22"/>
                <w:szCs w:val="22"/>
              </w:rPr>
              <w:t xml:space="preserve"> </w:t>
            </w:r>
            <w:r w:rsidR="00B43E34">
              <w:rPr>
                <w:sz w:val="22"/>
                <w:szCs w:val="22"/>
              </w:rPr>
              <w:t xml:space="preserve">logs are up </w:t>
            </w:r>
            <w:r>
              <w:rPr>
                <w:sz w:val="22"/>
                <w:szCs w:val="22"/>
              </w:rPr>
              <w:t>to date</w:t>
            </w:r>
            <w:r w:rsidR="00B43E34">
              <w:rPr>
                <w:sz w:val="22"/>
                <w:szCs w:val="22"/>
              </w:rPr>
              <w:t xml:space="preserve">. </w:t>
            </w:r>
          </w:p>
          <w:p w14:paraId="1CFF15A5" w14:textId="00EE0E32" w:rsidR="009A1433" w:rsidRDefault="009A1433" w:rsidP="002A192B">
            <w:pPr>
              <w:rPr>
                <w:sz w:val="22"/>
                <w:szCs w:val="22"/>
              </w:rPr>
            </w:pPr>
          </w:p>
          <w:p w14:paraId="47A350EE" w14:textId="783364D8" w:rsidR="009A1433" w:rsidRDefault="009A1433" w:rsidP="002A192B">
            <w:pPr>
              <w:rPr>
                <w:sz w:val="22"/>
                <w:szCs w:val="22"/>
              </w:rPr>
            </w:pPr>
            <w:r>
              <w:rPr>
                <w:sz w:val="22"/>
                <w:szCs w:val="22"/>
              </w:rPr>
              <w:t xml:space="preserve">Mrs Needham had messaged governors on GovernorHub with training dates available for </w:t>
            </w:r>
            <w:r w:rsidR="00BD057D">
              <w:rPr>
                <w:sz w:val="22"/>
                <w:szCs w:val="22"/>
              </w:rPr>
              <w:t>various</w:t>
            </w:r>
            <w:r>
              <w:rPr>
                <w:sz w:val="22"/>
                <w:szCs w:val="22"/>
              </w:rPr>
              <w:t xml:space="preserve"> co</w:t>
            </w:r>
            <w:r w:rsidR="00BD057D">
              <w:rPr>
                <w:sz w:val="22"/>
                <w:szCs w:val="22"/>
              </w:rPr>
              <w:t>u</w:t>
            </w:r>
            <w:r>
              <w:rPr>
                <w:sz w:val="22"/>
                <w:szCs w:val="22"/>
              </w:rPr>
              <w:t>rses,</w:t>
            </w:r>
            <w:r w:rsidR="00BD057D">
              <w:rPr>
                <w:sz w:val="22"/>
                <w:szCs w:val="22"/>
              </w:rPr>
              <w:t xml:space="preserve"> </w:t>
            </w:r>
            <w:r>
              <w:rPr>
                <w:sz w:val="22"/>
                <w:szCs w:val="22"/>
              </w:rPr>
              <w:t>and a request to add training to</w:t>
            </w:r>
            <w:r w:rsidR="00D86A98">
              <w:rPr>
                <w:sz w:val="22"/>
                <w:szCs w:val="22"/>
              </w:rPr>
              <w:t xml:space="preserve"> </w:t>
            </w:r>
            <w:r w:rsidR="00BD057D">
              <w:rPr>
                <w:sz w:val="22"/>
                <w:szCs w:val="22"/>
              </w:rPr>
              <w:t>GovernorHub</w:t>
            </w:r>
            <w:r w:rsidR="00D86A98">
              <w:rPr>
                <w:sz w:val="22"/>
                <w:szCs w:val="22"/>
              </w:rPr>
              <w:t xml:space="preserve"> so that records can be kept. It was highlighted that this is of importance and details of how to do that were available</w:t>
            </w:r>
            <w:r w:rsidR="00BD057D">
              <w:rPr>
                <w:sz w:val="22"/>
                <w:szCs w:val="22"/>
              </w:rPr>
              <w:t xml:space="preserve">. </w:t>
            </w:r>
          </w:p>
          <w:p w14:paraId="4FC62AD6" w14:textId="2CFB2212" w:rsidR="00055E19" w:rsidRPr="006B2D70" w:rsidRDefault="00055E19" w:rsidP="002A192B">
            <w:pPr>
              <w:rPr>
                <w:sz w:val="22"/>
                <w:szCs w:val="22"/>
              </w:rPr>
            </w:pPr>
          </w:p>
        </w:tc>
        <w:tc>
          <w:tcPr>
            <w:tcW w:w="1330" w:type="dxa"/>
            <w:gridSpan w:val="2"/>
          </w:tcPr>
          <w:p w14:paraId="00664304" w14:textId="77777777" w:rsidR="002A192B" w:rsidRPr="006B2D70" w:rsidRDefault="002A192B" w:rsidP="002A192B">
            <w:pPr>
              <w:rPr>
                <w:sz w:val="22"/>
                <w:szCs w:val="22"/>
              </w:rPr>
            </w:pPr>
          </w:p>
        </w:tc>
      </w:tr>
      <w:tr w:rsidR="002A192B" w:rsidRPr="001A5450" w14:paraId="07A84191" w14:textId="77777777" w:rsidTr="00EE7906">
        <w:tc>
          <w:tcPr>
            <w:tcW w:w="1440" w:type="dxa"/>
          </w:tcPr>
          <w:p w14:paraId="0E1A998E" w14:textId="308C1085" w:rsidR="002A192B" w:rsidRPr="009607BF" w:rsidRDefault="002A192B" w:rsidP="002A192B">
            <w:pPr>
              <w:jc w:val="both"/>
              <w:rPr>
                <w:b/>
                <w:bCs/>
                <w:sz w:val="22"/>
                <w:szCs w:val="22"/>
              </w:rPr>
            </w:pPr>
            <w:r w:rsidRPr="009607BF">
              <w:rPr>
                <w:b/>
                <w:bCs/>
                <w:sz w:val="22"/>
                <w:szCs w:val="22"/>
              </w:rPr>
              <w:t>GB/</w:t>
            </w:r>
            <w:r w:rsidR="00BD057D">
              <w:rPr>
                <w:b/>
                <w:bCs/>
                <w:sz w:val="22"/>
                <w:szCs w:val="22"/>
              </w:rPr>
              <w:t>56</w:t>
            </w:r>
            <w:r w:rsidRPr="009607BF">
              <w:rPr>
                <w:b/>
                <w:bCs/>
                <w:sz w:val="22"/>
                <w:szCs w:val="22"/>
              </w:rPr>
              <w:t>/22</w:t>
            </w:r>
          </w:p>
        </w:tc>
        <w:tc>
          <w:tcPr>
            <w:tcW w:w="8273" w:type="dxa"/>
          </w:tcPr>
          <w:p w14:paraId="1ADDCCBA" w14:textId="77777777" w:rsidR="002A192B" w:rsidRDefault="002A192B" w:rsidP="002A192B">
            <w:pPr>
              <w:rPr>
                <w:b/>
                <w:bCs/>
                <w:sz w:val="22"/>
                <w:szCs w:val="22"/>
              </w:rPr>
            </w:pPr>
            <w:r w:rsidRPr="009607BF">
              <w:rPr>
                <w:b/>
                <w:bCs/>
                <w:sz w:val="22"/>
                <w:szCs w:val="22"/>
              </w:rPr>
              <w:t>Review of governor monitoring visit reports – key actions for governing body</w:t>
            </w:r>
          </w:p>
          <w:p w14:paraId="2D819575" w14:textId="3F3622B2" w:rsidR="002A192B" w:rsidRPr="009607BF" w:rsidRDefault="002A192B" w:rsidP="002A192B">
            <w:pPr>
              <w:rPr>
                <w:b/>
                <w:bCs/>
                <w:sz w:val="22"/>
                <w:szCs w:val="22"/>
              </w:rPr>
            </w:pPr>
          </w:p>
        </w:tc>
        <w:tc>
          <w:tcPr>
            <w:tcW w:w="1330" w:type="dxa"/>
            <w:gridSpan w:val="2"/>
          </w:tcPr>
          <w:p w14:paraId="5F4F7E2C" w14:textId="77777777" w:rsidR="002A192B" w:rsidRPr="006B2D70" w:rsidRDefault="002A192B" w:rsidP="002A192B">
            <w:pPr>
              <w:rPr>
                <w:sz w:val="22"/>
                <w:szCs w:val="22"/>
              </w:rPr>
            </w:pPr>
          </w:p>
        </w:tc>
      </w:tr>
      <w:tr w:rsidR="002A192B" w:rsidRPr="001A5450" w14:paraId="4FCFEA84" w14:textId="77777777" w:rsidTr="00EE7906">
        <w:tc>
          <w:tcPr>
            <w:tcW w:w="1440" w:type="dxa"/>
          </w:tcPr>
          <w:p w14:paraId="445FE460" w14:textId="77777777" w:rsidR="002A192B" w:rsidRPr="006B2D70" w:rsidRDefault="002A192B" w:rsidP="002A192B">
            <w:pPr>
              <w:jc w:val="both"/>
              <w:rPr>
                <w:sz w:val="22"/>
                <w:szCs w:val="22"/>
              </w:rPr>
            </w:pPr>
          </w:p>
        </w:tc>
        <w:tc>
          <w:tcPr>
            <w:tcW w:w="8273" w:type="dxa"/>
          </w:tcPr>
          <w:p w14:paraId="263BA348" w14:textId="42B4B162" w:rsidR="002A192B" w:rsidRDefault="00ED289B" w:rsidP="002A192B">
            <w:pPr>
              <w:rPr>
                <w:sz w:val="22"/>
                <w:szCs w:val="22"/>
              </w:rPr>
            </w:pPr>
            <w:r>
              <w:rPr>
                <w:sz w:val="22"/>
                <w:szCs w:val="22"/>
              </w:rPr>
              <w:t xml:space="preserve">Mr Hill, Mrs </w:t>
            </w:r>
            <w:proofErr w:type="gramStart"/>
            <w:r w:rsidR="007308C6">
              <w:rPr>
                <w:sz w:val="22"/>
                <w:szCs w:val="22"/>
              </w:rPr>
              <w:t>Needham</w:t>
            </w:r>
            <w:proofErr w:type="gramEnd"/>
            <w:r>
              <w:rPr>
                <w:sz w:val="22"/>
                <w:szCs w:val="22"/>
              </w:rPr>
              <w:t xml:space="preserve"> and Mrs Smith had attended </w:t>
            </w:r>
            <w:r w:rsidR="00BD057D">
              <w:rPr>
                <w:sz w:val="22"/>
                <w:szCs w:val="22"/>
              </w:rPr>
              <w:t xml:space="preserve">the recent </w:t>
            </w:r>
            <w:r>
              <w:rPr>
                <w:sz w:val="22"/>
                <w:szCs w:val="22"/>
              </w:rPr>
              <w:t xml:space="preserve">governor monitoring </w:t>
            </w:r>
            <w:r w:rsidR="00492DD3">
              <w:rPr>
                <w:sz w:val="22"/>
                <w:szCs w:val="22"/>
              </w:rPr>
              <w:t>day</w:t>
            </w:r>
            <w:r w:rsidR="00BD057D">
              <w:rPr>
                <w:sz w:val="22"/>
                <w:szCs w:val="22"/>
              </w:rPr>
              <w:t xml:space="preserve">. </w:t>
            </w:r>
          </w:p>
          <w:p w14:paraId="42F15A22" w14:textId="401B9881" w:rsidR="00492DD3" w:rsidRDefault="00492DD3" w:rsidP="002A192B">
            <w:pPr>
              <w:rPr>
                <w:sz w:val="22"/>
                <w:szCs w:val="22"/>
              </w:rPr>
            </w:pPr>
          </w:p>
          <w:p w14:paraId="7DB651A5" w14:textId="41AD8E2E" w:rsidR="00492DD3" w:rsidRDefault="00945DC9" w:rsidP="002A192B">
            <w:pPr>
              <w:rPr>
                <w:sz w:val="22"/>
                <w:szCs w:val="22"/>
              </w:rPr>
            </w:pPr>
            <w:r>
              <w:rPr>
                <w:sz w:val="22"/>
                <w:szCs w:val="22"/>
              </w:rPr>
              <w:t>Gov</w:t>
            </w:r>
            <w:r w:rsidR="00BD057D">
              <w:rPr>
                <w:sz w:val="22"/>
                <w:szCs w:val="22"/>
              </w:rPr>
              <w:t>ernors</w:t>
            </w:r>
            <w:r>
              <w:rPr>
                <w:sz w:val="22"/>
                <w:szCs w:val="22"/>
              </w:rPr>
              <w:t xml:space="preserve"> were asked to </w:t>
            </w:r>
            <w:r w:rsidR="00BD057D">
              <w:rPr>
                <w:sz w:val="22"/>
                <w:szCs w:val="22"/>
              </w:rPr>
              <w:t>revisit</w:t>
            </w:r>
            <w:r>
              <w:rPr>
                <w:sz w:val="22"/>
                <w:szCs w:val="22"/>
              </w:rPr>
              <w:t xml:space="preserve"> their subject areas in the next </w:t>
            </w:r>
            <w:r w:rsidR="007308C6">
              <w:rPr>
                <w:sz w:val="22"/>
                <w:szCs w:val="22"/>
              </w:rPr>
              <w:t>term.</w:t>
            </w:r>
          </w:p>
          <w:p w14:paraId="1D5C035D" w14:textId="77777777" w:rsidR="00ED289B" w:rsidRDefault="00ED289B" w:rsidP="002A192B">
            <w:pPr>
              <w:rPr>
                <w:sz w:val="22"/>
                <w:szCs w:val="22"/>
              </w:rPr>
            </w:pPr>
          </w:p>
          <w:p w14:paraId="2356CC64" w14:textId="3C2B54CD" w:rsidR="00ED289B" w:rsidRDefault="00BD057D" w:rsidP="002A192B">
            <w:pPr>
              <w:rPr>
                <w:sz w:val="22"/>
                <w:szCs w:val="22"/>
              </w:rPr>
            </w:pPr>
            <w:r>
              <w:rPr>
                <w:sz w:val="22"/>
                <w:szCs w:val="22"/>
              </w:rPr>
              <w:t xml:space="preserve">It was agreed that Mr </w:t>
            </w:r>
            <w:r w:rsidR="002562D9">
              <w:rPr>
                <w:sz w:val="22"/>
                <w:szCs w:val="22"/>
              </w:rPr>
              <w:t xml:space="preserve">Johnson </w:t>
            </w:r>
            <w:r>
              <w:rPr>
                <w:sz w:val="22"/>
                <w:szCs w:val="22"/>
              </w:rPr>
              <w:t>is to</w:t>
            </w:r>
            <w:r w:rsidR="002562D9">
              <w:rPr>
                <w:sz w:val="22"/>
                <w:szCs w:val="22"/>
              </w:rPr>
              <w:t xml:space="preserve"> take on </w:t>
            </w:r>
            <w:r>
              <w:rPr>
                <w:sz w:val="22"/>
                <w:szCs w:val="22"/>
              </w:rPr>
              <w:t xml:space="preserve">the </w:t>
            </w:r>
            <w:r w:rsidR="002562D9">
              <w:rPr>
                <w:sz w:val="22"/>
                <w:szCs w:val="22"/>
              </w:rPr>
              <w:t xml:space="preserve">EYFS link governor role. </w:t>
            </w:r>
          </w:p>
          <w:p w14:paraId="0A55AD13" w14:textId="13DD63CF" w:rsidR="002562D9" w:rsidRDefault="002562D9" w:rsidP="002A192B">
            <w:pPr>
              <w:rPr>
                <w:sz w:val="22"/>
                <w:szCs w:val="22"/>
              </w:rPr>
            </w:pPr>
          </w:p>
          <w:p w14:paraId="2F4AAEA1" w14:textId="5668F51A" w:rsidR="002562D9" w:rsidRDefault="003A1E8C" w:rsidP="002A192B">
            <w:pPr>
              <w:rPr>
                <w:sz w:val="22"/>
                <w:szCs w:val="22"/>
              </w:rPr>
            </w:pPr>
            <w:r>
              <w:rPr>
                <w:sz w:val="22"/>
                <w:szCs w:val="22"/>
              </w:rPr>
              <w:t xml:space="preserve">Mrs </w:t>
            </w:r>
            <w:r w:rsidR="00BD057D">
              <w:rPr>
                <w:sz w:val="22"/>
                <w:szCs w:val="22"/>
              </w:rPr>
              <w:t>B</w:t>
            </w:r>
            <w:r>
              <w:rPr>
                <w:sz w:val="22"/>
                <w:szCs w:val="22"/>
              </w:rPr>
              <w:t>attison</w:t>
            </w:r>
            <w:r w:rsidR="00BD057D">
              <w:rPr>
                <w:sz w:val="22"/>
                <w:szCs w:val="22"/>
              </w:rPr>
              <w:t xml:space="preserve"> is</w:t>
            </w:r>
            <w:r>
              <w:rPr>
                <w:sz w:val="22"/>
                <w:szCs w:val="22"/>
              </w:rPr>
              <w:t xml:space="preserve"> to </w:t>
            </w:r>
            <w:r w:rsidR="00BD057D">
              <w:rPr>
                <w:sz w:val="22"/>
                <w:szCs w:val="22"/>
              </w:rPr>
              <w:t xml:space="preserve">undertake a </w:t>
            </w:r>
            <w:r>
              <w:rPr>
                <w:sz w:val="22"/>
                <w:szCs w:val="22"/>
              </w:rPr>
              <w:t>visit on Art.</w:t>
            </w:r>
          </w:p>
          <w:p w14:paraId="64329987" w14:textId="5F828932" w:rsidR="00426D1B" w:rsidRDefault="00426D1B" w:rsidP="002A192B">
            <w:pPr>
              <w:rPr>
                <w:sz w:val="22"/>
                <w:szCs w:val="22"/>
              </w:rPr>
            </w:pPr>
          </w:p>
          <w:p w14:paraId="2DD63163" w14:textId="3E9E1B5B" w:rsidR="00426D1B" w:rsidRDefault="00F036C6" w:rsidP="002A192B">
            <w:pPr>
              <w:rPr>
                <w:sz w:val="22"/>
                <w:szCs w:val="22"/>
              </w:rPr>
            </w:pPr>
            <w:r>
              <w:rPr>
                <w:sz w:val="22"/>
                <w:szCs w:val="22"/>
              </w:rPr>
              <w:t>Governors</w:t>
            </w:r>
            <w:r w:rsidR="00426D1B">
              <w:rPr>
                <w:sz w:val="22"/>
                <w:szCs w:val="22"/>
              </w:rPr>
              <w:t xml:space="preserve"> discussed </w:t>
            </w:r>
            <w:r>
              <w:rPr>
                <w:sz w:val="22"/>
                <w:szCs w:val="22"/>
              </w:rPr>
              <w:t>importance</w:t>
            </w:r>
            <w:r w:rsidR="00426D1B">
              <w:rPr>
                <w:sz w:val="22"/>
                <w:szCs w:val="22"/>
              </w:rPr>
              <w:t xml:space="preserve"> of </w:t>
            </w:r>
            <w:r>
              <w:rPr>
                <w:sz w:val="22"/>
                <w:szCs w:val="22"/>
              </w:rPr>
              <w:t>monitoring</w:t>
            </w:r>
            <w:r w:rsidR="00426D1B">
              <w:rPr>
                <w:sz w:val="22"/>
                <w:szCs w:val="22"/>
              </w:rPr>
              <w:t xml:space="preserve"> </w:t>
            </w:r>
            <w:r>
              <w:rPr>
                <w:sz w:val="22"/>
                <w:szCs w:val="22"/>
              </w:rPr>
              <w:t>visits</w:t>
            </w:r>
            <w:r w:rsidR="00426D1B">
              <w:rPr>
                <w:sz w:val="22"/>
                <w:szCs w:val="22"/>
              </w:rPr>
              <w:t xml:space="preserve"> for </w:t>
            </w:r>
            <w:r w:rsidR="003A1E8C">
              <w:rPr>
                <w:sz w:val="22"/>
                <w:szCs w:val="22"/>
              </w:rPr>
              <w:t xml:space="preserve">Ofsted. </w:t>
            </w:r>
          </w:p>
          <w:p w14:paraId="2DC900FB" w14:textId="6DF9CDBD" w:rsidR="00ED289B" w:rsidRPr="006B2D70" w:rsidRDefault="00ED289B" w:rsidP="002A192B">
            <w:pPr>
              <w:rPr>
                <w:sz w:val="22"/>
                <w:szCs w:val="22"/>
              </w:rPr>
            </w:pPr>
          </w:p>
        </w:tc>
        <w:tc>
          <w:tcPr>
            <w:tcW w:w="1330" w:type="dxa"/>
            <w:gridSpan w:val="2"/>
          </w:tcPr>
          <w:p w14:paraId="13376950" w14:textId="77777777" w:rsidR="002A192B" w:rsidRPr="006B2D70" w:rsidRDefault="002A192B" w:rsidP="002A192B">
            <w:pPr>
              <w:rPr>
                <w:sz w:val="22"/>
                <w:szCs w:val="22"/>
              </w:rPr>
            </w:pPr>
          </w:p>
        </w:tc>
      </w:tr>
      <w:tr w:rsidR="002A192B" w:rsidRPr="001A5450" w14:paraId="7BD12B5A" w14:textId="77777777" w:rsidTr="00EE7906">
        <w:tc>
          <w:tcPr>
            <w:tcW w:w="1440" w:type="dxa"/>
          </w:tcPr>
          <w:p w14:paraId="45FC2EFB" w14:textId="2DE84967" w:rsidR="002A192B" w:rsidRPr="006F2DAA" w:rsidRDefault="002A192B" w:rsidP="002A192B">
            <w:pPr>
              <w:jc w:val="both"/>
              <w:rPr>
                <w:b/>
                <w:sz w:val="22"/>
                <w:szCs w:val="22"/>
              </w:rPr>
            </w:pPr>
            <w:r w:rsidRPr="006F2DAA">
              <w:rPr>
                <w:b/>
                <w:sz w:val="22"/>
                <w:szCs w:val="22"/>
              </w:rPr>
              <w:t>GB/</w:t>
            </w:r>
            <w:r w:rsidR="00BD057D">
              <w:rPr>
                <w:b/>
                <w:sz w:val="22"/>
                <w:szCs w:val="22"/>
              </w:rPr>
              <w:t>57</w:t>
            </w:r>
            <w:r w:rsidRPr="006F2DAA">
              <w:rPr>
                <w:b/>
                <w:sz w:val="22"/>
                <w:szCs w:val="22"/>
              </w:rPr>
              <w:t>/2</w:t>
            </w:r>
            <w:r>
              <w:rPr>
                <w:b/>
                <w:sz w:val="22"/>
                <w:szCs w:val="22"/>
              </w:rPr>
              <w:t>2</w:t>
            </w:r>
          </w:p>
        </w:tc>
        <w:tc>
          <w:tcPr>
            <w:tcW w:w="8273" w:type="dxa"/>
          </w:tcPr>
          <w:p w14:paraId="08171ED7" w14:textId="77777777" w:rsidR="002A192B" w:rsidRPr="00582391" w:rsidRDefault="002A192B" w:rsidP="002A192B">
            <w:pPr>
              <w:rPr>
                <w:b/>
                <w:bCs/>
                <w:strike/>
                <w:sz w:val="22"/>
                <w:szCs w:val="22"/>
              </w:rPr>
            </w:pPr>
            <w:r w:rsidRPr="00582391">
              <w:rPr>
                <w:rFonts w:cs="Arial"/>
                <w:b/>
                <w:bCs/>
                <w:sz w:val="22"/>
                <w:szCs w:val="22"/>
              </w:rPr>
              <w:t>Evidence of governing body impact on school improvement and review of how the governing body has held the school’s leaders to account</w:t>
            </w:r>
          </w:p>
          <w:p w14:paraId="2465EF16" w14:textId="77777777" w:rsidR="00BD057D" w:rsidRDefault="00BD057D" w:rsidP="002A192B">
            <w:pPr>
              <w:rPr>
                <w:rFonts w:cs="Arial"/>
                <w:sz w:val="22"/>
                <w:szCs w:val="22"/>
              </w:rPr>
            </w:pPr>
          </w:p>
          <w:p w14:paraId="78B0FB54" w14:textId="168ECD0D" w:rsidR="00BD057D" w:rsidRDefault="00BD057D" w:rsidP="002A192B">
            <w:pPr>
              <w:rPr>
                <w:rFonts w:cs="Arial"/>
                <w:sz w:val="22"/>
                <w:szCs w:val="22"/>
              </w:rPr>
            </w:pPr>
            <w:r>
              <w:rPr>
                <w:rFonts w:cs="Arial"/>
                <w:sz w:val="22"/>
                <w:szCs w:val="22"/>
              </w:rPr>
              <w:t xml:space="preserve">Governors </w:t>
            </w:r>
            <w:r w:rsidR="00E22017">
              <w:rPr>
                <w:rFonts w:cs="Arial"/>
                <w:sz w:val="22"/>
                <w:szCs w:val="22"/>
              </w:rPr>
              <w:t xml:space="preserve">have held school leaders to account through question and challenge in meetings and during monitoring visits. Governors have impacted on school improvement through discussion and decisions on: </w:t>
            </w:r>
          </w:p>
          <w:p w14:paraId="6FC5838E" w14:textId="77777777" w:rsidR="00BD057D" w:rsidRDefault="00BD057D" w:rsidP="002A192B">
            <w:pPr>
              <w:rPr>
                <w:rFonts w:cs="Arial"/>
                <w:sz w:val="22"/>
                <w:szCs w:val="22"/>
              </w:rPr>
            </w:pPr>
          </w:p>
          <w:p w14:paraId="08ABAF0F" w14:textId="69B48857" w:rsidR="002A192B" w:rsidRPr="00E22017" w:rsidRDefault="00E22017" w:rsidP="00E22017">
            <w:pPr>
              <w:pStyle w:val="ListParagraph"/>
              <w:numPr>
                <w:ilvl w:val="0"/>
                <w:numId w:val="22"/>
              </w:numPr>
              <w:rPr>
                <w:rFonts w:ascii="Arial" w:eastAsia="Times New Roman" w:hAnsi="Arial" w:cs="Arial"/>
                <w:lang w:eastAsia="en-GB"/>
              </w:rPr>
            </w:pPr>
            <w:r>
              <w:rPr>
                <w:rFonts w:ascii="Arial" w:eastAsia="Times New Roman" w:hAnsi="Arial" w:cs="Arial"/>
                <w:lang w:eastAsia="en-GB"/>
              </w:rPr>
              <w:t>School b</w:t>
            </w:r>
            <w:r w:rsidR="004A50A8" w:rsidRPr="00E22017">
              <w:rPr>
                <w:rFonts w:ascii="Arial" w:eastAsia="Times New Roman" w:hAnsi="Arial" w:cs="Arial"/>
                <w:lang w:eastAsia="en-GB"/>
              </w:rPr>
              <w:t>udget</w:t>
            </w:r>
          </w:p>
          <w:p w14:paraId="40905602" w14:textId="2165236B" w:rsidR="008E2D4A" w:rsidRPr="00E22017" w:rsidRDefault="008E2D4A" w:rsidP="00E22017">
            <w:pPr>
              <w:pStyle w:val="ListParagraph"/>
              <w:numPr>
                <w:ilvl w:val="0"/>
                <w:numId w:val="22"/>
              </w:numPr>
              <w:rPr>
                <w:rFonts w:ascii="Arial" w:eastAsia="Times New Roman" w:hAnsi="Arial" w:cs="Arial"/>
                <w:lang w:eastAsia="en-GB"/>
              </w:rPr>
            </w:pPr>
            <w:r w:rsidRPr="00E22017">
              <w:rPr>
                <w:rFonts w:ascii="Arial" w:eastAsia="Times New Roman" w:hAnsi="Arial" w:cs="Arial"/>
                <w:lang w:eastAsia="en-GB"/>
              </w:rPr>
              <w:t xml:space="preserve">Spending on </w:t>
            </w:r>
            <w:r w:rsidR="00E22017">
              <w:rPr>
                <w:rFonts w:ascii="Arial" w:eastAsia="Times New Roman" w:hAnsi="Arial" w:cs="Arial"/>
                <w:lang w:eastAsia="en-GB"/>
              </w:rPr>
              <w:t xml:space="preserve">school </w:t>
            </w:r>
            <w:r w:rsidRPr="00E22017">
              <w:rPr>
                <w:rFonts w:ascii="Arial" w:eastAsia="Times New Roman" w:hAnsi="Arial" w:cs="Arial"/>
                <w:lang w:eastAsia="en-GB"/>
              </w:rPr>
              <w:t xml:space="preserve">facilities </w:t>
            </w:r>
          </w:p>
          <w:p w14:paraId="306B15CB" w14:textId="7DAF7233" w:rsidR="0089285A" w:rsidRPr="00E22017" w:rsidRDefault="0089285A" w:rsidP="00E22017">
            <w:pPr>
              <w:pStyle w:val="ListParagraph"/>
              <w:numPr>
                <w:ilvl w:val="0"/>
                <w:numId w:val="22"/>
              </w:numPr>
              <w:rPr>
                <w:rFonts w:ascii="Arial" w:eastAsia="Times New Roman" w:hAnsi="Arial" w:cs="Arial"/>
                <w:lang w:eastAsia="en-GB"/>
              </w:rPr>
            </w:pPr>
            <w:r w:rsidRPr="00E22017">
              <w:rPr>
                <w:rFonts w:ascii="Arial" w:eastAsia="Times New Roman" w:hAnsi="Arial" w:cs="Arial"/>
                <w:lang w:eastAsia="en-GB"/>
              </w:rPr>
              <w:t>Approv</w:t>
            </w:r>
            <w:r w:rsidR="00E22017">
              <w:rPr>
                <w:rFonts w:ascii="Arial" w:eastAsia="Times New Roman" w:hAnsi="Arial" w:cs="Arial"/>
                <w:lang w:eastAsia="en-GB"/>
              </w:rPr>
              <w:t>al of</w:t>
            </w:r>
            <w:r w:rsidRPr="00E22017">
              <w:rPr>
                <w:rFonts w:ascii="Arial" w:eastAsia="Times New Roman" w:hAnsi="Arial" w:cs="Arial"/>
                <w:lang w:eastAsia="en-GB"/>
              </w:rPr>
              <w:t xml:space="preserve"> S</w:t>
            </w:r>
            <w:r w:rsidR="00E22017">
              <w:rPr>
                <w:rFonts w:ascii="Arial" w:eastAsia="Times New Roman" w:hAnsi="Arial" w:cs="Arial"/>
                <w:lang w:eastAsia="en-GB"/>
              </w:rPr>
              <w:t>chool Improvement Plan</w:t>
            </w:r>
          </w:p>
          <w:p w14:paraId="07FAEA45" w14:textId="5F5E2523" w:rsidR="0089285A" w:rsidRPr="00E22017" w:rsidRDefault="00E22017" w:rsidP="00E22017">
            <w:pPr>
              <w:pStyle w:val="ListParagraph"/>
              <w:numPr>
                <w:ilvl w:val="0"/>
                <w:numId w:val="22"/>
              </w:numPr>
              <w:rPr>
                <w:rFonts w:ascii="Arial" w:eastAsia="Times New Roman" w:hAnsi="Arial" w:cs="Arial"/>
                <w:lang w:eastAsia="en-GB"/>
              </w:rPr>
            </w:pPr>
            <w:r w:rsidRPr="00E22017">
              <w:rPr>
                <w:rFonts w:ascii="Arial" w:eastAsia="Times New Roman" w:hAnsi="Arial" w:cs="Arial"/>
                <w:lang w:eastAsia="en-GB"/>
              </w:rPr>
              <w:t>Responding</w:t>
            </w:r>
            <w:r w:rsidR="00DD6A16" w:rsidRPr="00E22017">
              <w:rPr>
                <w:rFonts w:ascii="Arial" w:eastAsia="Times New Roman" w:hAnsi="Arial" w:cs="Arial"/>
                <w:lang w:eastAsia="en-GB"/>
              </w:rPr>
              <w:t xml:space="preserve"> to cultural </w:t>
            </w:r>
            <w:r w:rsidRPr="00E22017">
              <w:rPr>
                <w:rFonts w:ascii="Arial" w:eastAsia="Times New Roman" w:hAnsi="Arial" w:cs="Arial"/>
                <w:lang w:eastAsia="en-GB"/>
              </w:rPr>
              <w:t>diversity</w:t>
            </w:r>
            <w:r w:rsidR="00DD6A16" w:rsidRPr="00E22017">
              <w:rPr>
                <w:rFonts w:ascii="Arial" w:eastAsia="Times New Roman" w:hAnsi="Arial" w:cs="Arial"/>
                <w:lang w:eastAsia="en-GB"/>
              </w:rPr>
              <w:t xml:space="preserve"> from </w:t>
            </w:r>
            <w:r>
              <w:rPr>
                <w:rFonts w:ascii="Arial" w:eastAsia="Times New Roman" w:hAnsi="Arial" w:cs="Arial"/>
                <w:lang w:eastAsia="en-GB"/>
              </w:rPr>
              <w:t xml:space="preserve">more </w:t>
            </w:r>
            <w:r w:rsidR="00DD6A16" w:rsidRPr="00E22017">
              <w:rPr>
                <w:rFonts w:ascii="Arial" w:eastAsia="Times New Roman" w:hAnsi="Arial" w:cs="Arial"/>
                <w:lang w:eastAsia="en-GB"/>
              </w:rPr>
              <w:t xml:space="preserve">EAL children </w:t>
            </w:r>
            <w:r>
              <w:rPr>
                <w:rFonts w:ascii="Arial" w:eastAsia="Times New Roman" w:hAnsi="Arial" w:cs="Arial"/>
                <w:lang w:eastAsia="en-GB"/>
              </w:rPr>
              <w:t xml:space="preserve">joining the school, </w:t>
            </w:r>
            <w:r w:rsidR="00DD6A16" w:rsidRPr="00E22017">
              <w:rPr>
                <w:rFonts w:ascii="Arial" w:eastAsia="Times New Roman" w:hAnsi="Arial" w:cs="Arial"/>
                <w:lang w:eastAsia="en-GB"/>
              </w:rPr>
              <w:t>and how</w:t>
            </w:r>
            <w:r>
              <w:rPr>
                <w:rFonts w:ascii="Arial" w:eastAsia="Times New Roman" w:hAnsi="Arial" w:cs="Arial"/>
                <w:lang w:eastAsia="en-GB"/>
              </w:rPr>
              <w:t xml:space="preserve"> the school is </w:t>
            </w:r>
            <w:r w:rsidR="00DD6A16" w:rsidRPr="00E22017">
              <w:rPr>
                <w:rFonts w:ascii="Arial" w:eastAsia="Times New Roman" w:hAnsi="Arial" w:cs="Arial"/>
                <w:lang w:eastAsia="en-GB"/>
              </w:rPr>
              <w:t xml:space="preserve">adapting to </w:t>
            </w:r>
            <w:r w:rsidR="007308C6" w:rsidRPr="00E22017">
              <w:rPr>
                <w:rFonts w:ascii="Arial" w:eastAsia="Times New Roman" w:hAnsi="Arial" w:cs="Arial"/>
                <w:lang w:eastAsia="en-GB"/>
              </w:rPr>
              <w:t>th</w:t>
            </w:r>
            <w:r w:rsidR="007308C6">
              <w:rPr>
                <w:rFonts w:ascii="Arial" w:eastAsia="Times New Roman" w:hAnsi="Arial" w:cs="Arial"/>
                <w:lang w:eastAsia="en-GB"/>
              </w:rPr>
              <w:t>is.</w:t>
            </w:r>
          </w:p>
          <w:p w14:paraId="6EB7FD31" w14:textId="0679C157" w:rsidR="00DD6A16" w:rsidRPr="00582391" w:rsidRDefault="00DD6A16" w:rsidP="002A192B">
            <w:pPr>
              <w:rPr>
                <w:rFonts w:cs="Arial"/>
                <w:b/>
                <w:bCs/>
                <w:strike/>
                <w:sz w:val="22"/>
                <w:szCs w:val="22"/>
              </w:rPr>
            </w:pPr>
          </w:p>
        </w:tc>
        <w:tc>
          <w:tcPr>
            <w:tcW w:w="1330" w:type="dxa"/>
            <w:gridSpan w:val="2"/>
          </w:tcPr>
          <w:p w14:paraId="2379341E" w14:textId="77777777" w:rsidR="002A192B" w:rsidRPr="006B2D70" w:rsidRDefault="002A192B" w:rsidP="002A192B">
            <w:pPr>
              <w:rPr>
                <w:sz w:val="22"/>
                <w:szCs w:val="22"/>
              </w:rPr>
            </w:pPr>
          </w:p>
        </w:tc>
      </w:tr>
      <w:tr w:rsidR="002A192B" w:rsidRPr="001A5450" w14:paraId="6E80962C" w14:textId="77777777" w:rsidTr="00EE7906">
        <w:tc>
          <w:tcPr>
            <w:tcW w:w="1440" w:type="dxa"/>
          </w:tcPr>
          <w:p w14:paraId="22790E56" w14:textId="77777777" w:rsidR="002A192B" w:rsidRPr="004B1DF7" w:rsidRDefault="002A192B" w:rsidP="002A192B">
            <w:pPr>
              <w:jc w:val="both"/>
              <w:rPr>
                <w:sz w:val="22"/>
                <w:szCs w:val="22"/>
              </w:rPr>
            </w:pPr>
          </w:p>
        </w:tc>
        <w:tc>
          <w:tcPr>
            <w:tcW w:w="8273" w:type="dxa"/>
          </w:tcPr>
          <w:p w14:paraId="1927CFC9" w14:textId="77777777" w:rsidR="002A192B" w:rsidRPr="006C7907" w:rsidRDefault="002A192B" w:rsidP="002A192B">
            <w:pPr>
              <w:rPr>
                <w:sz w:val="22"/>
                <w:szCs w:val="22"/>
              </w:rPr>
            </w:pPr>
          </w:p>
        </w:tc>
        <w:tc>
          <w:tcPr>
            <w:tcW w:w="1330" w:type="dxa"/>
            <w:gridSpan w:val="2"/>
          </w:tcPr>
          <w:p w14:paraId="275B23FE" w14:textId="77777777" w:rsidR="002A192B" w:rsidRPr="004B1DF7" w:rsidRDefault="002A192B" w:rsidP="002A192B">
            <w:pPr>
              <w:rPr>
                <w:sz w:val="22"/>
                <w:szCs w:val="22"/>
              </w:rPr>
            </w:pPr>
          </w:p>
        </w:tc>
      </w:tr>
      <w:tr w:rsidR="002A192B" w:rsidRPr="001A5450" w14:paraId="352C0041" w14:textId="77777777" w:rsidTr="00EE7906">
        <w:tc>
          <w:tcPr>
            <w:tcW w:w="1440" w:type="dxa"/>
          </w:tcPr>
          <w:p w14:paraId="560DFA16" w14:textId="1BC8B156" w:rsidR="002A192B" w:rsidRPr="001A5450" w:rsidRDefault="002A192B" w:rsidP="002A192B">
            <w:pPr>
              <w:jc w:val="both"/>
              <w:rPr>
                <w:b/>
                <w:sz w:val="22"/>
                <w:szCs w:val="22"/>
              </w:rPr>
            </w:pPr>
            <w:r>
              <w:rPr>
                <w:b/>
                <w:sz w:val="22"/>
                <w:szCs w:val="22"/>
              </w:rPr>
              <w:t>GB/</w:t>
            </w:r>
            <w:r w:rsidR="00E22017">
              <w:rPr>
                <w:b/>
                <w:sz w:val="22"/>
                <w:szCs w:val="22"/>
              </w:rPr>
              <w:t>58</w:t>
            </w:r>
            <w:r>
              <w:rPr>
                <w:b/>
                <w:sz w:val="22"/>
                <w:szCs w:val="22"/>
              </w:rPr>
              <w:t>/22</w:t>
            </w:r>
          </w:p>
        </w:tc>
        <w:tc>
          <w:tcPr>
            <w:tcW w:w="8273" w:type="dxa"/>
          </w:tcPr>
          <w:p w14:paraId="289A4EDA" w14:textId="77777777" w:rsidR="002A192B" w:rsidRDefault="002A192B" w:rsidP="002A192B">
            <w:pPr>
              <w:rPr>
                <w:b/>
                <w:sz w:val="22"/>
                <w:szCs w:val="22"/>
              </w:rPr>
            </w:pPr>
            <w:r w:rsidRPr="009607BF">
              <w:rPr>
                <w:b/>
                <w:sz w:val="22"/>
                <w:szCs w:val="22"/>
              </w:rPr>
              <w:t xml:space="preserve">Confirmation of dates for 2022/23 </w:t>
            </w:r>
          </w:p>
          <w:p w14:paraId="41F04B90" w14:textId="0FCC3858" w:rsidR="002A192B" w:rsidRPr="001A5450" w:rsidRDefault="002A192B" w:rsidP="002A192B">
            <w:pPr>
              <w:rPr>
                <w:sz w:val="22"/>
                <w:szCs w:val="22"/>
              </w:rPr>
            </w:pPr>
          </w:p>
        </w:tc>
        <w:tc>
          <w:tcPr>
            <w:tcW w:w="1330" w:type="dxa"/>
            <w:gridSpan w:val="2"/>
          </w:tcPr>
          <w:p w14:paraId="3A8FAEA7" w14:textId="77777777" w:rsidR="002A192B" w:rsidRPr="001A5450" w:rsidRDefault="002A192B" w:rsidP="002A192B">
            <w:pPr>
              <w:rPr>
                <w:b/>
                <w:sz w:val="22"/>
                <w:szCs w:val="22"/>
              </w:rPr>
            </w:pPr>
          </w:p>
        </w:tc>
      </w:tr>
      <w:tr w:rsidR="002A192B" w:rsidRPr="001A5450" w14:paraId="476CA425" w14:textId="77777777" w:rsidTr="00EE7906">
        <w:tc>
          <w:tcPr>
            <w:tcW w:w="1440" w:type="dxa"/>
          </w:tcPr>
          <w:p w14:paraId="7412914E" w14:textId="77777777" w:rsidR="002A192B" w:rsidRPr="001A5450" w:rsidRDefault="002A192B" w:rsidP="002A192B">
            <w:pPr>
              <w:jc w:val="both"/>
              <w:rPr>
                <w:b/>
                <w:sz w:val="22"/>
                <w:szCs w:val="22"/>
              </w:rPr>
            </w:pPr>
          </w:p>
        </w:tc>
        <w:tc>
          <w:tcPr>
            <w:tcW w:w="8273" w:type="dxa"/>
          </w:tcPr>
          <w:p w14:paraId="075D596C" w14:textId="77777777" w:rsidR="002A192B" w:rsidRPr="001A5450" w:rsidRDefault="002A192B" w:rsidP="002A192B">
            <w:pPr>
              <w:rPr>
                <w:sz w:val="22"/>
                <w:szCs w:val="22"/>
              </w:rPr>
            </w:pPr>
            <w:r w:rsidRPr="001A5450">
              <w:rPr>
                <w:sz w:val="22"/>
                <w:szCs w:val="22"/>
              </w:rPr>
              <w:t xml:space="preserve">The governing body </w:t>
            </w:r>
          </w:p>
          <w:p w14:paraId="233C2FEB" w14:textId="77777777" w:rsidR="002A192B" w:rsidRPr="001A5450" w:rsidRDefault="002A192B" w:rsidP="002A192B">
            <w:pPr>
              <w:rPr>
                <w:sz w:val="22"/>
                <w:szCs w:val="22"/>
              </w:rPr>
            </w:pPr>
          </w:p>
        </w:tc>
        <w:tc>
          <w:tcPr>
            <w:tcW w:w="1330" w:type="dxa"/>
            <w:gridSpan w:val="2"/>
          </w:tcPr>
          <w:p w14:paraId="5707203D" w14:textId="77777777" w:rsidR="002A192B" w:rsidRPr="001A5450" w:rsidRDefault="002A192B" w:rsidP="002A192B">
            <w:pPr>
              <w:rPr>
                <w:b/>
                <w:sz w:val="22"/>
                <w:szCs w:val="22"/>
              </w:rPr>
            </w:pPr>
          </w:p>
        </w:tc>
      </w:tr>
      <w:tr w:rsidR="002A192B" w:rsidRPr="001A5450" w14:paraId="55B3A955" w14:textId="77777777" w:rsidTr="00EE7906">
        <w:tc>
          <w:tcPr>
            <w:tcW w:w="1440" w:type="dxa"/>
          </w:tcPr>
          <w:p w14:paraId="2DE1ED12" w14:textId="77777777" w:rsidR="002A192B" w:rsidRPr="001A5450" w:rsidRDefault="002A192B" w:rsidP="002A192B">
            <w:pPr>
              <w:jc w:val="both"/>
              <w:rPr>
                <w:b/>
                <w:sz w:val="22"/>
                <w:szCs w:val="22"/>
              </w:rPr>
            </w:pPr>
          </w:p>
        </w:tc>
        <w:tc>
          <w:tcPr>
            <w:tcW w:w="8273" w:type="dxa"/>
          </w:tcPr>
          <w:p w14:paraId="4F5085E8" w14:textId="77777777" w:rsidR="002A192B" w:rsidRPr="001A5450" w:rsidRDefault="002A192B" w:rsidP="002A192B">
            <w:pPr>
              <w:rPr>
                <w:b/>
                <w:sz w:val="22"/>
                <w:szCs w:val="22"/>
              </w:rPr>
            </w:pPr>
            <w:r w:rsidRPr="001A5450">
              <w:rPr>
                <w:b/>
                <w:sz w:val="22"/>
                <w:szCs w:val="22"/>
              </w:rPr>
              <w:t xml:space="preserve">agreed </w:t>
            </w:r>
          </w:p>
          <w:p w14:paraId="5F2E023A" w14:textId="77777777" w:rsidR="002A192B" w:rsidRPr="001A5450" w:rsidRDefault="002A192B" w:rsidP="002A192B">
            <w:pPr>
              <w:rPr>
                <w:b/>
                <w:sz w:val="22"/>
                <w:szCs w:val="22"/>
              </w:rPr>
            </w:pPr>
          </w:p>
        </w:tc>
        <w:tc>
          <w:tcPr>
            <w:tcW w:w="1330" w:type="dxa"/>
            <w:gridSpan w:val="2"/>
          </w:tcPr>
          <w:p w14:paraId="031848F6" w14:textId="77777777" w:rsidR="002A192B" w:rsidRPr="001A5450" w:rsidRDefault="002A192B" w:rsidP="002A192B">
            <w:pPr>
              <w:rPr>
                <w:b/>
                <w:sz w:val="22"/>
                <w:szCs w:val="22"/>
              </w:rPr>
            </w:pPr>
          </w:p>
        </w:tc>
      </w:tr>
      <w:tr w:rsidR="002A192B" w:rsidRPr="001A5450" w14:paraId="25E27BA6" w14:textId="77777777" w:rsidTr="00EE7906">
        <w:tc>
          <w:tcPr>
            <w:tcW w:w="1440" w:type="dxa"/>
          </w:tcPr>
          <w:p w14:paraId="687402E9" w14:textId="77777777" w:rsidR="002A192B" w:rsidRPr="001A5450" w:rsidRDefault="002A192B" w:rsidP="002A192B">
            <w:pPr>
              <w:jc w:val="both"/>
              <w:rPr>
                <w:b/>
                <w:sz w:val="22"/>
                <w:szCs w:val="22"/>
              </w:rPr>
            </w:pPr>
          </w:p>
        </w:tc>
        <w:tc>
          <w:tcPr>
            <w:tcW w:w="8273" w:type="dxa"/>
          </w:tcPr>
          <w:p w14:paraId="01BEDEBF" w14:textId="65AB533E" w:rsidR="002A192B" w:rsidRPr="00082B9F" w:rsidRDefault="002A192B" w:rsidP="002A192B">
            <w:pPr>
              <w:rPr>
                <w:rFonts w:cs="Arial"/>
                <w:sz w:val="22"/>
                <w:szCs w:val="22"/>
              </w:rPr>
            </w:pPr>
            <w:r w:rsidRPr="00082B9F">
              <w:rPr>
                <w:rFonts w:cs="Arial"/>
                <w:sz w:val="22"/>
                <w:szCs w:val="22"/>
              </w:rPr>
              <w:t xml:space="preserve">Spring term 2023 – </w:t>
            </w:r>
            <w:r w:rsidR="00915944">
              <w:rPr>
                <w:rFonts w:cs="Arial"/>
                <w:sz w:val="22"/>
                <w:szCs w:val="22"/>
              </w:rPr>
              <w:t>Tuesday 17</w:t>
            </w:r>
            <w:r w:rsidR="00915944" w:rsidRPr="00994639">
              <w:rPr>
                <w:rFonts w:cs="Arial"/>
                <w:sz w:val="22"/>
                <w:szCs w:val="22"/>
                <w:vertAlign w:val="superscript"/>
              </w:rPr>
              <w:t>th</w:t>
            </w:r>
            <w:r w:rsidR="00915944">
              <w:rPr>
                <w:rFonts w:cs="Arial"/>
                <w:sz w:val="22"/>
                <w:szCs w:val="22"/>
              </w:rPr>
              <w:t xml:space="preserve"> January 2023 at 4pm</w:t>
            </w:r>
          </w:p>
          <w:p w14:paraId="6DB96B70" w14:textId="1E4DBA51" w:rsidR="002A192B" w:rsidRDefault="002A192B" w:rsidP="002A192B">
            <w:pPr>
              <w:rPr>
                <w:rFonts w:cs="Arial"/>
                <w:sz w:val="22"/>
                <w:szCs w:val="22"/>
              </w:rPr>
            </w:pPr>
            <w:r w:rsidRPr="00082B9F">
              <w:rPr>
                <w:rFonts w:cs="Arial"/>
                <w:sz w:val="22"/>
                <w:szCs w:val="22"/>
              </w:rPr>
              <w:t xml:space="preserve">Summer term 2023 – </w:t>
            </w:r>
            <w:r w:rsidR="001F6AE3">
              <w:rPr>
                <w:rFonts w:cs="Arial"/>
                <w:sz w:val="22"/>
                <w:szCs w:val="22"/>
              </w:rPr>
              <w:t>Tuesday 16</w:t>
            </w:r>
            <w:r w:rsidR="001F6AE3" w:rsidRPr="00994639">
              <w:rPr>
                <w:rFonts w:cs="Arial"/>
                <w:sz w:val="22"/>
                <w:szCs w:val="22"/>
                <w:vertAlign w:val="superscript"/>
              </w:rPr>
              <w:t>th</w:t>
            </w:r>
            <w:r w:rsidR="001F6AE3">
              <w:rPr>
                <w:rFonts w:cs="Arial"/>
                <w:sz w:val="22"/>
                <w:szCs w:val="22"/>
              </w:rPr>
              <w:t xml:space="preserve"> May 2023 at 4pm</w:t>
            </w:r>
          </w:p>
          <w:p w14:paraId="26F1659B" w14:textId="15D3BD48" w:rsidR="00256EB3" w:rsidRDefault="00256EB3" w:rsidP="002A192B">
            <w:pPr>
              <w:rPr>
                <w:rFonts w:cs="Arial"/>
                <w:sz w:val="22"/>
                <w:szCs w:val="22"/>
              </w:rPr>
            </w:pPr>
          </w:p>
          <w:p w14:paraId="7711420D" w14:textId="0A8FFAFE" w:rsidR="00256EB3" w:rsidRDefault="00256EB3" w:rsidP="002A192B">
            <w:pPr>
              <w:rPr>
                <w:rFonts w:cs="Arial"/>
                <w:sz w:val="22"/>
                <w:szCs w:val="22"/>
              </w:rPr>
            </w:pPr>
            <w:r>
              <w:rPr>
                <w:rFonts w:cs="Arial"/>
                <w:sz w:val="22"/>
                <w:szCs w:val="22"/>
              </w:rPr>
              <w:lastRenderedPageBreak/>
              <w:t xml:space="preserve">Business </w:t>
            </w:r>
            <w:r w:rsidR="00E22017">
              <w:rPr>
                <w:rFonts w:cs="Arial"/>
                <w:sz w:val="22"/>
                <w:szCs w:val="22"/>
              </w:rPr>
              <w:t xml:space="preserve">Committee at </w:t>
            </w:r>
            <w:r>
              <w:rPr>
                <w:rFonts w:cs="Arial"/>
                <w:sz w:val="22"/>
                <w:szCs w:val="22"/>
              </w:rPr>
              <w:t xml:space="preserve">4pm </w:t>
            </w:r>
            <w:r w:rsidRPr="00763C6C">
              <w:rPr>
                <w:rFonts w:cs="Arial"/>
                <w:b/>
                <w:bCs/>
                <w:sz w:val="22"/>
                <w:szCs w:val="22"/>
              </w:rPr>
              <w:t>online</w:t>
            </w:r>
            <w:r>
              <w:rPr>
                <w:rFonts w:cs="Arial"/>
                <w:sz w:val="22"/>
                <w:szCs w:val="22"/>
              </w:rPr>
              <w:t xml:space="preserve"> </w:t>
            </w:r>
            <w:r w:rsidR="00E22017">
              <w:rPr>
                <w:rFonts w:cs="Arial"/>
                <w:sz w:val="22"/>
                <w:szCs w:val="22"/>
              </w:rPr>
              <w:t xml:space="preserve">on </w:t>
            </w:r>
            <w:r>
              <w:rPr>
                <w:rFonts w:cs="Arial"/>
                <w:sz w:val="22"/>
                <w:szCs w:val="22"/>
              </w:rPr>
              <w:t>3</w:t>
            </w:r>
            <w:r w:rsidRPr="00256EB3">
              <w:rPr>
                <w:rFonts w:cs="Arial"/>
                <w:sz w:val="22"/>
                <w:szCs w:val="22"/>
                <w:vertAlign w:val="superscript"/>
              </w:rPr>
              <w:t>rd</w:t>
            </w:r>
            <w:r>
              <w:rPr>
                <w:rFonts w:cs="Arial"/>
                <w:sz w:val="22"/>
                <w:szCs w:val="22"/>
              </w:rPr>
              <w:t xml:space="preserve"> November</w:t>
            </w:r>
            <w:r w:rsidR="00E22017">
              <w:rPr>
                <w:rFonts w:cs="Arial"/>
                <w:sz w:val="22"/>
                <w:szCs w:val="22"/>
              </w:rPr>
              <w:t xml:space="preserve">. </w:t>
            </w:r>
          </w:p>
          <w:p w14:paraId="10CFF619" w14:textId="04FCB506" w:rsidR="002A192B" w:rsidRPr="001A5450" w:rsidRDefault="002A192B" w:rsidP="002A192B">
            <w:pPr>
              <w:rPr>
                <w:sz w:val="22"/>
                <w:szCs w:val="22"/>
              </w:rPr>
            </w:pPr>
          </w:p>
        </w:tc>
        <w:tc>
          <w:tcPr>
            <w:tcW w:w="1330" w:type="dxa"/>
            <w:gridSpan w:val="2"/>
          </w:tcPr>
          <w:p w14:paraId="1520C998" w14:textId="77777777" w:rsidR="002A192B" w:rsidRPr="001A5450" w:rsidRDefault="002A192B" w:rsidP="002A192B">
            <w:pPr>
              <w:rPr>
                <w:b/>
                <w:sz w:val="22"/>
                <w:szCs w:val="22"/>
              </w:rPr>
            </w:pPr>
          </w:p>
        </w:tc>
      </w:tr>
      <w:tr w:rsidR="002A192B" w:rsidRPr="001A5450" w14:paraId="6B8331E2" w14:textId="77777777" w:rsidTr="00EE7906">
        <w:tc>
          <w:tcPr>
            <w:tcW w:w="1440" w:type="dxa"/>
          </w:tcPr>
          <w:p w14:paraId="7CAE6851" w14:textId="11A53FFB" w:rsidR="002A192B" w:rsidRPr="001A5450" w:rsidRDefault="002A192B" w:rsidP="002A192B">
            <w:pPr>
              <w:jc w:val="both"/>
              <w:rPr>
                <w:b/>
                <w:sz w:val="22"/>
                <w:szCs w:val="22"/>
              </w:rPr>
            </w:pPr>
            <w:r>
              <w:rPr>
                <w:b/>
                <w:sz w:val="22"/>
                <w:szCs w:val="22"/>
              </w:rPr>
              <w:t>GB/</w:t>
            </w:r>
            <w:r w:rsidR="00E22017">
              <w:rPr>
                <w:b/>
                <w:sz w:val="22"/>
                <w:szCs w:val="22"/>
              </w:rPr>
              <w:t>59</w:t>
            </w:r>
            <w:r>
              <w:rPr>
                <w:b/>
                <w:sz w:val="22"/>
                <w:szCs w:val="22"/>
              </w:rPr>
              <w:t>/22</w:t>
            </w:r>
          </w:p>
        </w:tc>
        <w:tc>
          <w:tcPr>
            <w:tcW w:w="8273" w:type="dxa"/>
          </w:tcPr>
          <w:p w14:paraId="49E4E389" w14:textId="77777777" w:rsidR="002A192B" w:rsidRPr="001A5450" w:rsidRDefault="002A192B" w:rsidP="002A192B">
            <w:pPr>
              <w:rPr>
                <w:b/>
                <w:sz w:val="22"/>
                <w:szCs w:val="22"/>
              </w:rPr>
            </w:pPr>
            <w:r w:rsidRPr="001A5450">
              <w:rPr>
                <w:b/>
                <w:sz w:val="22"/>
                <w:szCs w:val="22"/>
              </w:rPr>
              <w:t xml:space="preserve">Determination of confidentiality of business </w:t>
            </w:r>
          </w:p>
          <w:p w14:paraId="6CF9DF33" w14:textId="77777777" w:rsidR="002A192B" w:rsidRPr="001A5450" w:rsidRDefault="002A192B" w:rsidP="002A192B">
            <w:pPr>
              <w:rPr>
                <w:b/>
                <w:sz w:val="22"/>
                <w:szCs w:val="22"/>
              </w:rPr>
            </w:pPr>
          </w:p>
        </w:tc>
        <w:tc>
          <w:tcPr>
            <w:tcW w:w="1330" w:type="dxa"/>
            <w:gridSpan w:val="2"/>
          </w:tcPr>
          <w:p w14:paraId="48F49EF6" w14:textId="77777777" w:rsidR="002A192B" w:rsidRPr="001A5450" w:rsidRDefault="002A192B" w:rsidP="002A192B">
            <w:pPr>
              <w:rPr>
                <w:b/>
                <w:sz w:val="22"/>
                <w:szCs w:val="22"/>
              </w:rPr>
            </w:pPr>
          </w:p>
        </w:tc>
      </w:tr>
      <w:tr w:rsidR="002A192B" w:rsidRPr="001A5450" w14:paraId="130FADBB" w14:textId="77777777" w:rsidTr="00EE7906">
        <w:tc>
          <w:tcPr>
            <w:tcW w:w="1440" w:type="dxa"/>
          </w:tcPr>
          <w:p w14:paraId="231DA83C" w14:textId="77777777" w:rsidR="002A192B" w:rsidRPr="001A5450" w:rsidRDefault="002A192B" w:rsidP="002A192B">
            <w:pPr>
              <w:jc w:val="both"/>
              <w:rPr>
                <w:b/>
                <w:sz w:val="22"/>
                <w:szCs w:val="22"/>
              </w:rPr>
            </w:pPr>
          </w:p>
        </w:tc>
        <w:tc>
          <w:tcPr>
            <w:tcW w:w="8273" w:type="dxa"/>
          </w:tcPr>
          <w:p w14:paraId="43CBC676" w14:textId="77777777" w:rsidR="002A192B" w:rsidRPr="001A5450" w:rsidRDefault="002A192B" w:rsidP="002A192B">
            <w:pPr>
              <w:rPr>
                <w:sz w:val="22"/>
                <w:szCs w:val="22"/>
              </w:rPr>
            </w:pPr>
            <w:r w:rsidRPr="001A5450">
              <w:rPr>
                <w:sz w:val="22"/>
                <w:szCs w:val="22"/>
              </w:rPr>
              <w:t xml:space="preserve">It was </w:t>
            </w:r>
          </w:p>
          <w:p w14:paraId="7B896D56" w14:textId="77777777" w:rsidR="002A192B" w:rsidRPr="001A5450" w:rsidRDefault="002A192B" w:rsidP="002A192B">
            <w:pPr>
              <w:rPr>
                <w:sz w:val="22"/>
                <w:szCs w:val="22"/>
              </w:rPr>
            </w:pPr>
          </w:p>
        </w:tc>
        <w:tc>
          <w:tcPr>
            <w:tcW w:w="1330" w:type="dxa"/>
            <w:gridSpan w:val="2"/>
          </w:tcPr>
          <w:p w14:paraId="62347F97" w14:textId="77777777" w:rsidR="002A192B" w:rsidRPr="001A5450" w:rsidRDefault="002A192B" w:rsidP="002A192B">
            <w:pPr>
              <w:rPr>
                <w:b/>
                <w:sz w:val="22"/>
                <w:szCs w:val="22"/>
              </w:rPr>
            </w:pPr>
          </w:p>
        </w:tc>
      </w:tr>
      <w:tr w:rsidR="002A192B" w:rsidRPr="001A5450" w14:paraId="611798D8" w14:textId="77777777" w:rsidTr="00EE7906">
        <w:trPr>
          <w:trHeight w:val="80"/>
        </w:trPr>
        <w:tc>
          <w:tcPr>
            <w:tcW w:w="1440" w:type="dxa"/>
          </w:tcPr>
          <w:p w14:paraId="5B88ABA9" w14:textId="77777777" w:rsidR="002A192B" w:rsidRPr="001A5450" w:rsidRDefault="002A192B" w:rsidP="002A192B">
            <w:pPr>
              <w:jc w:val="both"/>
              <w:rPr>
                <w:sz w:val="22"/>
                <w:szCs w:val="22"/>
              </w:rPr>
            </w:pPr>
          </w:p>
        </w:tc>
        <w:tc>
          <w:tcPr>
            <w:tcW w:w="8273" w:type="dxa"/>
          </w:tcPr>
          <w:p w14:paraId="252E4C3C" w14:textId="77777777" w:rsidR="002A192B" w:rsidRPr="001A5450" w:rsidRDefault="002A192B" w:rsidP="002A192B">
            <w:pPr>
              <w:rPr>
                <w:b/>
                <w:sz w:val="22"/>
                <w:szCs w:val="22"/>
              </w:rPr>
            </w:pPr>
            <w:r w:rsidRPr="001A5450">
              <w:rPr>
                <w:b/>
                <w:sz w:val="22"/>
                <w:szCs w:val="22"/>
              </w:rPr>
              <w:t>resolved</w:t>
            </w:r>
          </w:p>
          <w:p w14:paraId="7C2F6B77" w14:textId="77777777" w:rsidR="002A192B" w:rsidRPr="001A5450" w:rsidRDefault="002A192B" w:rsidP="002A192B">
            <w:pPr>
              <w:rPr>
                <w:b/>
                <w:sz w:val="22"/>
                <w:szCs w:val="22"/>
              </w:rPr>
            </w:pPr>
          </w:p>
        </w:tc>
        <w:tc>
          <w:tcPr>
            <w:tcW w:w="1330" w:type="dxa"/>
            <w:gridSpan w:val="2"/>
          </w:tcPr>
          <w:p w14:paraId="423AB3FC" w14:textId="77777777" w:rsidR="002A192B" w:rsidRPr="001A5450" w:rsidRDefault="002A192B" w:rsidP="002A192B">
            <w:pPr>
              <w:rPr>
                <w:b/>
                <w:sz w:val="22"/>
                <w:szCs w:val="22"/>
              </w:rPr>
            </w:pPr>
          </w:p>
        </w:tc>
      </w:tr>
      <w:tr w:rsidR="002A192B" w:rsidRPr="001A5450" w14:paraId="6DBD9910" w14:textId="77777777" w:rsidTr="00EE7906">
        <w:trPr>
          <w:trHeight w:val="80"/>
        </w:trPr>
        <w:tc>
          <w:tcPr>
            <w:tcW w:w="1440" w:type="dxa"/>
          </w:tcPr>
          <w:p w14:paraId="614F8F8D" w14:textId="77777777" w:rsidR="002A192B" w:rsidRPr="001A5450" w:rsidRDefault="002A192B" w:rsidP="002A192B">
            <w:pPr>
              <w:jc w:val="both"/>
              <w:rPr>
                <w:sz w:val="22"/>
                <w:szCs w:val="22"/>
              </w:rPr>
            </w:pPr>
          </w:p>
        </w:tc>
        <w:tc>
          <w:tcPr>
            <w:tcW w:w="8273" w:type="dxa"/>
          </w:tcPr>
          <w:p w14:paraId="44430271" w14:textId="77777777" w:rsidR="002A192B" w:rsidRPr="001A5450" w:rsidRDefault="002A192B" w:rsidP="002A192B">
            <w:pPr>
              <w:rPr>
                <w:sz w:val="22"/>
                <w:szCs w:val="22"/>
              </w:rPr>
            </w:pPr>
            <w:r w:rsidRPr="001A5450">
              <w:rPr>
                <w:sz w:val="22"/>
                <w:szCs w:val="22"/>
              </w:rPr>
              <w:t xml:space="preserve">that all papers and reports be made </w:t>
            </w:r>
            <w:proofErr w:type="gramStart"/>
            <w:r w:rsidRPr="001A5450">
              <w:rPr>
                <w:sz w:val="22"/>
                <w:szCs w:val="22"/>
              </w:rPr>
              <w:t>available</w:t>
            </w:r>
            <w:proofErr w:type="gramEnd"/>
            <w:r w:rsidRPr="001A5450">
              <w:rPr>
                <w:sz w:val="22"/>
                <w:szCs w:val="22"/>
              </w:rPr>
              <w:t xml:space="preserve"> as necessary.</w:t>
            </w:r>
          </w:p>
          <w:p w14:paraId="59C18A4E" w14:textId="77777777" w:rsidR="002A192B" w:rsidRPr="001A5450" w:rsidRDefault="002A192B" w:rsidP="002A192B">
            <w:pPr>
              <w:rPr>
                <w:sz w:val="22"/>
                <w:szCs w:val="22"/>
              </w:rPr>
            </w:pPr>
          </w:p>
        </w:tc>
        <w:tc>
          <w:tcPr>
            <w:tcW w:w="1330" w:type="dxa"/>
            <w:gridSpan w:val="2"/>
          </w:tcPr>
          <w:p w14:paraId="70E3C9B2" w14:textId="77777777" w:rsidR="002A192B" w:rsidRPr="001A5450" w:rsidRDefault="002A192B" w:rsidP="002A192B">
            <w:pPr>
              <w:rPr>
                <w:b/>
                <w:sz w:val="22"/>
                <w:szCs w:val="22"/>
              </w:rPr>
            </w:pPr>
          </w:p>
        </w:tc>
      </w:tr>
      <w:tr w:rsidR="002A192B" w:rsidRPr="001A5450" w14:paraId="6E908CB3" w14:textId="77777777" w:rsidTr="00EE7906">
        <w:trPr>
          <w:trHeight w:val="80"/>
        </w:trPr>
        <w:tc>
          <w:tcPr>
            <w:tcW w:w="1440" w:type="dxa"/>
          </w:tcPr>
          <w:p w14:paraId="1DA5EE21" w14:textId="77777777" w:rsidR="002A192B" w:rsidRPr="001A5450" w:rsidRDefault="002A192B" w:rsidP="002A192B">
            <w:pPr>
              <w:jc w:val="both"/>
              <w:rPr>
                <w:sz w:val="22"/>
                <w:szCs w:val="22"/>
              </w:rPr>
            </w:pPr>
          </w:p>
        </w:tc>
        <w:tc>
          <w:tcPr>
            <w:tcW w:w="8273" w:type="dxa"/>
          </w:tcPr>
          <w:p w14:paraId="01AD3073" w14:textId="20B0B789" w:rsidR="002A192B" w:rsidRPr="001A5450" w:rsidRDefault="002A192B" w:rsidP="002A192B">
            <w:pPr>
              <w:rPr>
                <w:b/>
                <w:sz w:val="22"/>
                <w:szCs w:val="22"/>
              </w:rPr>
            </w:pPr>
            <w:r>
              <w:rPr>
                <w:b/>
                <w:sz w:val="22"/>
                <w:szCs w:val="22"/>
              </w:rPr>
              <w:t xml:space="preserve">The meeting closed at </w:t>
            </w:r>
            <w:r w:rsidR="00B83077">
              <w:rPr>
                <w:b/>
                <w:sz w:val="22"/>
                <w:szCs w:val="22"/>
              </w:rPr>
              <w:t>5:10</w:t>
            </w:r>
            <w:r>
              <w:rPr>
                <w:b/>
                <w:sz w:val="22"/>
                <w:szCs w:val="22"/>
              </w:rPr>
              <w:t>pm.</w:t>
            </w:r>
          </w:p>
          <w:p w14:paraId="6C2851B0" w14:textId="77777777" w:rsidR="002A192B" w:rsidRPr="001A5450" w:rsidRDefault="002A192B" w:rsidP="002A192B">
            <w:pPr>
              <w:rPr>
                <w:sz w:val="22"/>
                <w:szCs w:val="22"/>
              </w:rPr>
            </w:pPr>
          </w:p>
        </w:tc>
        <w:tc>
          <w:tcPr>
            <w:tcW w:w="1330" w:type="dxa"/>
            <w:gridSpan w:val="2"/>
          </w:tcPr>
          <w:p w14:paraId="61D2C9B2" w14:textId="77777777" w:rsidR="002A192B" w:rsidRPr="001A5450" w:rsidRDefault="002A192B" w:rsidP="002A192B">
            <w:pPr>
              <w:rPr>
                <w:b/>
                <w:sz w:val="22"/>
                <w:szCs w:val="22"/>
              </w:rPr>
            </w:pPr>
          </w:p>
        </w:tc>
      </w:tr>
    </w:tbl>
    <w:p w14:paraId="3A72A377" w14:textId="77777777" w:rsidR="008D18B3" w:rsidRDefault="008D18B3" w:rsidP="00663EB5">
      <w:pPr>
        <w:jc w:val="both"/>
        <w:rPr>
          <w:sz w:val="22"/>
          <w:szCs w:val="22"/>
        </w:rPr>
      </w:pPr>
    </w:p>
    <w:p w14:paraId="5AF5F08F" w14:textId="77777777" w:rsidR="001A10A8" w:rsidRDefault="001A10A8" w:rsidP="00663EB5">
      <w:pPr>
        <w:jc w:val="both"/>
        <w:rPr>
          <w:sz w:val="22"/>
          <w:szCs w:val="22"/>
        </w:rPr>
      </w:pPr>
    </w:p>
    <w:p w14:paraId="281A801B" w14:textId="77777777" w:rsidR="009A7F7F" w:rsidRPr="001A5450" w:rsidRDefault="009A7F7F" w:rsidP="00663EB5">
      <w:pPr>
        <w:jc w:val="both"/>
        <w:rPr>
          <w:sz w:val="22"/>
          <w:szCs w:val="22"/>
        </w:rPr>
      </w:pPr>
      <w:r w:rsidRPr="001A5450">
        <w:rPr>
          <w:sz w:val="22"/>
          <w:szCs w:val="22"/>
        </w:rPr>
        <w:t>Signed ....................................</w:t>
      </w:r>
      <w:r w:rsidR="00663EB5" w:rsidRPr="001A5450">
        <w:rPr>
          <w:sz w:val="22"/>
          <w:szCs w:val="22"/>
        </w:rPr>
        <w:t>..................</w:t>
      </w:r>
      <w:r w:rsidRPr="001A5450">
        <w:rPr>
          <w:sz w:val="22"/>
          <w:szCs w:val="22"/>
        </w:rPr>
        <w:t>...........</w:t>
      </w:r>
      <w:r w:rsidR="00DF0D06">
        <w:rPr>
          <w:sz w:val="22"/>
          <w:szCs w:val="22"/>
        </w:rPr>
        <w:t xml:space="preserve">  </w:t>
      </w:r>
      <w:r w:rsidRPr="001A5450">
        <w:rPr>
          <w:sz w:val="22"/>
          <w:szCs w:val="22"/>
        </w:rPr>
        <w:t>(chair)</w:t>
      </w:r>
      <w:r w:rsidRPr="001A5450">
        <w:rPr>
          <w:sz w:val="22"/>
          <w:szCs w:val="22"/>
        </w:rPr>
        <w:tab/>
        <w:t>Date ........................................</w:t>
      </w:r>
    </w:p>
    <w:p w14:paraId="1BB163B4" w14:textId="77777777" w:rsidR="009A7F7F" w:rsidRDefault="009A7F7F" w:rsidP="00663EB5">
      <w:pPr>
        <w:jc w:val="both"/>
        <w:rPr>
          <w:sz w:val="22"/>
          <w:szCs w:val="22"/>
        </w:rPr>
      </w:pPr>
    </w:p>
    <w:p w14:paraId="7F4AA656" w14:textId="77777777" w:rsidR="008429AD" w:rsidRDefault="008429AD" w:rsidP="00663EB5">
      <w:pPr>
        <w:jc w:val="both"/>
        <w:rPr>
          <w:sz w:val="22"/>
          <w:szCs w:val="22"/>
        </w:rPr>
      </w:pPr>
    </w:p>
    <w:p w14:paraId="6DDC290D" w14:textId="77777777" w:rsidR="001D3BCC" w:rsidRDefault="001D3BCC" w:rsidP="00663EB5">
      <w:pPr>
        <w:jc w:val="both"/>
        <w:rPr>
          <w:sz w:val="22"/>
          <w:szCs w:val="22"/>
        </w:rPr>
      </w:pPr>
    </w:p>
    <w:sectPr w:rsidR="001D3BCC" w:rsidSect="00762182">
      <w:headerReference w:type="default" r:id="rId12"/>
      <w:footerReference w:type="even" r:id="rId13"/>
      <w:footerReference w:type="default" r:id="rId14"/>
      <w:footerReference w:type="first" r:id="rId15"/>
      <w:pgSz w:w="11906" w:h="16838" w:code="9"/>
      <w:pgMar w:top="567" w:right="567" w:bottom="567" w:left="56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CCCA99" w14:textId="77777777" w:rsidR="00B26E9F" w:rsidRDefault="00B26E9F">
      <w:r>
        <w:separator/>
      </w:r>
    </w:p>
  </w:endnote>
  <w:endnote w:type="continuationSeparator" w:id="0">
    <w:p w14:paraId="67B7C1B1" w14:textId="77777777" w:rsidR="00B26E9F" w:rsidRDefault="00B26E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35F00E" w14:textId="77777777" w:rsidR="001C51E2" w:rsidRDefault="001C51E2" w:rsidP="0076218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1472699" w14:textId="77777777" w:rsidR="001C51E2" w:rsidRDefault="001C51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7D02D1" w14:textId="77777777" w:rsidR="001C51E2" w:rsidRDefault="001C51E2" w:rsidP="0076218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252F1">
      <w:rPr>
        <w:rStyle w:val="PageNumber"/>
        <w:noProof/>
      </w:rPr>
      <w:t>4</w:t>
    </w:r>
    <w:r>
      <w:rPr>
        <w:rStyle w:val="PageNumber"/>
      </w:rPr>
      <w:fldChar w:fldCharType="end"/>
    </w:r>
  </w:p>
  <w:p w14:paraId="3EE1B570" w14:textId="77777777" w:rsidR="001C51E2" w:rsidRDefault="001C51E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601878" w14:textId="77777777" w:rsidR="001C51E2" w:rsidRDefault="001C51E2">
    <w:pPr>
      <w:pStyle w:val="Footer"/>
      <w:jc w:val="center"/>
    </w:pPr>
    <w:r>
      <w:fldChar w:fldCharType="begin"/>
    </w:r>
    <w:r>
      <w:instrText xml:space="preserve"> PAGE   \* MERGEFORMAT </w:instrText>
    </w:r>
    <w:r>
      <w:fldChar w:fldCharType="separate"/>
    </w:r>
    <w:r w:rsidR="002252F1">
      <w:rPr>
        <w:noProof/>
      </w:rPr>
      <w:t>5</w:t>
    </w:r>
    <w:r>
      <w:rPr>
        <w:noProof/>
      </w:rPr>
      <w:fldChar w:fldCharType="end"/>
    </w:r>
  </w:p>
  <w:p w14:paraId="6C97B3CB" w14:textId="77777777" w:rsidR="001C51E2" w:rsidRDefault="001C51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610044" w14:textId="77777777" w:rsidR="00B26E9F" w:rsidRDefault="00B26E9F">
      <w:r>
        <w:separator/>
      </w:r>
    </w:p>
  </w:footnote>
  <w:footnote w:type="continuationSeparator" w:id="0">
    <w:p w14:paraId="632F1859" w14:textId="77777777" w:rsidR="00B26E9F" w:rsidRDefault="00B26E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024FB9" w14:textId="77777777" w:rsidR="001C51E2" w:rsidRPr="008F5417" w:rsidRDefault="001C51E2" w:rsidP="008F5417">
    <w:pPr>
      <w:pStyle w:val="Header"/>
      <w:rPr>
        <w:b/>
        <w:sz w:val="22"/>
        <w:szCs w:val="22"/>
      </w:rPr>
    </w:pPr>
    <w:r>
      <w:rPr>
        <w:b/>
        <w:sz w:val="22"/>
        <w:szCs w:val="22"/>
      </w:rPr>
      <w:tab/>
    </w:r>
    <w:r>
      <w:rPr>
        <w:b/>
        <w:sz w:val="22"/>
        <w:szCs w:val="22"/>
      </w:rPr>
      <w:tab/>
    </w:r>
    <w:r>
      <w:rPr>
        <w:b/>
        <w:sz w:val="22"/>
        <w:szCs w:val="22"/>
      </w:rPr>
      <w:tab/>
    </w:r>
    <w:r>
      <w:rPr>
        <w:b/>
        <w:sz w:val="22"/>
        <w:szCs w:val="22"/>
      </w:rPr>
      <w:tab/>
      <w:t xml:space="preserve">        </w:t>
    </w:r>
    <w:r w:rsidRPr="008F5417">
      <w:rPr>
        <w:b/>
        <w:sz w:val="22"/>
        <w:szCs w:val="22"/>
      </w:rPr>
      <w:t>Action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E40D0"/>
    <w:multiLevelType w:val="hybridMultilevel"/>
    <w:tmpl w:val="D38090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7008EA"/>
    <w:multiLevelType w:val="hybridMultilevel"/>
    <w:tmpl w:val="50F4FA06"/>
    <w:lvl w:ilvl="0" w:tplc="E0A26AD4">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9B6E34"/>
    <w:multiLevelType w:val="hybridMultilevel"/>
    <w:tmpl w:val="DF8EC68E"/>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262329"/>
    <w:multiLevelType w:val="hybridMultilevel"/>
    <w:tmpl w:val="F88259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F4C7812"/>
    <w:multiLevelType w:val="hybridMultilevel"/>
    <w:tmpl w:val="A2426384"/>
    <w:lvl w:ilvl="0" w:tplc="E0A26AD4">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1F7474"/>
    <w:multiLevelType w:val="hybridMultilevel"/>
    <w:tmpl w:val="AD62386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6" w15:restartNumberingAfterBreak="0">
    <w:nsid w:val="133A4558"/>
    <w:multiLevelType w:val="hybridMultilevel"/>
    <w:tmpl w:val="24983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7510DE"/>
    <w:multiLevelType w:val="hybridMultilevel"/>
    <w:tmpl w:val="86362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932F4E"/>
    <w:multiLevelType w:val="hybridMultilevel"/>
    <w:tmpl w:val="E2CADA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A207CD"/>
    <w:multiLevelType w:val="hybridMultilevel"/>
    <w:tmpl w:val="395042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9D76753"/>
    <w:multiLevelType w:val="hybridMultilevel"/>
    <w:tmpl w:val="FBF0B02E"/>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4E6011"/>
    <w:multiLevelType w:val="hybridMultilevel"/>
    <w:tmpl w:val="9102A38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2" w15:restartNumberingAfterBreak="0">
    <w:nsid w:val="3A882CDD"/>
    <w:multiLevelType w:val="hybridMultilevel"/>
    <w:tmpl w:val="85E046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38051A1"/>
    <w:multiLevelType w:val="hybridMultilevel"/>
    <w:tmpl w:val="35A698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FD27133"/>
    <w:multiLevelType w:val="hybridMultilevel"/>
    <w:tmpl w:val="EB7CB1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51155D03"/>
    <w:multiLevelType w:val="hybridMultilevel"/>
    <w:tmpl w:val="0816A9F2"/>
    <w:lvl w:ilvl="0" w:tplc="08090001">
      <w:start w:val="1"/>
      <w:numFmt w:val="bullet"/>
      <w:lvlText w:val=""/>
      <w:lvlJc w:val="left"/>
      <w:pPr>
        <w:ind w:left="756" w:hanging="360"/>
      </w:pPr>
      <w:rPr>
        <w:rFonts w:ascii="Symbol" w:hAnsi="Symbol" w:hint="default"/>
      </w:rPr>
    </w:lvl>
    <w:lvl w:ilvl="1" w:tplc="08090003">
      <w:start w:val="1"/>
      <w:numFmt w:val="bullet"/>
      <w:lvlText w:val="o"/>
      <w:lvlJc w:val="left"/>
      <w:pPr>
        <w:ind w:left="1476" w:hanging="360"/>
      </w:pPr>
      <w:rPr>
        <w:rFonts w:ascii="Courier New" w:hAnsi="Courier New" w:cs="Courier New" w:hint="default"/>
      </w:rPr>
    </w:lvl>
    <w:lvl w:ilvl="2" w:tplc="08090005">
      <w:start w:val="1"/>
      <w:numFmt w:val="bullet"/>
      <w:lvlText w:val=""/>
      <w:lvlJc w:val="left"/>
      <w:pPr>
        <w:ind w:left="2196" w:hanging="360"/>
      </w:pPr>
      <w:rPr>
        <w:rFonts w:ascii="Wingdings" w:hAnsi="Wingdings" w:hint="default"/>
      </w:rPr>
    </w:lvl>
    <w:lvl w:ilvl="3" w:tplc="08090001">
      <w:start w:val="1"/>
      <w:numFmt w:val="bullet"/>
      <w:lvlText w:val=""/>
      <w:lvlJc w:val="left"/>
      <w:pPr>
        <w:ind w:left="2916" w:hanging="360"/>
      </w:pPr>
      <w:rPr>
        <w:rFonts w:ascii="Symbol" w:hAnsi="Symbol" w:hint="default"/>
      </w:rPr>
    </w:lvl>
    <w:lvl w:ilvl="4" w:tplc="08090003">
      <w:start w:val="1"/>
      <w:numFmt w:val="bullet"/>
      <w:lvlText w:val="o"/>
      <w:lvlJc w:val="left"/>
      <w:pPr>
        <w:ind w:left="3636" w:hanging="360"/>
      </w:pPr>
      <w:rPr>
        <w:rFonts w:ascii="Courier New" w:hAnsi="Courier New" w:cs="Courier New" w:hint="default"/>
      </w:rPr>
    </w:lvl>
    <w:lvl w:ilvl="5" w:tplc="08090005">
      <w:start w:val="1"/>
      <w:numFmt w:val="bullet"/>
      <w:lvlText w:val=""/>
      <w:lvlJc w:val="left"/>
      <w:pPr>
        <w:ind w:left="4356" w:hanging="360"/>
      </w:pPr>
      <w:rPr>
        <w:rFonts w:ascii="Wingdings" w:hAnsi="Wingdings" w:hint="default"/>
      </w:rPr>
    </w:lvl>
    <w:lvl w:ilvl="6" w:tplc="08090001">
      <w:start w:val="1"/>
      <w:numFmt w:val="bullet"/>
      <w:lvlText w:val=""/>
      <w:lvlJc w:val="left"/>
      <w:pPr>
        <w:ind w:left="5076" w:hanging="360"/>
      </w:pPr>
      <w:rPr>
        <w:rFonts w:ascii="Symbol" w:hAnsi="Symbol" w:hint="default"/>
      </w:rPr>
    </w:lvl>
    <w:lvl w:ilvl="7" w:tplc="08090003">
      <w:start w:val="1"/>
      <w:numFmt w:val="bullet"/>
      <w:lvlText w:val="o"/>
      <w:lvlJc w:val="left"/>
      <w:pPr>
        <w:ind w:left="5796" w:hanging="360"/>
      </w:pPr>
      <w:rPr>
        <w:rFonts w:ascii="Courier New" w:hAnsi="Courier New" w:cs="Courier New" w:hint="default"/>
      </w:rPr>
    </w:lvl>
    <w:lvl w:ilvl="8" w:tplc="08090005">
      <w:start w:val="1"/>
      <w:numFmt w:val="bullet"/>
      <w:lvlText w:val=""/>
      <w:lvlJc w:val="left"/>
      <w:pPr>
        <w:ind w:left="6516" w:hanging="360"/>
      </w:pPr>
      <w:rPr>
        <w:rFonts w:ascii="Wingdings" w:hAnsi="Wingdings" w:hint="default"/>
      </w:rPr>
    </w:lvl>
  </w:abstractNum>
  <w:abstractNum w:abstractNumId="16" w15:restartNumberingAfterBreak="0">
    <w:nsid w:val="540B657A"/>
    <w:multiLevelType w:val="hybridMultilevel"/>
    <w:tmpl w:val="5C582D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56A53339"/>
    <w:multiLevelType w:val="hybridMultilevel"/>
    <w:tmpl w:val="4DAAC61C"/>
    <w:lvl w:ilvl="0" w:tplc="08090001">
      <w:start w:val="1"/>
      <w:numFmt w:val="bullet"/>
      <w:lvlText w:val=""/>
      <w:lvlJc w:val="left"/>
      <w:pPr>
        <w:ind w:left="756" w:hanging="360"/>
      </w:pPr>
      <w:rPr>
        <w:rFonts w:ascii="Symbol" w:hAnsi="Symbol" w:hint="default"/>
      </w:rPr>
    </w:lvl>
    <w:lvl w:ilvl="1" w:tplc="08090003" w:tentative="1">
      <w:start w:val="1"/>
      <w:numFmt w:val="bullet"/>
      <w:lvlText w:val="o"/>
      <w:lvlJc w:val="left"/>
      <w:pPr>
        <w:ind w:left="1476" w:hanging="360"/>
      </w:pPr>
      <w:rPr>
        <w:rFonts w:ascii="Courier New" w:hAnsi="Courier New" w:cs="Courier New" w:hint="default"/>
      </w:rPr>
    </w:lvl>
    <w:lvl w:ilvl="2" w:tplc="08090005" w:tentative="1">
      <w:start w:val="1"/>
      <w:numFmt w:val="bullet"/>
      <w:lvlText w:val=""/>
      <w:lvlJc w:val="left"/>
      <w:pPr>
        <w:ind w:left="2196" w:hanging="360"/>
      </w:pPr>
      <w:rPr>
        <w:rFonts w:ascii="Wingdings" w:hAnsi="Wingdings" w:hint="default"/>
      </w:rPr>
    </w:lvl>
    <w:lvl w:ilvl="3" w:tplc="08090001" w:tentative="1">
      <w:start w:val="1"/>
      <w:numFmt w:val="bullet"/>
      <w:lvlText w:val=""/>
      <w:lvlJc w:val="left"/>
      <w:pPr>
        <w:ind w:left="2916" w:hanging="360"/>
      </w:pPr>
      <w:rPr>
        <w:rFonts w:ascii="Symbol" w:hAnsi="Symbol" w:hint="default"/>
      </w:rPr>
    </w:lvl>
    <w:lvl w:ilvl="4" w:tplc="08090003" w:tentative="1">
      <w:start w:val="1"/>
      <w:numFmt w:val="bullet"/>
      <w:lvlText w:val="o"/>
      <w:lvlJc w:val="left"/>
      <w:pPr>
        <w:ind w:left="3636" w:hanging="360"/>
      </w:pPr>
      <w:rPr>
        <w:rFonts w:ascii="Courier New" w:hAnsi="Courier New" w:cs="Courier New" w:hint="default"/>
      </w:rPr>
    </w:lvl>
    <w:lvl w:ilvl="5" w:tplc="08090005" w:tentative="1">
      <w:start w:val="1"/>
      <w:numFmt w:val="bullet"/>
      <w:lvlText w:val=""/>
      <w:lvlJc w:val="left"/>
      <w:pPr>
        <w:ind w:left="4356" w:hanging="360"/>
      </w:pPr>
      <w:rPr>
        <w:rFonts w:ascii="Wingdings" w:hAnsi="Wingdings" w:hint="default"/>
      </w:rPr>
    </w:lvl>
    <w:lvl w:ilvl="6" w:tplc="08090001" w:tentative="1">
      <w:start w:val="1"/>
      <w:numFmt w:val="bullet"/>
      <w:lvlText w:val=""/>
      <w:lvlJc w:val="left"/>
      <w:pPr>
        <w:ind w:left="5076" w:hanging="360"/>
      </w:pPr>
      <w:rPr>
        <w:rFonts w:ascii="Symbol" w:hAnsi="Symbol" w:hint="default"/>
      </w:rPr>
    </w:lvl>
    <w:lvl w:ilvl="7" w:tplc="08090003" w:tentative="1">
      <w:start w:val="1"/>
      <w:numFmt w:val="bullet"/>
      <w:lvlText w:val="o"/>
      <w:lvlJc w:val="left"/>
      <w:pPr>
        <w:ind w:left="5796" w:hanging="360"/>
      </w:pPr>
      <w:rPr>
        <w:rFonts w:ascii="Courier New" w:hAnsi="Courier New" w:cs="Courier New" w:hint="default"/>
      </w:rPr>
    </w:lvl>
    <w:lvl w:ilvl="8" w:tplc="08090005" w:tentative="1">
      <w:start w:val="1"/>
      <w:numFmt w:val="bullet"/>
      <w:lvlText w:val=""/>
      <w:lvlJc w:val="left"/>
      <w:pPr>
        <w:ind w:left="6516" w:hanging="360"/>
      </w:pPr>
      <w:rPr>
        <w:rFonts w:ascii="Wingdings" w:hAnsi="Wingdings" w:hint="default"/>
      </w:rPr>
    </w:lvl>
  </w:abstractNum>
  <w:abstractNum w:abstractNumId="18" w15:restartNumberingAfterBreak="0">
    <w:nsid w:val="5737127C"/>
    <w:multiLevelType w:val="hybridMultilevel"/>
    <w:tmpl w:val="9AA413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836F57"/>
    <w:multiLevelType w:val="hybridMultilevel"/>
    <w:tmpl w:val="5A12EB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5DE145CE"/>
    <w:multiLevelType w:val="hybridMultilevel"/>
    <w:tmpl w:val="CB760688"/>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F820071"/>
    <w:multiLevelType w:val="hybridMultilevel"/>
    <w:tmpl w:val="60620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38519814">
    <w:abstractNumId w:val="6"/>
  </w:num>
  <w:num w:numId="2" w16cid:durableId="1657880911">
    <w:abstractNumId w:val="8"/>
  </w:num>
  <w:num w:numId="3" w16cid:durableId="1337150653">
    <w:abstractNumId w:val="0"/>
  </w:num>
  <w:num w:numId="4" w16cid:durableId="1602103985">
    <w:abstractNumId w:val="13"/>
  </w:num>
  <w:num w:numId="5" w16cid:durableId="1645163141">
    <w:abstractNumId w:val="17"/>
  </w:num>
  <w:num w:numId="6" w16cid:durableId="1668588">
    <w:abstractNumId w:val="20"/>
  </w:num>
  <w:num w:numId="7" w16cid:durableId="1183711797">
    <w:abstractNumId w:val="10"/>
  </w:num>
  <w:num w:numId="8" w16cid:durableId="307592551">
    <w:abstractNumId w:val="2"/>
  </w:num>
  <w:num w:numId="9" w16cid:durableId="1266226670">
    <w:abstractNumId w:val="7"/>
  </w:num>
  <w:num w:numId="10" w16cid:durableId="260067377">
    <w:abstractNumId w:val="9"/>
  </w:num>
  <w:num w:numId="11" w16cid:durableId="353506721">
    <w:abstractNumId w:val="15"/>
  </w:num>
  <w:num w:numId="12" w16cid:durableId="679622862">
    <w:abstractNumId w:val="18"/>
  </w:num>
  <w:num w:numId="13" w16cid:durableId="1586718048">
    <w:abstractNumId w:val="4"/>
  </w:num>
  <w:num w:numId="14" w16cid:durableId="2080593171">
    <w:abstractNumId w:val="1"/>
  </w:num>
  <w:num w:numId="15" w16cid:durableId="1417557616">
    <w:abstractNumId w:val="5"/>
  </w:num>
  <w:num w:numId="16" w16cid:durableId="1826624402">
    <w:abstractNumId w:val="3"/>
  </w:num>
  <w:num w:numId="17" w16cid:durableId="34627516">
    <w:abstractNumId w:val="16"/>
  </w:num>
  <w:num w:numId="18" w16cid:durableId="1565487611">
    <w:abstractNumId w:val="14"/>
  </w:num>
  <w:num w:numId="19" w16cid:durableId="1893930234">
    <w:abstractNumId w:val="21"/>
  </w:num>
  <w:num w:numId="20" w16cid:durableId="1452823654">
    <w:abstractNumId w:val="19"/>
  </w:num>
  <w:num w:numId="21" w16cid:durableId="324087506">
    <w:abstractNumId w:val="11"/>
  </w:num>
  <w:num w:numId="22" w16cid:durableId="1375809730">
    <w:abstractNumId w:val="1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7218"/>
    <w:rsid w:val="0001252D"/>
    <w:rsid w:val="00014B57"/>
    <w:rsid w:val="00014FB0"/>
    <w:rsid w:val="00016D04"/>
    <w:rsid w:val="00020504"/>
    <w:rsid w:val="00021712"/>
    <w:rsid w:val="00022B15"/>
    <w:rsid w:val="00023080"/>
    <w:rsid w:val="00023B4E"/>
    <w:rsid w:val="00030843"/>
    <w:rsid w:val="0003102D"/>
    <w:rsid w:val="000416E2"/>
    <w:rsid w:val="00041C0D"/>
    <w:rsid w:val="0004200F"/>
    <w:rsid w:val="00042D41"/>
    <w:rsid w:val="00047FE0"/>
    <w:rsid w:val="000543BF"/>
    <w:rsid w:val="00055E19"/>
    <w:rsid w:val="00057FAA"/>
    <w:rsid w:val="0006086D"/>
    <w:rsid w:val="0006663C"/>
    <w:rsid w:val="00076B14"/>
    <w:rsid w:val="00076C53"/>
    <w:rsid w:val="00081702"/>
    <w:rsid w:val="00082B9F"/>
    <w:rsid w:val="00087D3B"/>
    <w:rsid w:val="00090110"/>
    <w:rsid w:val="00090B17"/>
    <w:rsid w:val="000949C9"/>
    <w:rsid w:val="00095BB5"/>
    <w:rsid w:val="00097394"/>
    <w:rsid w:val="000A1070"/>
    <w:rsid w:val="000A418E"/>
    <w:rsid w:val="000A56B3"/>
    <w:rsid w:val="000B1EC1"/>
    <w:rsid w:val="000B2ED6"/>
    <w:rsid w:val="000B4CB0"/>
    <w:rsid w:val="000B63A2"/>
    <w:rsid w:val="000C0BE3"/>
    <w:rsid w:val="000C172F"/>
    <w:rsid w:val="000C378E"/>
    <w:rsid w:val="000C43FF"/>
    <w:rsid w:val="000C6781"/>
    <w:rsid w:val="000C7F87"/>
    <w:rsid w:val="000D11B0"/>
    <w:rsid w:val="000D1E2F"/>
    <w:rsid w:val="000D4E22"/>
    <w:rsid w:val="000D7A8A"/>
    <w:rsid w:val="000E1218"/>
    <w:rsid w:val="000E6575"/>
    <w:rsid w:val="000E672E"/>
    <w:rsid w:val="000E7124"/>
    <w:rsid w:val="000F13F1"/>
    <w:rsid w:val="000F1A65"/>
    <w:rsid w:val="000F2A70"/>
    <w:rsid w:val="000F2E42"/>
    <w:rsid w:val="000F44EE"/>
    <w:rsid w:val="000F66FF"/>
    <w:rsid w:val="00103832"/>
    <w:rsid w:val="0010673B"/>
    <w:rsid w:val="00112CA2"/>
    <w:rsid w:val="00117CCE"/>
    <w:rsid w:val="001200B2"/>
    <w:rsid w:val="0012077C"/>
    <w:rsid w:val="001214FE"/>
    <w:rsid w:val="00122141"/>
    <w:rsid w:val="0012354B"/>
    <w:rsid w:val="00125DDD"/>
    <w:rsid w:val="00127C87"/>
    <w:rsid w:val="00130B15"/>
    <w:rsid w:val="001339BF"/>
    <w:rsid w:val="00135501"/>
    <w:rsid w:val="00136967"/>
    <w:rsid w:val="0014006D"/>
    <w:rsid w:val="001415E4"/>
    <w:rsid w:val="00141C44"/>
    <w:rsid w:val="00145328"/>
    <w:rsid w:val="00147A3A"/>
    <w:rsid w:val="00150043"/>
    <w:rsid w:val="001610CB"/>
    <w:rsid w:val="00162524"/>
    <w:rsid w:val="00163E7E"/>
    <w:rsid w:val="001669D2"/>
    <w:rsid w:val="0017091C"/>
    <w:rsid w:val="00174FF3"/>
    <w:rsid w:val="00177823"/>
    <w:rsid w:val="00181801"/>
    <w:rsid w:val="0018555D"/>
    <w:rsid w:val="00190EDE"/>
    <w:rsid w:val="001930A6"/>
    <w:rsid w:val="00193EA8"/>
    <w:rsid w:val="00196695"/>
    <w:rsid w:val="00197B1E"/>
    <w:rsid w:val="001A0009"/>
    <w:rsid w:val="001A083C"/>
    <w:rsid w:val="001A10A8"/>
    <w:rsid w:val="001A1308"/>
    <w:rsid w:val="001A5318"/>
    <w:rsid w:val="001A5450"/>
    <w:rsid w:val="001A6417"/>
    <w:rsid w:val="001B51B1"/>
    <w:rsid w:val="001C0C4A"/>
    <w:rsid w:val="001C1086"/>
    <w:rsid w:val="001C14A2"/>
    <w:rsid w:val="001C2329"/>
    <w:rsid w:val="001C2C1A"/>
    <w:rsid w:val="001C441A"/>
    <w:rsid w:val="001C51E2"/>
    <w:rsid w:val="001C58DD"/>
    <w:rsid w:val="001C6093"/>
    <w:rsid w:val="001C7A66"/>
    <w:rsid w:val="001D1618"/>
    <w:rsid w:val="001D2265"/>
    <w:rsid w:val="001D2BFC"/>
    <w:rsid w:val="001D3BCC"/>
    <w:rsid w:val="001E001D"/>
    <w:rsid w:val="001E0FDC"/>
    <w:rsid w:val="001E17EF"/>
    <w:rsid w:val="001F1429"/>
    <w:rsid w:val="001F6AE3"/>
    <w:rsid w:val="0020063A"/>
    <w:rsid w:val="00201A30"/>
    <w:rsid w:val="00204C0D"/>
    <w:rsid w:val="002054AD"/>
    <w:rsid w:val="00205631"/>
    <w:rsid w:val="00206BF9"/>
    <w:rsid w:val="002129B2"/>
    <w:rsid w:val="00212BB8"/>
    <w:rsid w:val="00213FEF"/>
    <w:rsid w:val="00214FB3"/>
    <w:rsid w:val="00221332"/>
    <w:rsid w:val="00224C18"/>
    <w:rsid w:val="002252F1"/>
    <w:rsid w:val="00225ABB"/>
    <w:rsid w:val="002306B3"/>
    <w:rsid w:val="0023546E"/>
    <w:rsid w:val="00235FD8"/>
    <w:rsid w:val="002400FE"/>
    <w:rsid w:val="00241555"/>
    <w:rsid w:val="00242DA6"/>
    <w:rsid w:val="00246637"/>
    <w:rsid w:val="00246D10"/>
    <w:rsid w:val="002477DE"/>
    <w:rsid w:val="00252AE3"/>
    <w:rsid w:val="00253583"/>
    <w:rsid w:val="00255BB6"/>
    <w:rsid w:val="00256165"/>
    <w:rsid w:val="002562D9"/>
    <w:rsid w:val="00256EB3"/>
    <w:rsid w:val="00257F76"/>
    <w:rsid w:val="00264947"/>
    <w:rsid w:val="00270074"/>
    <w:rsid w:val="00272307"/>
    <w:rsid w:val="00275AC0"/>
    <w:rsid w:val="00276C31"/>
    <w:rsid w:val="00280ECF"/>
    <w:rsid w:val="00285D39"/>
    <w:rsid w:val="002905FB"/>
    <w:rsid w:val="002909BA"/>
    <w:rsid w:val="00295B7D"/>
    <w:rsid w:val="00297F5B"/>
    <w:rsid w:val="002A192B"/>
    <w:rsid w:val="002A769B"/>
    <w:rsid w:val="002B0556"/>
    <w:rsid w:val="002B067C"/>
    <w:rsid w:val="002B222C"/>
    <w:rsid w:val="002B252A"/>
    <w:rsid w:val="002B40CE"/>
    <w:rsid w:val="002B4139"/>
    <w:rsid w:val="002C39DE"/>
    <w:rsid w:val="002C3F8D"/>
    <w:rsid w:val="002D15DD"/>
    <w:rsid w:val="002D1CF2"/>
    <w:rsid w:val="002E10DE"/>
    <w:rsid w:val="002E3759"/>
    <w:rsid w:val="002E3AC8"/>
    <w:rsid w:val="002E51DE"/>
    <w:rsid w:val="002E71C2"/>
    <w:rsid w:val="002F47AE"/>
    <w:rsid w:val="002F6A57"/>
    <w:rsid w:val="002F6D05"/>
    <w:rsid w:val="00300E4C"/>
    <w:rsid w:val="003045B9"/>
    <w:rsid w:val="00305AF5"/>
    <w:rsid w:val="00307835"/>
    <w:rsid w:val="00307E78"/>
    <w:rsid w:val="00310EB3"/>
    <w:rsid w:val="00311DA7"/>
    <w:rsid w:val="003137EA"/>
    <w:rsid w:val="00320551"/>
    <w:rsid w:val="003256CD"/>
    <w:rsid w:val="003272F1"/>
    <w:rsid w:val="00333BB4"/>
    <w:rsid w:val="00343703"/>
    <w:rsid w:val="00347A21"/>
    <w:rsid w:val="00351137"/>
    <w:rsid w:val="003557AE"/>
    <w:rsid w:val="00356FFF"/>
    <w:rsid w:val="00360415"/>
    <w:rsid w:val="0036120F"/>
    <w:rsid w:val="003639BB"/>
    <w:rsid w:val="003658E1"/>
    <w:rsid w:val="00366A4E"/>
    <w:rsid w:val="003767CF"/>
    <w:rsid w:val="003776FF"/>
    <w:rsid w:val="0038082E"/>
    <w:rsid w:val="00381437"/>
    <w:rsid w:val="0038230C"/>
    <w:rsid w:val="0038537F"/>
    <w:rsid w:val="00386AF5"/>
    <w:rsid w:val="003A090C"/>
    <w:rsid w:val="003A1E8C"/>
    <w:rsid w:val="003A203C"/>
    <w:rsid w:val="003A2118"/>
    <w:rsid w:val="003A4AA8"/>
    <w:rsid w:val="003A5A6F"/>
    <w:rsid w:val="003A67ED"/>
    <w:rsid w:val="003B1693"/>
    <w:rsid w:val="003B1843"/>
    <w:rsid w:val="003B7141"/>
    <w:rsid w:val="003B7BC7"/>
    <w:rsid w:val="003C1239"/>
    <w:rsid w:val="003C13DC"/>
    <w:rsid w:val="003C3D06"/>
    <w:rsid w:val="003C63C5"/>
    <w:rsid w:val="003C66AF"/>
    <w:rsid w:val="003E05C7"/>
    <w:rsid w:val="003E121A"/>
    <w:rsid w:val="003E1D2C"/>
    <w:rsid w:val="003E29A0"/>
    <w:rsid w:val="003E3832"/>
    <w:rsid w:val="003F4407"/>
    <w:rsid w:val="003F441C"/>
    <w:rsid w:val="003F79DB"/>
    <w:rsid w:val="00401354"/>
    <w:rsid w:val="00402FCF"/>
    <w:rsid w:val="0040784B"/>
    <w:rsid w:val="00407871"/>
    <w:rsid w:val="00407D84"/>
    <w:rsid w:val="004105C0"/>
    <w:rsid w:val="00411B25"/>
    <w:rsid w:val="004145B4"/>
    <w:rsid w:val="0042224E"/>
    <w:rsid w:val="004248F0"/>
    <w:rsid w:val="0042521A"/>
    <w:rsid w:val="00426D1B"/>
    <w:rsid w:val="00427418"/>
    <w:rsid w:val="00431A75"/>
    <w:rsid w:val="00433E1E"/>
    <w:rsid w:val="00434EC3"/>
    <w:rsid w:val="0044077E"/>
    <w:rsid w:val="0044483F"/>
    <w:rsid w:val="00451C8D"/>
    <w:rsid w:val="00455696"/>
    <w:rsid w:val="00455E2B"/>
    <w:rsid w:val="004607D2"/>
    <w:rsid w:val="00461F7D"/>
    <w:rsid w:val="004647EC"/>
    <w:rsid w:val="00467553"/>
    <w:rsid w:val="00467A01"/>
    <w:rsid w:val="00471872"/>
    <w:rsid w:val="00473CE9"/>
    <w:rsid w:val="00476E3E"/>
    <w:rsid w:val="00483756"/>
    <w:rsid w:val="00486EAF"/>
    <w:rsid w:val="00487025"/>
    <w:rsid w:val="00490D66"/>
    <w:rsid w:val="004911B7"/>
    <w:rsid w:val="004916E8"/>
    <w:rsid w:val="0049217F"/>
    <w:rsid w:val="00492DD3"/>
    <w:rsid w:val="00493D6D"/>
    <w:rsid w:val="00494280"/>
    <w:rsid w:val="004A0CA2"/>
    <w:rsid w:val="004A312C"/>
    <w:rsid w:val="004A3C01"/>
    <w:rsid w:val="004A4917"/>
    <w:rsid w:val="004A50A8"/>
    <w:rsid w:val="004A7DE7"/>
    <w:rsid w:val="004B1DF7"/>
    <w:rsid w:val="004B2D99"/>
    <w:rsid w:val="004B3AE5"/>
    <w:rsid w:val="004B6A5F"/>
    <w:rsid w:val="004B7C29"/>
    <w:rsid w:val="004C17AE"/>
    <w:rsid w:val="004C2131"/>
    <w:rsid w:val="004D0882"/>
    <w:rsid w:val="004D109A"/>
    <w:rsid w:val="004D7EC7"/>
    <w:rsid w:val="004E0701"/>
    <w:rsid w:val="004E5023"/>
    <w:rsid w:val="004E73D9"/>
    <w:rsid w:val="004F22F1"/>
    <w:rsid w:val="004F2ED0"/>
    <w:rsid w:val="004F4D42"/>
    <w:rsid w:val="0050072B"/>
    <w:rsid w:val="005009C5"/>
    <w:rsid w:val="00502E4F"/>
    <w:rsid w:val="00511573"/>
    <w:rsid w:val="00513EEB"/>
    <w:rsid w:val="005152A1"/>
    <w:rsid w:val="005202F8"/>
    <w:rsid w:val="00526649"/>
    <w:rsid w:val="0053277A"/>
    <w:rsid w:val="00532789"/>
    <w:rsid w:val="0053602D"/>
    <w:rsid w:val="005374FF"/>
    <w:rsid w:val="00537BB9"/>
    <w:rsid w:val="00540022"/>
    <w:rsid w:val="00541294"/>
    <w:rsid w:val="00541992"/>
    <w:rsid w:val="00543A32"/>
    <w:rsid w:val="00547383"/>
    <w:rsid w:val="005568CE"/>
    <w:rsid w:val="00556B77"/>
    <w:rsid w:val="0055767B"/>
    <w:rsid w:val="0056146C"/>
    <w:rsid w:val="00562B18"/>
    <w:rsid w:val="005631D3"/>
    <w:rsid w:val="00573026"/>
    <w:rsid w:val="00573F95"/>
    <w:rsid w:val="0057555C"/>
    <w:rsid w:val="00575BAA"/>
    <w:rsid w:val="00580477"/>
    <w:rsid w:val="00581662"/>
    <w:rsid w:val="00582391"/>
    <w:rsid w:val="00582E48"/>
    <w:rsid w:val="0058686A"/>
    <w:rsid w:val="005870E7"/>
    <w:rsid w:val="005918B4"/>
    <w:rsid w:val="005948A7"/>
    <w:rsid w:val="005A1240"/>
    <w:rsid w:val="005A400C"/>
    <w:rsid w:val="005A4806"/>
    <w:rsid w:val="005B30D2"/>
    <w:rsid w:val="005B4354"/>
    <w:rsid w:val="005B5DEA"/>
    <w:rsid w:val="005B65AC"/>
    <w:rsid w:val="005C1403"/>
    <w:rsid w:val="005C36A8"/>
    <w:rsid w:val="005C4CED"/>
    <w:rsid w:val="005D36AB"/>
    <w:rsid w:val="005D75FF"/>
    <w:rsid w:val="005D79B1"/>
    <w:rsid w:val="005E094E"/>
    <w:rsid w:val="005E1E77"/>
    <w:rsid w:val="005E281B"/>
    <w:rsid w:val="005E396F"/>
    <w:rsid w:val="005E5007"/>
    <w:rsid w:val="005E505C"/>
    <w:rsid w:val="005E7F4D"/>
    <w:rsid w:val="005F25D7"/>
    <w:rsid w:val="005F7D5F"/>
    <w:rsid w:val="00602317"/>
    <w:rsid w:val="0060452A"/>
    <w:rsid w:val="006050F2"/>
    <w:rsid w:val="006062CB"/>
    <w:rsid w:val="00613D67"/>
    <w:rsid w:val="00615B4F"/>
    <w:rsid w:val="00615C47"/>
    <w:rsid w:val="00616415"/>
    <w:rsid w:val="0062592E"/>
    <w:rsid w:val="00625C53"/>
    <w:rsid w:val="006301BA"/>
    <w:rsid w:val="00630BD3"/>
    <w:rsid w:val="00631E5C"/>
    <w:rsid w:val="00632067"/>
    <w:rsid w:val="00637CFD"/>
    <w:rsid w:val="00642C20"/>
    <w:rsid w:val="00645214"/>
    <w:rsid w:val="00645B2A"/>
    <w:rsid w:val="0065129A"/>
    <w:rsid w:val="00657A95"/>
    <w:rsid w:val="00662887"/>
    <w:rsid w:val="00663EB5"/>
    <w:rsid w:val="00667AF7"/>
    <w:rsid w:val="00673BC4"/>
    <w:rsid w:val="0067471A"/>
    <w:rsid w:val="00674ACD"/>
    <w:rsid w:val="00686A91"/>
    <w:rsid w:val="006875CB"/>
    <w:rsid w:val="006938A6"/>
    <w:rsid w:val="006A139D"/>
    <w:rsid w:val="006A13A1"/>
    <w:rsid w:val="006A160A"/>
    <w:rsid w:val="006B0742"/>
    <w:rsid w:val="006B278B"/>
    <w:rsid w:val="006B2D70"/>
    <w:rsid w:val="006B5376"/>
    <w:rsid w:val="006B682A"/>
    <w:rsid w:val="006C14D2"/>
    <w:rsid w:val="006C1C02"/>
    <w:rsid w:val="006C2A61"/>
    <w:rsid w:val="006C4103"/>
    <w:rsid w:val="006C7907"/>
    <w:rsid w:val="006E1D8F"/>
    <w:rsid w:val="006F0FE8"/>
    <w:rsid w:val="006F2DAA"/>
    <w:rsid w:val="006F37F1"/>
    <w:rsid w:val="006F422E"/>
    <w:rsid w:val="006F4731"/>
    <w:rsid w:val="006F5FC3"/>
    <w:rsid w:val="006F6D51"/>
    <w:rsid w:val="006F73FC"/>
    <w:rsid w:val="006F75A3"/>
    <w:rsid w:val="007054F0"/>
    <w:rsid w:val="00705AAD"/>
    <w:rsid w:val="0071215F"/>
    <w:rsid w:val="00712BE2"/>
    <w:rsid w:val="00713951"/>
    <w:rsid w:val="00717AFC"/>
    <w:rsid w:val="00717D14"/>
    <w:rsid w:val="007205D5"/>
    <w:rsid w:val="007209D6"/>
    <w:rsid w:val="0072543A"/>
    <w:rsid w:val="007307BE"/>
    <w:rsid w:val="007308C6"/>
    <w:rsid w:val="0073157D"/>
    <w:rsid w:val="007324FD"/>
    <w:rsid w:val="00732D6F"/>
    <w:rsid w:val="00734879"/>
    <w:rsid w:val="00734EFD"/>
    <w:rsid w:val="0073594B"/>
    <w:rsid w:val="00737FF7"/>
    <w:rsid w:val="00740D2E"/>
    <w:rsid w:val="00740E25"/>
    <w:rsid w:val="0074297D"/>
    <w:rsid w:val="007458D8"/>
    <w:rsid w:val="00745FFC"/>
    <w:rsid w:val="0075082E"/>
    <w:rsid w:val="00753D7C"/>
    <w:rsid w:val="00762182"/>
    <w:rsid w:val="00763C6C"/>
    <w:rsid w:val="00764E5D"/>
    <w:rsid w:val="007671BE"/>
    <w:rsid w:val="00770617"/>
    <w:rsid w:val="0077098D"/>
    <w:rsid w:val="00771ED0"/>
    <w:rsid w:val="00782218"/>
    <w:rsid w:val="00782D86"/>
    <w:rsid w:val="007839AC"/>
    <w:rsid w:val="00786B81"/>
    <w:rsid w:val="00786FFE"/>
    <w:rsid w:val="00794018"/>
    <w:rsid w:val="00794AEF"/>
    <w:rsid w:val="00794E9B"/>
    <w:rsid w:val="007968BA"/>
    <w:rsid w:val="007A0958"/>
    <w:rsid w:val="007A11C9"/>
    <w:rsid w:val="007B16A9"/>
    <w:rsid w:val="007B2798"/>
    <w:rsid w:val="007B42AB"/>
    <w:rsid w:val="007C248F"/>
    <w:rsid w:val="007C32F3"/>
    <w:rsid w:val="007C4696"/>
    <w:rsid w:val="007C5583"/>
    <w:rsid w:val="007C56F4"/>
    <w:rsid w:val="007D0806"/>
    <w:rsid w:val="007E7A30"/>
    <w:rsid w:val="007F0FD1"/>
    <w:rsid w:val="007F271D"/>
    <w:rsid w:val="007F2DE3"/>
    <w:rsid w:val="007F5326"/>
    <w:rsid w:val="007F607D"/>
    <w:rsid w:val="007F66ED"/>
    <w:rsid w:val="00801245"/>
    <w:rsid w:val="00801872"/>
    <w:rsid w:val="00802070"/>
    <w:rsid w:val="00805124"/>
    <w:rsid w:val="00805A87"/>
    <w:rsid w:val="00805BC9"/>
    <w:rsid w:val="00807C69"/>
    <w:rsid w:val="008110D0"/>
    <w:rsid w:val="0081277D"/>
    <w:rsid w:val="008169B2"/>
    <w:rsid w:val="00816E76"/>
    <w:rsid w:val="00822240"/>
    <w:rsid w:val="008245F3"/>
    <w:rsid w:val="008266A9"/>
    <w:rsid w:val="008276B7"/>
    <w:rsid w:val="008319ED"/>
    <w:rsid w:val="00833464"/>
    <w:rsid w:val="00834A94"/>
    <w:rsid w:val="00834B40"/>
    <w:rsid w:val="008376B9"/>
    <w:rsid w:val="00842103"/>
    <w:rsid w:val="00842303"/>
    <w:rsid w:val="008429AD"/>
    <w:rsid w:val="0084589B"/>
    <w:rsid w:val="00847666"/>
    <w:rsid w:val="0085167D"/>
    <w:rsid w:val="00852751"/>
    <w:rsid w:val="00855CBF"/>
    <w:rsid w:val="00855DF4"/>
    <w:rsid w:val="00860A66"/>
    <w:rsid w:val="0086181A"/>
    <w:rsid w:val="00862D86"/>
    <w:rsid w:val="00864A1D"/>
    <w:rsid w:val="00867C6A"/>
    <w:rsid w:val="00870C97"/>
    <w:rsid w:val="0087592F"/>
    <w:rsid w:val="008763D7"/>
    <w:rsid w:val="00877619"/>
    <w:rsid w:val="0087772E"/>
    <w:rsid w:val="008809AD"/>
    <w:rsid w:val="00886CE0"/>
    <w:rsid w:val="008910C6"/>
    <w:rsid w:val="0089285A"/>
    <w:rsid w:val="00894CA2"/>
    <w:rsid w:val="008A4C1B"/>
    <w:rsid w:val="008A55E0"/>
    <w:rsid w:val="008B4982"/>
    <w:rsid w:val="008B5897"/>
    <w:rsid w:val="008B7F2A"/>
    <w:rsid w:val="008C1C1C"/>
    <w:rsid w:val="008C1EC5"/>
    <w:rsid w:val="008C1F22"/>
    <w:rsid w:val="008C2789"/>
    <w:rsid w:val="008C2E30"/>
    <w:rsid w:val="008C3148"/>
    <w:rsid w:val="008C4769"/>
    <w:rsid w:val="008C53F3"/>
    <w:rsid w:val="008D02B7"/>
    <w:rsid w:val="008D18B3"/>
    <w:rsid w:val="008D18F2"/>
    <w:rsid w:val="008D253A"/>
    <w:rsid w:val="008D5BED"/>
    <w:rsid w:val="008D60FB"/>
    <w:rsid w:val="008D677D"/>
    <w:rsid w:val="008E2240"/>
    <w:rsid w:val="008E2D4A"/>
    <w:rsid w:val="008E48A1"/>
    <w:rsid w:val="008E4D44"/>
    <w:rsid w:val="008E59D0"/>
    <w:rsid w:val="008E7189"/>
    <w:rsid w:val="008F00D2"/>
    <w:rsid w:val="008F1B0B"/>
    <w:rsid w:val="008F3347"/>
    <w:rsid w:val="008F3A82"/>
    <w:rsid w:val="008F5417"/>
    <w:rsid w:val="008F6C62"/>
    <w:rsid w:val="009019B7"/>
    <w:rsid w:val="00904E9B"/>
    <w:rsid w:val="009078F2"/>
    <w:rsid w:val="00912284"/>
    <w:rsid w:val="009143E4"/>
    <w:rsid w:val="00915944"/>
    <w:rsid w:val="00922C4E"/>
    <w:rsid w:val="009231C7"/>
    <w:rsid w:val="00923E27"/>
    <w:rsid w:val="0092405A"/>
    <w:rsid w:val="00932124"/>
    <w:rsid w:val="00936F3C"/>
    <w:rsid w:val="00937F6B"/>
    <w:rsid w:val="0094110A"/>
    <w:rsid w:val="009436AA"/>
    <w:rsid w:val="00945DC9"/>
    <w:rsid w:val="00946780"/>
    <w:rsid w:val="00950297"/>
    <w:rsid w:val="00950B62"/>
    <w:rsid w:val="00952031"/>
    <w:rsid w:val="00954A3C"/>
    <w:rsid w:val="00954CD8"/>
    <w:rsid w:val="009555D9"/>
    <w:rsid w:val="0095591C"/>
    <w:rsid w:val="009607BF"/>
    <w:rsid w:val="00960F18"/>
    <w:rsid w:val="00961A15"/>
    <w:rsid w:val="00964846"/>
    <w:rsid w:val="009709B8"/>
    <w:rsid w:val="0097269F"/>
    <w:rsid w:val="009742AF"/>
    <w:rsid w:val="0097463F"/>
    <w:rsid w:val="00981FAE"/>
    <w:rsid w:val="0098394E"/>
    <w:rsid w:val="009839DD"/>
    <w:rsid w:val="00984C9B"/>
    <w:rsid w:val="00984F34"/>
    <w:rsid w:val="009850E3"/>
    <w:rsid w:val="009862FA"/>
    <w:rsid w:val="00986600"/>
    <w:rsid w:val="009867CE"/>
    <w:rsid w:val="0099122A"/>
    <w:rsid w:val="009931AF"/>
    <w:rsid w:val="0099508E"/>
    <w:rsid w:val="009961D6"/>
    <w:rsid w:val="009A1433"/>
    <w:rsid w:val="009A7F7F"/>
    <w:rsid w:val="009B1058"/>
    <w:rsid w:val="009B3702"/>
    <w:rsid w:val="009C186B"/>
    <w:rsid w:val="009C23A7"/>
    <w:rsid w:val="009C37F5"/>
    <w:rsid w:val="009C5576"/>
    <w:rsid w:val="009C5588"/>
    <w:rsid w:val="009C561D"/>
    <w:rsid w:val="009C62CC"/>
    <w:rsid w:val="009C6F9E"/>
    <w:rsid w:val="009D3E3B"/>
    <w:rsid w:val="009D501A"/>
    <w:rsid w:val="009D55E4"/>
    <w:rsid w:val="009E3809"/>
    <w:rsid w:val="009E64A9"/>
    <w:rsid w:val="009E6909"/>
    <w:rsid w:val="009F0C6B"/>
    <w:rsid w:val="009F29EE"/>
    <w:rsid w:val="009F436D"/>
    <w:rsid w:val="009F4757"/>
    <w:rsid w:val="009F7CCA"/>
    <w:rsid w:val="00A05C82"/>
    <w:rsid w:val="00A05DB7"/>
    <w:rsid w:val="00A10050"/>
    <w:rsid w:val="00A121E9"/>
    <w:rsid w:val="00A12569"/>
    <w:rsid w:val="00A1306C"/>
    <w:rsid w:val="00A13D1C"/>
    <w:rsid w:val="00A14598"/>
    <w:rsid w:val="00A22B2C"/>
    <w:rsid w:val="00A2362B"/>
    <w:rsid w:val="00A3198B"/>
    <w:rsid w:val="00A32C87"/>
    <w:rsid w:val="00A33969"/>
    <w:rsid w:val="00A33BAC"/>
    <w:rsid w:val="00A343A5"/>
    <w:rsid w:val="00A3760A"/>
    <w:rsid w:val="00A40F33"/>
    <w:rsid w:val="00A42193"/>
    <w:rsid w:val="00A4625A"/>
    <w:rsid w:val="00A466D8"/>
    <w:rsid w:val="00A46877"/>
    <w:rsid w:val="00A4796E"/>
    <w:rsid w:val="00A47C53"/>
    <w:rsid w:val="00A50CF9"/>
    <w:rsid w:val="00A52CE7"/>
    <w:rsid w:val="00A56C75"/>
    <w:rsid w:val="00A56EAF"/>
    <w:rsid w:val="00A60C34"/>
    <w:rsid w:val="00A61F6D"/>
    <w:rsid w:val="00A62F04"/>
    <w:rsid w:val="00A63BA8"/>
    <w:rsid w:val="00A65E98"/>
    <w:rsid w:val="00A7652A"/>
    <w:rsid w:val="00A76CC0"/>
    <w:rsid w:val="00A81BBB"/>
    <w:rsid w:val="00A8520B"/>
    <w:rsid w:val="00A86113"/>
    <w:rsid w:val="00A92FE6"/>
    <w:rsid w:val="00A964D1"/>
    <w:rsid w:val="00AA202B"/>
    <w:rsid w:val="00AA3ECE"/>
    <w:rsid w:val="00AA4C12"/>
    <w:rsid w:val="00AA5177"/>
    <w:rsid w:val="00AA5DAE"/>
    <w:rsid w:val="00AA6378"/>
    <w:rsid w:val="00AA7F04"/>
    <w:rsid w:val="00AB0BC4"/>
    <w:rsid w:val="00AB4517"/>
    <w:rsid w:val="00AB4FDB"/>
    <w:rsid w:val="00AB6E54"/>
    <w:rsid w:val="00AC22CE"/>
    <w:rsid w:val="00AC4FEB"/>
    <w:rsid w:val="00AD1DA7"/>
    <w:rsid w:val="00AD297F"/>
    <w:rsid w:val="00AD2ADA"/>
    <w:rsid w:val="00AD3AEB"/>
    <w:rsid w:val="00AD47F3"/>
    <w:rsid w:val="00AD7422"/>
    <w:rsid w:val="00AE3DB5"/>
    <w:rsid w:val="00AE5B0C"/>
    <w:rsid w:val="00AF3A45"/>
    <w:rsid w:val="00AF4219"/>
    <w:rsid w:val="00AF4FCD"/>
    <w:rsid w:val="00AF5C05"/>
    <w:rsid w:val="00AF7048"/>
    <w:rsid w:val="00AF7556"/>
    <w:rsid w:val="00AF7C56"/>
    <w:rsid w:val="00B014DA"/>
    <w:rsid w:val="00B06B77"/>
    <w:rsid w:val="00B07CC8"/>
    <w:rsid w:val="00B07F54"/>
    <w:rsid w:val="00B104AA"/>
    <w:rsid w:val="00B11D9C"/>
    <w:rsid w:val="00B13546"/>
    <w:rsid w:val="00B161FA"/>
    <w:rsid w:val="00B174A9"/>
    <w:rsid w:val="00B21919"/>
    <w:rsid w:val="00B21AD0"/>
    <w:rsid w:val="00B2207F"/>
    <w:rsid w:val="00B26E9F"/>
    <w:rsid w:val="00B301B5"/>
    <w:rsid w:val="00B31B8C"/>
    <w:rsid w:val="00B333FE"/>
    <w:rsid w:val="00B34BD9"/>
    <w:rsid w:val="00B363F9"/>
    <w:rsid w:val="00B3767F"/>
    <w:rsid w:val="00B4016B"/>
    <w:rsid w:val="00B402DE"/>
    <w:rsid w:val="00B429D4"/>
    <w:rsid w:val="00B42AE1"/>
    <w:rsid w:val="00B43E34"/>
    <w:rsid w:val="00B45667"/>
    <w:rsid w:val="00B45ACA"/>
    <w:rsid w:val="00B474A9"/>
    <w:rsid w:val="00B51D8C"/>
    <w:rsid w:val="00B5364A"/>
    <w:rsid w:val="00B53DB7"/>
    <w:rsid w:val="00B5501D"/>
    <w:rsid w:val="00B6012A"/>
    <w:rsid w:val="00B60370"/>
    <w:rsid w:val="00B628D1"/>
    <w:rsid w:val="00B73936"/>
    <w:rsid w:val="00B73954"/>
    <w:rsid w:val="00B7758D"/>
    <w:rsid w:val="00B77C90"/>
    <w:rsid w:val="00B80B14"/>
    <w:rsid w:val="00B80C1C"/>
    <w:rsid w:val="00B81D2A"/>
    <w:rsid w:val="00B83077"/>
    <w:rsid w:val="00B845B7"/>
    <w:rsid w:val="00B847F5"/>
    <w:rsid w:val="00B848C7"/>
    <w:rsid w:val="00B86620"/>
    <w:rsid w:val="00B91E57"/>
    <w:rsid w:val="00BA02A9"/>
    <w:rsid w:val="00BA36DB"/>
    <w:rsid w:val="00BA4E33"/>
    <w:rsid w:val="00BA6EA0"/>
    <w:rsid w:val="00BA7FB9"/>
    <w:rsid w:val="00BB0AD7"/>
    <w:rsid w:val="00BB39D3"/>
    <w:rsid w:val="00BB43C7"/>
    <w:rsid w:val="00BB4E3F"/>
    <w:rsid w:val="00BB52D3"/>
    <w:rsid w:val="00BB619B"/>
    <w:rsid w:val="00BC0541"/>
    <w:rsid w:val="00BC30C9"/>
    <w:rsid w:val="00BC3385"/>
    <w:rsid w:val="00BD057D"/>
    <w:rsid w:val="00BD2A70"/>
    <w:rsid w:val="00BD76FB"/>
    <w:rsid w:val="00BE0529"/>
    <w:rsid w:val="00BE2B0E"/>
    <w:rsid w:val="00BE3EAF"/>
    <w:rsid w:val="00BE5821"/>
    <w:rsid w:val="00BE7575"/>
    <w:rsid w:val="00BF121B"/>
    <w:rsid w:val="00BF3E62"/>
    <w:rsid w:val="00BF5CDB"/>
    <w:rsid w:val="00BF60C9"/>
    <w:rsid w:val="00BF650F"/>
    <w:rsid w:val="00BF6C0F"/>
    <w:rsid w:val="00BF7131"/>
    <w:rsid w:val="00BF739D"/>
    <w:rsid w:val="00C02EEF"/>
    <w:rsid w:val="00C0761B"/>
    <w:rsid w:val="00C07981"/>
    <w:rsid w:val="00C07D60"/>
    <w:rsid w:val="00C1109C"/>
    <w:rsid w:val="00C138E4"/>
    <w:rsid w:val="00C16DA3"/>
    <w:rsid w:val="00C203C4"/>
    <w:rsid w:val="00C21E68"/>
    <w:rsid w:val="00C2371C"/>
    <w:rsid w:val="00C247FE"/>
    <w:rsid w:val="00C25C3F"/>
    <w:rsid w:val="00C276E8"/>
    <w:rsid w:val="00C3271A"/>
    <w:rsid w:val="00C420A7"/>
    <w:rsid w:val="00C46AED"/>
    <w:rsid w:val="00C47218"/>
    <w:rsid w:val="00C55CDA"/>
    <w:rsid w:val="00C56276"/>
    <w:rsid w:val="00C572B9"/>
    <w:rsid w:val="00C57E3A"/>
    <w:rsid w:val="00C60898"/>
    <w:rsid w:val="00C60CE8"/>
    <w:rsid w:val="00C617D3"/>
    <w:rsid w:val="00C62ED7"/>
    <w:rsid w:val="00C677A1"/>
    <w:rsid w:val="00C73173"/>
    <w:rsid w:val="00C76D58"/>
    <w:rsid w:val="00C805F3"/>
    <w:rsid w:val="00C824C6"/>
    <w:rsid w:val="00C846D5"/>
    <w:rsid w:val="00C84C32"/>
    <w:rsid w:val="00C86274"/>
    <w:rsid w:val="00C9004B"/>
    <w:rsid w:val="00C90C77"/>
    <w:rsid w:val="00C94891"/>
    <w:rsid w:val="00C95F42"/>
    <w:rsid w:val="00C96000"/>
    <w:rsid w:val="00C961D3"/>
    <w:rsid w:val="00C9760E"/>
    <w:rsid w:val="00CA6E2F"/>
    <w:rsid w:val="00CB049C"/>
    <w:rsid w:val="00CB12CB"/>
    <w:rsid w:val="00CB3638"/>
    <w:rsid w:val="00CB4193"/>
    <w:rsid w:val="00CB479F"/>
    <w:rsid w:val="00CB580C"/>
    <w:rsid w:val="00CB5AE2"/>
    <w:rsid w:val="00CC0F84"/>
    <w:rsid w:val="00CC1130"/>
    <w:rsid w:val="00CC37B4"/>
    <w:rsid w:val="00CC6A9E"/>
    <w:rsid w:val="00CC7175"/>
    <w:rsid w:val="00CD32CC"/>
    <w:rsid w:val="00CE095B"/>
    <w:rsid w:val="00CE3DEA"/>
    <w:rsid w:val="00CE4584"/>
    <w:rsid w:val="00CE5321"/>
    <w:rsid w:val="00CE7581"/>
    <w:rsid w:val="00D01DA6"/>
    <w:rsid w:val="00D02E43"/>
    <w:rsid w:val="00D03C55"/>
    <w:rsid w:val="00D03F0A"/>
    <w:rsid w:val="00D0692E"/>
    <w:rsid w:val="00D144CB"/>
    <w:rsid w:val="00D15C91"/>
    <w:rsid w:val="00D170B8"/>
    <w:rsid w:val="00D22E65"/>
    <w:rsid w:val="00D232D6"/>
    <w:rsid w:val="00D31F2B"/>
    <w:rsid w:val="00D33CA6"/>
    <w:rsid w:val="00D33EF7"/>
    <w:rsid w:val="00D35D6E"/>
    <w:rsid w:val="00D36B79"/>
    <w:rsid w:val="00D42C45"/>
    <w:rsid w:val="00D4307A"/>
    <w:rsid w:val="00D43B55"/>
    <w:rsid w:val="00D466A4"/>
    <w:rsid w:val="00D46D4D"/>
    <w:rsid w:val="00D479BD"/>
    <w:rsid w:val="00D508B6"/>
    <w:rsid w:val="00D51875"/>
    <w:rsid w:val="00D55E02"/>
    <w:rsid w:val="00D631CA"/>
    <w:rsid w:val="00D6366D"/>
    <w:rsid w:val="00D64833"/>
    <w:rsid w:val="00D74BD3"/>
    <w:rsid w:val="00D76B5E"/>
    <w:rsid w:val="00D80A01"/>
    <w:rsid w:val="00D81A46"/>
    <w:rsid w:val="00D81DD2"/>
    <w:rsid w:val="00D8349E"/>
    <w:rsid w:val="00D864D5"/>
    <w:rsid w:val="00D86A98"/>
    <w:rsid w:val="00D86AF6"/>
    <w:rsid w:val="00D86C93"/>
    <w:rsid w:val="00DA254C"/>
    <w:rsid w:val="00DB1B08"/>
    <w:rsid w:val="00DB250D"/>
    <w:rsid w:val="00DB29E1"/>
    <w:rsid w:val="00DB2D25"/>
    <w:rsid w:val="00DB3DE2"/>
    <w:rsid w:val="00DC7DDA"/>
    <w:rsid w:val="00DD302F"/>
    <w:rsid w:val="00DD3BD8"/>
    <w:rsid w:val="00DD3C4B"/>
    <w:rsid w:val="00DD613E"/>
    <w:rsid w:val="00DD6A16"/>
    <w:rsid w:val="00DE1480"/>
    <w:rsid w:val="00DE246B"/>
    <w:rsid w:val="00DE2684"/>
    <w:rsid w:val="00DE3DB1"/>
    <w:rsid w:val="00DE6229"/>
    <w:rsid w:val="00DE7BEA"/>
    <w:rsid w:val="00DF0D06"/>
    <w:rsid w:val="00DF1BD7"/>
    <w:rsid w:val="00DF1DEC"/>
    <w:rsid w:val="00DF2C19"/>
    <w:rsid w:val="00DF2EA1"/>
    <w:rsid w:val="00DF68B0"/>
    <w:rsid w:val="00DF7434"/>
    <w:rsid w:val="00E00EBB"/>
    <w:rsid w:val="00E02CF2"/>
    <w:rsid w:val="00E1057B"/>
    <w:rsid w:val="00E12927"/>
    <w:rsid w:val="00E143DC"/>
    <w:rsid w:val="00E1579E"/>
    <w:rsid w:val="00E1615C"/>
    <w:rsid w:val="00E20049"/>
    <w:rsid w:val="00E214E0"/>
    <w:rsid w:val="00E22017"/>
    <w:rsid w:val="00E256B0"/>
    <w:rsid w:val="00E30721"/>
    <w:rsid w:val="00E35B80"/>
    <w:rsid w:val="00E36584"/>
    <w:rsid w:val="00E43C63"/>
    <w:rsid w:val="00E46679"/>
    <w:rsid w:val="00E46F01"/>
    <w:rsid w:val="00E51214"/>
    <w:rsid w:val="00E51B89"/>
    <w:rsid w:val="00E51D36"/>
    <w:rsid w:val="00E5351A"/>
    <w:rsid w:val="00E5761C"/>
    <w:rsid w:val="00E57A29"/>
    <w:rsid w:val="00E605B1"/>
    <w:rsid w:val="00E60709"/>
    <w:rsid w:val="00E6233A"/>
    <w:rsid w:val="00E62455"/>
    <w:rsid w:val="00E627E0"/>
    <w:rsid w:val="00E64162"/>
    <w:rsid w:val="00E643EC"/>
    <w:rsid w:val="00E64CDF"/>
    <w:rsid w:val="00E66798"/>
    <w:rsid w:val="00E711D7"/>
    <w:rsid w:val="00E74EDF"/>
    <w:rsid w:val="00E75B96"/>
    <w:rsid w:val="00E76B2C"/>
    <w:rsid w:val="00E91107"/>
    <w:rsid w:val="00E912A2"/>
    <w:rsid w:val="00E9440F"/>
    <w:rsid w:val="00E95FF7"/>
    <w:rsid w:val="00E9718E"/>
    <w:rsid w:val="00EA5031"/>
    <w:rsid w:val="00EB1AEB"/>
    <w:rsid w:val="00EB3A2E"/>
    <w:rsid w:val="00EB5219"/>
    <w:rsid w:val="00EB5475"/>
    <w:rsid w:val="00EB7014"/>
    <w:rsid w:val="00EC297D"/>
    <w:rsid w:val="00EC5FF1"/>
    <w:rsid w:val="00EC6781"/>
    <w:rsid w:val="00EC76AE"/>
    <w:rsid w:val="00ED1117"/>
    <w:rsid w:val="00ED289B"/>
    <w:rsid w:val="00ED69F0"/>
    <w:rsid w:val="00ED6B77"/>
    <w:rsid w:val="00ED6E83"/>
    <w:rsid w:val="00EE16DB"/>
    <w:rsid w:val="00EE5F6C"/>
    <w:rsid w:val="00EE7906"/>
    <w:rsid w:val="00EE7D24"/>
    <w:rsid w:val="00EE7E65"/>
    <w:rsid w:val="00EF09A6"/>
    <w:rsid w:val="00EF1936"/>
    <w:rsid w:val="00EF3F31"/>
    <w:rsid w:val="00EF5D09"/>
    <w:rsid w:val="00EF64A1"/>
    <w:rsid w:val="00EF6847"/>
    <w:rsid w:val="00EF76EA"/>
    <w:rsid w:val="00EF7C69"/>
    <w:rsid w:val="00F036C6"/>
    <w:rsid w:val="00F03B7E"/>
    <w:rsid w:val="00F04252"/>
    <w:rsid w:val="00F06AFE"/>
    <w:rsid w:val="00F12704"/>
    <w:rsid w:val="00F1371C"/>
    <w:rsid w:val="00F16CBA"/>
    <w:rsid w:val="00F21400"/>
    <w:rsid w:val="00F21BBF"/>
    <w:rsid w:val="00F24214"/>
    <w:rsid w:val="00F36578"/>
    <w:rsid w:val="00F37DB1"/>
    <w:rsid w:val="00F40170"/>
    <w:rsid w:val="00F4074C"/>
    <w:rsid w:val="00F44161"/>
    <w:rsid w:val="00F52CC2"/>
    <w:rsid w:val="00F543F0"/>
    <w:rsid w:val="00F566E9"/>
    <w:rsid w:val="00F57BEB"/>
    <w:rsid w:val="00F60383"/>
    <w:rsid w:val="00F610C7"/>
    <w:rsid w:val="00F63F98"/>
    <w:rsid w:val="00F72D2B"/>
    <w:rsid w:val="00F7610F"/>
    <w:rsid w:val="00F81864"/>
    <w:rsid w:val="00F8372D"/>
    <w:rsid w:val="00F8454C"/>
    <w:rsid w:val="00F87520"/>
    <w:rsid w:val="00F908A2"/>
    <w:rsid w:val="00F94792"/>
    <w:rsid w:val="00F94DC4"/>
    <w:rsid w:val="00F9699F"/>
    <w:rsid w:val="00F96F81"/>
    <w:rsid w:val="00F97452"/>
    <w:rsid w:val="00FA221F"/>
    <w:rsid w:val="00FA31DA"/>
    <w:rsid w:val="00FA3B70"/>
    <w:rsid w:val="00FA6499"/>
    <w:rsid w:val="00FB4CD7"/>
    <w:rsid w:val="00FB5303"/>
    <w:rsid w:val="00FB6C5B"/>
    <w:rsid w:val="00FB795C"/>
    <w:rsid w:val="00FB7D9D"/>
    <w:rsid w:val="00FC149F"/>
    <w:rsid w:val="00FD50C6"/>
    <w:rsid w:val="00FE1283"/>
    <w:rsid w:val="00FE23CD"/>
    <w:rsid w:val="00FE27B4"/>
    <w:rsid w:val="00FE4586"/>
    <w:rsid w:val="00FE4B75"/>
    <w:rsid w:val="00FE6223"/>
    <w:rsid w:val="00FF01D8"/>
    <w:rsid w:val="00FF051E"/>
    <w:rsid w:val="00FF280D"/>
    <w:rsid w:val="00FF409A"/>
    <w:rsid w:val="00FF463C"/>
    <w:rsid w:val="00FF614F"/>
    <w:rsid w:val="00FF75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920007"/>
  <w15:chartTrackingRefBased/>
  <w15:docId w15:val="{B179AB54-4BD6-46B4-A89A-55D87D9A87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7218"/>
    <w:rPr>
      <w:rFonts w:ascii="Arial" w:hAnsi="Arial"/>
      <w:sz w:val="24"/>
      <w:szCs w:val="24"/>
    </w:rPr>
  </w:style>
  <w:style w:type="paragraph" w:styleId="Heading2">
    <w:name w:val="heading 2"/>
    <w:basedOn w:val="Normal"/>
    <w:next w:val="Normal"/>
    <w:qFormat/>
    <w:rsid w:val="009A7F7F"/>
    <w:pPr>
      <w:keepNext/>
      <w:spacing w:before="240" w:after="60"/>
      <w:outlineLvl w:val="1"/>
    </w:pPr>
    <w:rPr>
      <w:rFonts w:cs="Arial"/>
      <w:b/>
      <w:bCs/>
      <w:i/>
      <w:iCs/>
      <w:sz w:val="28"/>
      <w:szCs w:val="28"/>
    </w:rPr>
  </w:style>
  <w:style w:type="paragraph" w:styleId="Heading4">
    <w:name w:val="heading 4"/>
    <w:basedOn w:val="Normal"/>
    <w:next w:val="Normal"/>
    <w:qFormat/>
    <w:rsid w:val="005948A7"/>
    <w:pPr>
      <w:keepNext/>
      <w:outlineLvl w:val="3"/>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472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5948A7"/>
    <w:rPr>
      <w:b/>
    </w:rPr>
  </w:style>
  <w:style w:type="paragraph" w:customStyle="1" w:styleId="CharCharCharCharCharCharCharCharCharCharCharChar1CharCharCharCharChar">
    <w:name w:val="Char Char Char Char Char Char Char Char Char Char Char Char1 Char Char Char Char Char"/>
    <w:basedOn w:val="Normal"/>
    <w:rsid w:val="005948A7"/>
    <w:pPr>
      <w:keepLines/>
      <w:spacing w:after="300" w:line="240" w:lineRule="atLeast"/>
    </w:pPr>
    <w:rPr>
      <w:lang w:val="en-US" w:eastAsia="en-US"/>
    </w:rPr>
  </w:style>
  <w:style w:type="paragraph" w:customStyle="1" w:styleId="CharCharCharCharCharCharCharCharCharCharCharChar">
    <w:name w:val="Char Char Char Char Char Char Char Char Char Char Char Char"/>
    <w:basedOn w:val="Normal"/>
    <w:rsid w:val="005948A7"/>
    <w:pPr>
      <w:keepLines/>
      <w:spacing w:after="300" w:line="240" w:lineRule="atLeast"/>
    </w:pPr>
    <w:rPr>
      <w:lang w:val="en-US" w:eastAsia="en-US"/>
    </w:rPr>
  </w:style>
  <w:style w:type="paragraph" w:styleId="BodyText">
    <w:name w:val="Body Text"/>
    <w:basedOn w:val="Normal"/>
    <w:rsid w:val="00794AEF"/>
    <w:pPr>
      <w:spacing w:after="120"/>
    </w:pPr>
  </w:style>
  <w:style w:type="paragraph" w:styleId="Footer">
    <w:name w:val="footer"/>
    <w:basedOn w:val="Normal"/>
    <w:link w:val="FooterChar"/>
    <w:uiPriority w:val="99"/>
    <w:rsid w:val="00794AEF"/>
    <w:pPr>
      <w:tabs>
        <w:tab w:val="center" w:pos="4153"/>
        <w:tab w:val="right" w:pos="8306"/>
      </w:tabs>
    </w:pPr>
  </w:style>
  <w:style w:type="character" w:styleId="PageNumber">
    <w:name w:val="page number"/>
    <w:basedOn w:val="DefaultParagraphFont"/>
    <w:rsid w:val="00794AEF"/>
  </w:style>
  <w:style w:type="paragraph" w:styleId="Header">
    <w:name w:val="header"/>
    <w:basedOn w:val="Normal"/>
    <w:rsid w:val="008F5417"/>
    <w:pPr>
      <w:tabs>
        <w:tab w:val="center" w:pos="4153"/>
        <w:tab w:val="right" w:pos="8306"/>
      </w:tabs>
    </w:pPr>
  </w:style>
  <w:style w:type="paragraph" w:customStyle="1" w:styleId="CharCharCharCharCharCharCharCharCharCharCharCharCharCharCharChar">
    <w:name w:val="Char Char Char Char Char Char Char Char Char Char Char Char Char Char Char Char"/>
    <w:basedOn w:val="Normal"/>
    <w:rsid w:val="00981FAE"/>
    <w:pPr>
      <w:keepLines/>
      <w:spacing w:after="300" w:line="240" w:lineRule="atLeast"/>
    </w:pPr>
    <w:rPr>
      <w:lang w:val="en-US" w:eastAsia="en-US"/>
    </w:rPr>
  </w:style>
  <w:style w:type="paragraph" w:customStyle="1" w:styleId="CharCharCharCharCharCharCharCharCharCharCharCharChar">
    <w:name w:val="Char Char Char Char Char Char Char Char Char Char Char Char Char"/>
    <w:basedOn w:val="Normal"/>
    <w:rsid w:val="00351137"/>
    <w:pPr>
      <w:keepLines/>
      <w:spacing w:after="300" w:line="240" w:lineRule="atLeast"/>
    </w:pPr>
    <w:rPr>
      <w:lang w:val="en-US" w:eastAsia="en-US"/>
    </w:rPr>
  </w:style>
  <w:style w:type="paragraph" w:customStyle="1" w:styleId="CharCharCharCharCharChar">
    <w:name w:val="Char Char Char Char Char Char"/>
    <w:basedOn w:val="Normal"/>
    <w:rsid w:val="00C21E68"/>
    <w:pPr>
      <w:keepLines/>
      <w:spacing w:after="300" w:line="240" w:lineRule="atLeast"/>
    </w:pPr>
    <w:rPr>
      <w:lang w:val="en-US" w:eastAsia="en-US"/>
    </w:rPr>
  </w:style>
  <w:style w:type="paragraph" w:customStyle="1" w:styleId="CharCharCharCharCharCharChar">
    <w:name w:val="Char Char Char Char Char Char Char"/>
    <w:basedOn w:val="Normal"/>
    <w:rsid w:val="0099508E"/>
    <w:pPr>
      <w:keepLines/>
      <w:spacing w:after="300" w:line="240" w:lineRule="atLeast"/>
    </w:pPr>
    <w:rPr>
      <w:lang w:val="en-US" w:eastAsia="en-US"/>
    </w:rPr>
  </w:style>
  <w:style w:type="character" w:customStyle="1" w:styleId="FooterChar">
    <w:name w:val="Footer Char"/>
    <w:link w:val="Footer"/>
    <w:uiPriority w:val="99"/>
    <w:rsid w:val="00A92FE6"/>
    <w:rPr>
      <w:rFonts w:ascii="Arial" w:hAnsi="Arial"/>
      <w:sz w:val="24"/>
      <w:szCs w:val="24"/>
    </w:rPr>
  </w:style>
  <w:style w:type="paragraph" w:customStyle="1" w:styleId="CharCharCharCharCharCharCharCharCharCharChar">
    <w:name w:val="Char Char Char Char Char Char Char Char Char Char Char"/>
    <w:basedOn w:val="Normal"/>
    <w:rsid w:val="0098394E"/>
    <w:pPr>
      <w:keepLines/>
      <w:spacing w:after="300" w:line="240" w:lineRule="atLeast"/>
    </w:pPr>
    <w:rPr>
      <w:lang w:val="en-US" w:eastAsia="en-US"/>
    </w:rPr>
  </w:style>
  <w:style w:type="paragraph" w:customStyle="1" w:styleId="CharCharCharCharCharCharCharCharCharCharCharChar1CharCharCharCharCharCharChar">
    <w:name w:val="Char Char Char Char Char Char Char Char Char Char Char Char1 Char Char Char Char Char Char Char"/>
    <w:basedOn w:val="Normal"/>
    <w:rsid w:val="00490D66"/>
    <w:pPr>
      <w:keepLines/>
      <w:spacing w:after="300" w:line="240" w:lineRule="atLeast"/>
    </w:pPr>
    <w:rPr>
      <w:lang w:val="en-US" w:eastAsia="en-US"/>
    </w:rPr>
  </w:style>
  <w:style w:type="paragraph" w:styleId="ListParagraph">
    <w:name w:val="List Paragraph"/>
    <w:basedOn w:val="Normal"/>
    <w:uiPriority w:val="34"/>
    <w:qFormat/>
    <w:rsid w:val="002E3759"/>
    <w:pPr>
      <w:spacing w:after="200" w:line="276" w:lineRule="auto"/>
      <w:ind w:left="720"/>
      <w:contextualSpacing/>
    </w:pPr>
    <w:rPr>
      <w:rFonts w:ascii="Calibri" w:eastAsia="Calibri" w:hAnsi="Calibri"/>
      <w:sz w:val="22"/>
      <w:szCs w:val="22"/>
      <w:lang w:eastAsia="en-US"/>
    </w:rPr>
  </w:style>
  <w:style w:type="paragraph" w:styleId="BalloonText">
    <w:name w:val="Balloon Text"/>
    <w:basedOn w:val="Normal"/>
    <w:link w:val="BalloonTextChar"/>
    <w:uiPriority w:val="99"/>
    <w:semiHidden/>
    <w:unhideWhenUsed/>
    <w:rsid w:val="0006086D"/>
    <w:rPr>
      <w:rFonts w:ascii="Tahoma" w:hAnsi="Tahoma" w:cs="Tahoma"/>
      <w:sz w:val="16"/>
      <w:szCs w:val="16"/>
    </w:rPr>
  </w:style>
  <w:style w:type="character" w:customStyle="1" w:styleId="BalloonTextChar">
    <w:name w:val="Balloon Text Char"/>
    <w:link w:val="BalloonText"/>
    <w:uiPriority w:val="99"/>
    <w:semiHidden/>
    <w:rsid w:val="0006086D"/>
    <w:rPr>
      <w:rFonts w:ascii="Tahoma" w:hAnsi="Tahoma" w:cs="Tahoma"/>
      <w:sz w:val="16"/>
      <w:szCs w:val="16"/>
    </w:rPr>
  </w:style>
  <w:style w:type="paragraph" w:styleId="NormalWeb">
    <w:name w:val="Normal (Web)"/>
    <w:basedOn w:val="Normal"/>
    <w:uiPriority w:val="99"/>
    <w:unhideWhenUsed/>
    <w:rsid w:val="00B86620"/>
    <w:pPr>
      <w:spacing w:before="100" w:beforeAutospacing="1" w:after="100" w:afterAutospacing="1"/>
    </w:pPr>
    <w:rPr>
      <w:rFonts w:ascii="Times New Roman" w:hAnsi="Times New Roman"/>
    </w:rPr>
  </w:style>
  <w:style w:type="character" w:styleId="Hyperlink">
    <w:name w:val="Hyperlink"/>
    <w:uiPriority w:val="99"/>
    <w:rsid w:val="00645214"/>
    <w:rPr>
      <w:color w:val="0563C1"/>
      <w:u w:val="single"/>
    </w:rPr>
  </w:style>
  <w:style w:type="paragraph" w:customStyle="1" w:styleId="CharCharCharCharCharCharCharCharCharCharCharChar1CharCharCharCharCharCharChar0">
    <w:name w:val="Char Char Char Char Char Char Char Char Char Char Char Char1 Char Char Char Char Char Char Char"/>
    <w:basedOn w:val="Normal"/>
    <w:rsid w:val="00B474A9"/>
    <w:pPr>
      <w:keepLines/>
      <w:spacing w:after="300" w:line="240" w:lineRule="atLeast"/>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pp.governorhub.com/s/nottsgs/resources/62f1029a8a3eaf72b0e11a29" TargetMode="Externa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app.governorhub.com/s/nottsgs/resources/613b18d1d9d5b1002484b09d" TargetMode="External"/><Relationship Id="rId4" Type="http://schemas.openxmlformats.org/officeDocument/2006/relationships/settings" Target="settings.xml"/><Relationship Id="rId9" Type="http://schemas.openxmlformats.org/officeDocument/2006/relationships/hyperlink" Target="https://secure.nottinghamshire.gov.uk/SchoolPerformancePortal"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dj24.NCCADMIN\Local%20Settings\Temporary%20Internet%20Files\Content.IE5\KP47S743\Minutes%5b1%5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4A9449-F535-4259-9168-E57579B8FA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Minutes[1]</Template>
  <TotalTime>130</TotalTime>
  <Pages>10</Pages>
  <Words>3161</Words>
  <Characters>17623</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MINUTES OF MEETING</vt:lpstr>
    </vt:vector>
  </TitlesOfParts>
  <Company>Nottinghamshire County Council</Company>
  <LinksUpToDate>false</LinksUpToDate>
  <CharactersWithSpaces>20743</CharactersWithSpaces>
  <SharedDoc>false</SharedDoc>
  <HLinks>
    <vt:vector size="6" baseType="variant">
      <vt:variant>
        <vt:i4>4391025</vt:i4>
      </vt:variant>
      <vt:variant>
        <vt:i4>0</vt:i4>
      </vt:variant>
      <vt:variant>
        <vt:i4>0</vt:i4>
      </vt:variant>
      <vt:variant>
        <vt:i4>5</vt:i4>
      </vt:variant>
      <vt:variant>
        <vt:lpwstr>mailto:jo.bray@nottscc.gov.uk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MINUTES OF MEETING</dc:title>
  <dc:subject>Information and communication;</dc:subject>
  <dc:creator>dj24</dc:creator>
  <cp:keywords/>
  <cp:lastModifiedBy>Liam Russell</cp:lastModifiedBy>
  <cp:revision>143</cp:revision>
  <cp:lastPrinted>2018-04-17T12:40:00Z</cp:lastPrinted>
  <dcterms:created xsi:type="dcterms:W3CDTF">2022-09-20T14:51:00Z</dcterms:created>
  <dcterms:modified xsi:type="dcterms:W3CDTF">2023-01-17T13:59:00Z</dcterms:modified>
</cp:coreProperties>
</file>