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2329"/>
        <w:gridCol w:w="3057"/>
        <w:gridCol w:w="5386"/>
      </w:tblGrid>
      <w:tr w:rsidR="00C47218" w:rsidRPr="001A5450" w14:paraId="62ADE169" w14:textId="77777777" w:rsidTr="00A834A9">
        <w:trPr>
          <w:trHeight w:val="1072"/>
        </w:trPr>
        <w:tc>
          <w:tcPr>
            <w:tcW w:w="2500" w:type="pct"/>
            <w:gridSpan w:val="2"/>
            <w:shd w:val="clear" w:color="auto" w:fill="auto"/>
          </w:tcPr>
          <w:p w14:paraId="0310B10C" w14:textId="77777777" w:rsidR="00C47218" w:rsidRPr="001A5450" w:rsidRDefault="00C47218" w:rsidP="00663EB5">
            <w:pPr>
              <w:rPr>
                <w:b/>
                <w:sz w:val="36"/>
                <w:szCs w:val="36"/>
              </w:rPr>
            </w:pPr>
            <w:r w:rsidRPr="001A5450">
              <w:rPr>
                <w:b/>
                <w:sz w:val="36"/>
                <w:szCs w:val="36"/>
              </w:rPr>
              <w:t>MINUTES OF MEETING</w:t>
            </w:r>
          </w:p>
        </w:tc>
        <w:tc>
          <w:tcPr>
            <w:tcW w:w="2500" w:type="pct"/>
            <w:shd w:val="clear" w:color="auto" w:fill="auto"/>
          </w:tcPr>
          <w:p w14:paraId="3264DE38" w14:textId="77777777" w:rsidR="00C47218" w:rsidRPr="001A5450" w:rsidRDefault="00B45ACA" w:rsidP="00CB363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790E48A" wp14:editId="6C9C6CE7">
                  <wp:extent cx="2952750" cy="495300"/>
                  <wp:effectExtent l="0" t="0" r="0" b="0"/>
                  <wp:docPr id="1" name="Picture 1" descr="NCC-l-head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CC-l-head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919" w:rsidRPr="001A5450" w14:paraId="28FDCD73" w14:textId="77777777" w:rsidTr="00A834A9">
        <w:trPr>
          <w:trHeight w:val="23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43AD6C89" w14:textId="77777777" w:rsidR="00B21919" w:rsidRPr="001A5450" w:rsidRDefault="00B21919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School: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F29931E" w14:textId="1A0F3847" w:rsidR="00B21919" w:rsidRPr="001A5450" w:rsidRDefault="00353D5F" w:rsidP="00663E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Lawrence View Primary and Nursery School</w:t>
            </w:r>
          </w:p>
        </w:tc>
      </w:tr>
      <w:tr w:rsidR="00C47218" w:rsidRPr="001A5450" w14:paraId="7DCECB2D" w14:textId="77777777" w:rsidTr="00A834A9">
        <w:trPr>
          <w:trHeight w:val="338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2BBF8FD1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EFD1300" w14:textId="188C8E86" w:rsidR="00C47218" w:rsidRPr="001A5450" w:rsidRDefault="00B74860" w:rsidP="002129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Spring</w:t>
            </w:r>
            <w:r w:rsidR="006B278B">
              <w:rPr>
                <w:b/>
                <w:sz w:val="22"/>
                <w:szCs w:val="22"/>
              </w:rPr>
              <w:t xml:space="preserve"> </w:t>
            </w:r>
            <w:r w:rsidR="005948A7" w:rsidRPr="001A5450">
              <w:rPr>
                <w:b/>
                <w:sz w:val="22"/>
                <w:szCs w:val="22"/>
              </w:rPr>
              <w:t xml:space="preserve">term meeting of the governing body </w:t>
            </w:r>
          </w:p>
        </w:tc>
      </w:tr>
      <w:tr w:rsidR="00C47218" w:rsidRPr="001A5450" w14:paraId="0C807D8C" w14:textId="77777777" w:rsidTr="00A834A9">
        <w:trPr>
          <w:trHeight w:val="131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01557802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Date</w:t>
            </w:r>
            <w:r w:rsidR="00FB7D9D" w:rsidRPr="001A5450">
              <w:rPr>
                <w:b/>
                <w:sz w:val="22"/>
                <w:szCs w:val="22"/>
              </w:rPr>
              <w:t xml:space="preserve"> and time</w:t>
            </w:r>
            <w:r w:rsidRPr="001A545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6E9A58A" w14:textId="4EDE942C" w:rsidR="00C47218" w:rsidRPr="0073594B" w:rsidRDefault="00353D5F" w:rsidP="0073594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Tuesday, 16 January </w:t>
            </w:r>
            <w:r w:rsidR="0073594B" w:rsidRPr="0073594B">
              <w:rPr>
                <w:b/>
                <w:sz w:val="22"/>
                <w:szCs w:val="22"/>
              </w:rPr>
              <w:t>202</w:t>
            </w:r>
            <w:r w:rsidR="00DF6F24">
              <w:rPr>
                <w:b/>
                <w:sz w:val="22"/>
                <w:szCs w:val="22"/>
              </w:rPr>
              <w:t>4</w:t>
            </w:r>
            <w:r w:rsidR="0073594B" w:rsidRPr="0073594B">
              <w:rPr>
                <w:b/>
                <w:sz w:val="22"/>
                <w:szCs w:val="22"/>
              </w:rPr>
              <w:t xml:space="preserve"> at </w:t>
            </w:r>
            <w:r>
              <w:rPr>
                <w:b/>
                <w:sz w:val="22"/>
                <w:szCs w:val="22"/>
              </w:rPr>
              <w:t>4:00</w:t>
            </w:r>
            <w:r w:rsidR="0073594B" w:rsidRPr="0073594B">
              <w:rPr>
                <w:b/>
                <w:sz w:val="22"/>
                <w:szCs w:val="22"/>
              </w:rPr>
              <w:t>p</w:t>
            </w:r>
            <w:r w:rsidR="00E02CF2" w:rsidRPr="0073594B">
              <w:rPr>
                <w:b/>
                <w:sz w:val="22"/>
                <w:szCs w:val="22"/>
              </w:rPr>
              <w:t>m</w:t>
            </w:r>
          </w:p>
        </w:tc>
      </w:tr>
      <w:tr w:rsidR="00C47218" w:rsidRPr="001A5450" w14:paraId="05B1861C" w14:textId="77777777" w:rsidTr="00A834A9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385D1DB4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74964EB" w14:textId="69876209" w:rsidR="00C47218" w:rsidRPr="001A5450" w:rsidRDefault="00353D5F" w:rsidP="005E1E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Virtua via MS Teams</w:t>
            </w:r>
          </w:p>
        </w:tc>
      </w:tr>
    </w:tbl>
    <w:p w14:paraId="06728185" w14:textId="77777777" w:rsidR="00C47218" w:rsidRPr="001A5450" w:rsidRDefault="00C47218" w:rsidP="00663EB5"/>
    <w:tbl>
      <w:tblPr>
        <w:tblW w:w="10985" w:type="dxa"/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5948A7" w:rsidRPr="001A5450" w14:paraId="10FDEBCC" w14:textId="77777777" w:rsidTr="00A834A9">
        <w:tc>
          <w:tcPr>
            <w:tcW w:w="2376" w:type="dxa"/>
          </w:tcPr>
          <w:p w14:paraId="71DF7845" w14:textId="77777777" w:rsidR="005948A7" w:rsidRPr="001A5450" w:rsidRDefault="005948A7" w:rsidP="00663EB5">
            <w:pPr>
              <w:pStyle w:val="Heading4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Membership</w:t>
            </w:r>
          </w:p>
        </w:tc>
        <w:tc>
          <w:tcPr>
            <w:tcW w:w="709" w:type="dxa"/>
          </w:tcPr>
          <w:p w14:paraId="2515EEAC" w14:textId="14DEB9BE" w:rsidR="005948A7" w:rsidRPr="001A5450" w:rsidRDefault="00F50771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</w:tcPr>
          <w:p w14:paraId="5571FCD9" w14:textId="28B46F9B" w:rsidR="005948A7" w:rsidRPr="001A5450" w:rsidRDefault="00D65F1C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</w:t>
            </w:r>
            <w:r w:rsidR="00681411">
              <w:rPr>
                <w:sz w:val="22"/>
                <w:szCs w:val="22"/>
              </w:rPr>
              <w:t xml:space="preserve"> Doug Atherton</w:t>
            </w:r>
          </w:p>
        </w:tc>
      </w:tr>
      <w:tr w:rsidR="005948A7" w:rsidRPr="001A5450" w14:paraId="57F8B7A7" w14:textId="77777777" w:rsidTr="00A834A9">
        <w:trPr>
          <w:trHeight w:val="80"/>
        </w:trPr>
        <w:tc>
          <w:tcPr>
            <w:tcW w:w="2376" w:type="dxa"/>
          </w:tcPr>
          <w:p w14:paraId="784BB837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‘A’ denotes absence</w:t>
            </w:r>
          </w:p>
        </w:tc>
        <w:tc>
          <w:tcPr>
            <w:tcW w:w="709" w:type="dxa"/>
          </w:tcPr>
          <w:p w14:paraId="0BE6FE49" w14:textId="0F3FC75C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37B5E400" w14:textId="6C265BC7" w:rsidR="005948A7" w:rsidRPr="001A5450" w:rsidRDefault="00681411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Zoe Battison</w:t>
            </w:r>
          </w:p>
        </w:tc>
      </w:tr>
      <w:tr w:rsidR="002252F1" w:rsidRPr="001A5450" w14:paraId="32F9F191" w14:textId="77777777" w:rsidTr="00A834A9">
        <w:tc>
          <w:tcPr>
            <w:tcW w:w="2376" w:type="dxa"/>
          </w:tcPr>
          <w:p w14:paraId="7BAA71D5" w14:textId="77777777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54DDF55C" w14:textId="1CCFCB46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621AA35C" w14:textId="2C89D265" w:rsidR="002252F1" w:rsidRPr="001A5450" w:rsidRDefault="00681411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David Hill (chair)</w:t>
            </w:r>
          </w:p>
        </w:tc>
      </w:tr>
      <w:tr w:rsidR="005948A7" w:rsidRPr="001A5450" w14:paraId="0466183C" w14:textId="77777777" w:rsidTr="00A834A9">
        <w:tc>
          <w:tcPr>
            <w:tcW w:w="2376" w:type="dxa"/>
          </w:tcPr>
          <w:p w14:paraId="39B505CB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70AC0679" w14:textId="6AB5EE68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128145F9" w14:textId="1ED6CB3E" w:rsidR="005948A7" w:rsidRPr="001A5450" w:rsidRDefault="00681411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Kevin Hubbard</w:t>
            </w:r>
          </w:p>
        </w:tc>
      </w:tr>
      <w:tr w:rsidR="005948A7" w:rsidRPr="001A5450" w14:paraId="6B1C930D" w14:textId="77777777" w:rsidTr="00A834A9">
        <w:tc>
          <w:tcPr>
            <w:tcW w:w="2376" w:type="dxa"/>
          </w:tcPr>
          <w:p w14:paraId="5BBC60CE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64DAA2B7" w14:textId="6087EB8A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32A12531" w14:textId="5538BC40" w:rsidR="005948A7" w:rsidRPr="001A5450" w:rsidRDefault="00681411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Zach Towers</w:t>
            </w:r>
          </w:p>
        </w:tc>
      </w:tr>
      <w:tr w:rsidR="005948A7" w:rsidRPr="001A5450" w14:paraId="1882E99F" w14:textId="77777777" w:rsidTr="00A834A9">
        <w:tc>
          <w:tcPr>
            <w:tcW w:w="2376" w:type="dxa"/>
          </w:tcPr>
          <w:p w14:paraId="42425A26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06894A89" w14:textId="5963EC3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5BFD1E5E" w14:textId="7F5245D2" w:rsidR="005948A7" w:rsidRPr="001A5450" w:rsidRDefault="00182503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Emma McGrenaghan (headteacher)</w:t>
            </w:r>
          </w:p>
        </w:tc>
      </w:tr>
      <w:tr w:rsidR="004647EC" w:rsidRPr="001A5450" w14:paraId="05FD17CD" w14:textId="77777777" w:rsidTr="00A834A9">
        <w:tc>
          <w:tcPr>
            <w:tcW w:w="2376" w:type="dxa"/>
          </w:tcPr>
          <w:p w14:paraId="71493AB2" w14:textId="77777777" w:rsidR="004647EC" w:rsidRPr="001A5450" w:rsidRDefault="004647EC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215DB8E0" w14:textId="0FCA9E36" w:rsidR="004647EC" w:rsidRPr="001A5450" w:rsidRDefault="000A3FEE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</w:tcPr>
          <w:p w14:paraId="238A26BE" w14:textId="61E476DA" w:rsidR="004647EC" w:rsidRPr="001A5450" w:rsidRDefault="00182503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Tracey Christian</w:t>
            </w:r>
          </w:p>
        </w:tc>
      </w:tr>
      <w:tr w:rsidR="005948A7" w:rsidRPr="001A5450" w14:paraId="7C4F4279" w14:textId="77777777" w:rsidTr="00A834A9">
        <w:tc>
          <w:tcPr>
            <w:tcW w:w="2376" w:type="dxa"/>
          </w:tcPr>
          <w:p w14:paraId="5986BF9B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217176A0" w14:textId="6969E713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18E09F62" w14:textId="3CD3BE90" w:rsidR="005948A7" w:rsidRPr="001A5450" w:rsidRDefault="009A411F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Liam Johnson</w:t>
            </w:r>
          </w:p>
        </w:tc>
      </w:tr>
      <w:tr w:rsidR="002252F1" w:rsidRPr="001A5450" w14:paraId="6029B3C4" w14:textId="77777777" w:rsidTr="00A834A9">
        <w:tc>
          <w:tcPr>
            <w:tcW w:w="2376" w:type="dxa"/>
          </w:tcPr>
          <w:p w14:paraId="07B60DED" w14:textId="77777777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6E40FB36" w14:textId="16F6A953" w:rsidR="002252F1" w:rsidRPr="001A5450" w:rsidRDefault="000A3FEE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</w:tcPr>
          <w:p w14:paraId="4DF236B6" w14:textId="0E351D3E" w:rsidR="002252F1" w:rsidRPr="001A5450" w:rsidRDefault="009A411F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Charlotte Needham</w:t>
            </w:r>
          </w:p>
        </w:tc>
      </w:tr>
      <w:tr w:rsidR="002252F1" w:rsidRPr="001A5450" w14:paraId="19838C89" w14:textId="77777777" w:rsidTr="00A834A9">
        <w:tc>
          <w:tcPr>
            <w:tcW w:w="2376" w:type="dxa"/>
          </w:tcPr>
          <w:p w14:paraId="3AE24344" w14:textId="77777777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153B521C" w14:textId="1ED2AFBA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1FC9BDD0" w14:textId="4322C114" w:rsidR="002252F1" w:rsidRPr="001A5450" w:rsidRDefault="009A411F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Laura Lord (staff governor)</w:t>
            </w:r>
          </w:p>
        </w:tc>
      </w:tr>
      <w:tr w:rsidR="002252F1" w:rsidRPr="001A5450" w14:paraId="6464DF00" w14:textId="77777777" w:rsidTr="00A834A9">
        <w:tc>
          <w:tcPr>
            <w:tcW w:w="2376" w:type="dxa"/>
          </w:tcPr>
          <w:p w14:paraId="66B3318B" w14:textId="77777777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0380902B" w14:textId="13AC34A9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76277FF5" w14:textId="67873AF5" w:rsidR="002252F1" w:rsidRPr="001A5450" w:rsidRDefault="006A1CB6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Chris Blackburn (associate member)</w:t>
            </w:r>
          </w:p>
        </w:tc>
      </w:tr>
      <w:tr w:rsidR="005948A7" w:rsidRPr="001A5450" w14:paraId="2F17EECA" w14:textId="77777777" w:rsidTr="00A834A9">
        <w:tc>
          <w:tcPr>
            <w:tcW w:w="2376" w:type="dxa"/>
          </w:tcPr>
          <w:p w14:paraId="0CCBECBA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06455A5D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2DA85D81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</w:tr>
    </w:tbl>
    <w:p w14:paraId="1901EEC7" w14:textId="77777777" w:rsidR="005948A7" w:rsidRPr="001A5450" w:rsidRDefault="005948A7" w:rsidP="00663EB5">
      <w:pPr>
        <w:rPr>
          <w:sz w:val="22"/>
          <w:szCs w:val="22"/>
        </w:rPr>
      </w:pPr>
    </w:p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5948A7" w:rsidRPr="001A5450" w14:paraId="4E6A0AC3" w14:textId="77777777" w:rsidTr="00041C0D">
        <w:trPr>
          <w:trHeight w:val="297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7A320056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In attendance</w:t>
            </w:r>
            <w:r w:rsidRPr="001A5450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B43DE59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25B5E6F5" w14:textId="406B3A90" w:rsidR="005948A7" w:rsidRPr="001A5450" w:rsidRDefault="00353D5F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Lia</w:t>
            </w:r>
            <w:r w:rsidR="001652F9">
              <w:rPr>
                <w:sz w:val="22"/>
                <w:szCs w:val="22"/>
              </w:rPr>
              <w:t>m Russell</w:t>
            </w:r>
            <w:r w:rsidR="005948A7" w:rsidRPr="001A5450">
              <w:rPr>
                <w:sz w:val="22"/>
                <w:szCs w:val="22"/>
              </w:rPr>
              <w:t xml:space="preserve"> (clerk to the governors)</w:t>
            </w:r>
          </w:p>
        </w:tc>
      </w:tr>
    </w:tbl>
    <w:p w14:paraId="552BB8CD" w14:textId="77777777" w:rsidR="005948A7" w:rsidRPr="001A5450" w:rsidRDefault="005948A7" w:rsidP="00663EB5">
      <w:pPr>
        <w:jc w:val="both"/>
        <w:rPr>
          <w:b/>
          <w:sz w:val="22"/>
          <w:szCs w:val="22"/>
        </w:rPr>
      </w:pPr>
    </w:p>
    <w:tbl>
      <w:tblPr>
        <w:tblW w:w="1104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7"/>
        <w:gridCol w:w="1323"/>
      </w:tblGrid>
      <w:tr w:rsidR="005948A7" w:rsidRPr="001A5450" w14:paraId="77C61579" w14:textId="77777777" w:rsidTr="00784681">
        <w:tc>
          <w:tcPr>
            <w:tcW w:w="1440" w:type="dxa"/>
          </w:tcPr>
          <w:p w14:paraId="095D61C6" w14:textId="44C97EEB" w:rsidR="005948A7" w:rsidRPr="001A5450" w:rsidRDefault="005948A7" w:rsidP="001C14A2">
            <w:pPr>
              <w:pStyle w:val="BodyText2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GB/</w:t>
            </w:r>
            <w:r w:rsidR="004A19D7">
              <w:rPr>
                <w:sz w:val="22"/>
                <w:szCs w:val="22"/>
              </w:rPr>
              <w:t>01</w:t>
            </w:r>
            <w:r w:rsidRPr="001A5450">
              <w:rPr>
                <w:sz w:val="22"/>
                <w:szCs w:val="22"/>
              </w:rPr>
              <w:t>/</w:t>
            </w:r>
            <w:r w:rsidR="00C57E3A">
              <w:rPr>
                <w:sz w:val="22"/>
                <w:szCs w:val="22"/>
              </w:rPr>
              <w:t>2</w:t>
            </w:r>
            <w:r w:rsidR="00DF6F24">
              <w:rPr>
                <w:sz w:val="22"/>
                <w:szCs w:val="22"/>
              </w:rPr>
              <w:t>4</w:t>
            </w:r>
          </w:p>
        </w:tc>
        <w:tc>
          <w:tcPr>
            <w:tcW w:w="8280" w:type="dxa"/>
            <w:gridSpan w:val="2"/>
          </w:tcPr>
          <w:p w14:paraId="5E7C9F7A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Apologies for absence  </w:t>
            </w:r>
          </w:p>
          <w:p w14:paraId="6DFEEE26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6803180C" w14:textId="77777777" w:rsidR="001415E4" w:rsidRPr="001A5450" w:rsidRDefault="001415E4" w:rsidP="001415E4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Action</w:t>
            </w:r>
          </w:p>
          <w:p w14:paraId="59BE6218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02E4F" w:rsidRPr="001A5450" w14:paraId="58A8AD7D" w14:textId="77777777" w:rsidTr="00784681">
        <w:tc>
          <w:tcPr>
            <w:tcW w:w="1440" w:type="dxa"/>
          </w:tcPr>
          <w:p w14:paraId="7FF27BD4" w14:textId="77777777" w:rsidR="00502E4F" w:rsidRPr="001A5450" w:rsidRDefault="00502E4F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40A5BE67" w14:textId="77777777" w:rsidR="0044483F" w:rsidRDefault="0044483F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Apologies for absence were received from </w:t>
            </w:r>
            <w:r w:rsidR="00F50771">
              <w:rPr>
                <w:sz w:val="22"/>
                <w:szCs w:val="22"/>
              </w:rPr>
              <w:t xml:space="preserve">Mrs </w:t>
            </w:r>
            <w:r w:rsidR="000A3FEE">
              <w:rPr>
                <w:sz w:val="22"/>
                <w:szCs w:val="22"/>
              </w:rPr>
              <w:t>Needham</w:t>
            </w:r>
            <w:r w:rsidR="00D669C2">
              <w:rPr>
                <w:sz w:val="22"/>
                <w:szCs w:val="22"/>
              </w:rPr>
              <w:t>,</w:t>
            </w:r>
            <w:r w:rsidR="00D41836">
              <w:rPr>
                <w:sz w:val="22"/>
                <w:szCs w:val="22"/>
              </w:rPr>
              <w:t xml:space="preserve"> </w:t>
            </w:r>
            <w:r w:rsidR="00D669C2">
              <w:rPr>
                <w:sz w:val="22"/>
                <w:szCs w:val="22"/>
              </w:rPr>
              <w:t xml:space="preserve">Mrs Christian </w:t>
            </w:r>
            <w:r w:rsidR="00D41836">
              <w:rPr>
                <w:sz w:val="22"/>
                <w:szCs w:val="22"/>
              </w:rPr>
              <w:t>and Mr Atherton</w:t>
            </w:r>
            <w:r w:rsidR="00D669C2">
              <w:rPr>
                <w:sz w:val="22"/>
                <w:szCs w:val="22"/>
              </w:rPr>
              <w:t xml:space="preserve">, all </w:t>
            </w:r>
            <w:r w:rsidR="00D65F1C">
              <w:rPr>
                <w:sz w:val="22"/>
                <w:szCs w:val="22"/>
              </w:rPr>
              <w:t xml:space="preserve">due to work commitments. </w:t>
            </w:r>
          </w:p>
          <w:p w14:paraId="309A20D1" w14:textId="2A69A091" w:rsidR="00D669C2" w:rsidRPr="00D669C2" w:rsidRDefault="00D669C2" w:rsidP="00663EB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23E9BA9C" w14:textId="77777777" w:rsidR="00502E4F" w:rsidRPr="001A5450" w:rsidRDefault="00502E4F" w:rsidP="00663EB5">
            <w:pPr>
              <w:rPr>
                <w:b/>
                <w:sz w:val="22"/>
                <w:szCs w:val="22"/>
              </w:rPr>
            </w:pPr>
          </w:p>
        </w:tc>
      </w:tr>
      <w:tr w:rsidR="005948A7" w:rsidRPr="001A5450" w14:paraId="167B4B05" w14:textId="77777777" w:rsidTr="00784681">
        <w:tc>
          <w:tcPr>
            <w:tcW w:w="1440" w:type="dxa"/>
          </w:tcPr>
          <w:p w14:paraId="5A1484CD" w14:textId="77777777" w:rsidR="005948A7" w:rsidRPr="001A5450" w:rsidRDefault="005948A7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603797FE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It was</w:t>
            </w:r>
          </w:p>
          <w:p w14:paraId="4FCEDE36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4E2FAFE2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948A7" w:rsidRPr="001A5450" w14:paraId="21BD9507" w14:textId="77777777" w:rsidTr="00784681">
        <w:tc>
          <w:tcPr>
            <w:tcW w:w="1440" w:type="dxa"/>
          </w:tcPr>
          <w:p w14:paraId="12F9B119" w14:textId="77777777" w:rsidR="005948A7" w:rsidRPr="001A5450" w:rsidRDefault="005948A7" w:rsidP="00663E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100BBAFE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14:paraId="2D114A83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0B644BD3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AF7C56" w:rsidRPr="001A5450" w14:paraId="0C5C5FF4" w14:textId="77777777" w:rsidTr="00784681">
        <w:tc>
          <w:tcPr>
            <w:tcW w:w="1440" w:type="dxa"/>
          </w:tcPr>
          <w:p w14:paraId="010AE9F0" w14:textId="77777777" w:rsidR="00AF7C56" w:rsidRPr="001A5450" w:rsidRDefault="00AF7C56" w:rsidP="00663E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1ABD5F1A" w14:textId="56ADCC2A" w:rsidR="00AF7C56" w:rsidRPr="001A5450" w:rsidRDefault="00AF7C56" w:rsidP="00AF7C56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that the governing body consent to these absences.</w:t>
            </w:r>
          </w:p>
          <w:p w14:paraId="6DF623CA" w14:textId="77777777" w:rsidR="00AF7C56" w:rsidRPr="001A5450" w:rsidRDefault="00AF7C56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16C7DC55" w14:textId="77777777" w:rsidR="00AF7C56" w:rsidRPr="001A5450" w:rsidRDefault="00AF7C56" w:rsidP="00663EB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16B6D4C3" w14:textId="77777777" w:rsidTr="00784681">
        <w:tc>
          <w:tcPr>
            <w:tcW w:w="1440" w:type="dxa"/>
          </w:tcPr>
          <w:p w14:paraId="4ED9DA86" w14:textId="48E71D58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4A19D7">
              <w:rPr>
                <w:b/>
                <w:sz w:val="22"/>
                <w:szCs w:val="22"/>
              </w:rPr>
              <w:t>02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80" w:type="dxa"/>
            <w:gridSpan w:val="2"/>
          </w:tcPr>
          <w:p w14:paraId="16A11A14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Declaration of interest </w:t>
            </w:r>
          </w:p>
          <w:p w14:paraId="3D722B1C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5FECB3B3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0B4CB0" w:rsidRPr="000B4CB0" w14:paraId="1DBC4090" w14:textId="77777777" w:rsidTr="00784681">
        <w:tc>
          <w:tcPr>
            <w:tcW w:w="1440" w:type="dxa"/>
          </w:tcPr>
          <w:p w14:paraId="6200D639" w14:textId="77777777" w:rsidR="000B4CB0" w:rsidRPr="000B4CB0" w:rsidRDefault="000B4CB0" w:rsidP="00CC7175">
            <w:pPr>
              <w:jc w:val="both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7D03F412" w14:textId="77777777" w:rsidR="000B4CB0" w:rsidRPr="000B4CB0" w:rsidRDefault="000B4CB0" w:rsidP="000B4CB0">
            <w:pPr>
              <w:rPr>
                <w:rFonts w:cs="Arial"/>
                <w:iCs/>
                <w:sz w:val="22"/>
                <w:szCs w:val="22"/>
              </w:rPr>
            </w:pPr>
            <w:r w:rsidRPr="000B4CB0">
              <w:rPr>
                <w:rFonts w:cs="Arial"/>
                <w:iCs/>
                <w:sz w:val="22"/>
                <w:szCs w:val="22"/>
              </w:rPr>
              <w:t>There were no declarations of interest, either direct or indirect, for items of business on the agenda.</w:t>
            </w:r>
          </w:p>
          <w:p w14:paraId="55273E1E" w14:textId="77777777" w:rsidR="000B4CB0" w:rsidRPr="000B4CB0" w:rsidRDefault="000B4CB0" w:rsidP="00AB5C95">
            <w:pPr>
              <w:rPr>
                <w:rFonts w:cs="Arial"/>
                <w:bCs/>
                <w:iCs/>
                <w:sz w:val="22"/>
                <w:szCs w:val="22"/>
              </w:rPr>
            </w:pPr>
          </w:p>
        </w:tc>
        <w:tc>
          <w:tcPr>
            <w:tcW w:w="1323" w:type="dxa"/>
          </w:tcPr>
          <w:p w14:paraId="5D86F6F0" w14:textId="77777777" w:rsidR="000B4CB0" w:rsidRPr="000B4CB0" w:rsidRDefault="000B4CB0" w:rsidP="00CC7175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CC7175" w:rsidRPr="001A5450" w14:paraId="6D0B531C" w14:textId="77777777" w:rsidTr="00784681">
        <w:tc>
          <w:tcPr>
            <w:tcW w:w="1440" w:type="dxa"/>
          </w:tcPr>
          <w:p w14:paraId="3D3E1FA8" w14:textId="5E0CFE02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4A19D7">
              <w:rPr>
                <w:b/>
                <w:sz w:val="22"/>
                <w:szCs w:val="22"/>
              </w:rPr>
              <w:t>03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80" w:type="dxa"/>
            <w:gridSpan w:val="2"/>
          </w:tcPr>
          <w:p w14:paraId="46638465" w14:textId="77777777" w:rsidR="00834A94" w:rsidRPr="00834A94" w:rsidRDefault="00834A94" w:rsidP="00834A94">
            <w:pPr>
              <w:rPr>
                <w:b/>
                <w:sz w:val="22"/>
                <w:szCs w:val="22"/>
              </w:rPr>
            </w:pPr>
            <w:r w:rsidRPr="00834A94">
              <w:rPr>
                <w:b/>
                <w:sz w:val="22"/>
                <w:szCs w:val="22"/>
              </w:rPr>
              <w:t xml:space="preserve">Review of membership and terms of office ending in the next 12 months </w:t>
            </w:r>
          </w:p>
          <w:p w14:paraId="2F8ECD11" w14:textId="233ADE69" w:rsidR="00CC7175" w:rsidRPr="001A5450" w:rsidRDefault="009D51F3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F</w:t>
            </w:r>
          </w:p>
        </w:tc>
        <w:tc>
          <w:tcPr>
            <w:tcW w:w="1323" w:type="dxa"/>
          </w:tcPr>
          <w:p w14:paraId="145DC997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7D62B3A9" w14:textId="77777777" w:rsidTr="00784681">
        <w:tc>
          <w:tcPr>
            <w:tcW w:w="1440" w:type="dxa"/>
          </w:tcPr>
          <w:p w14:paraId="66804E48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63481CC3" w14:textId="77777777"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 clerk highlighted the following vacancies on the governing body:</w:t>
            </w:r>
          </w:p>
          <w:p w14:paraId="6084414D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4CCA065B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062D368A" w14:textId="77777777" w:rsidTr="00784681">
        <w:tc>
          <w:tcPr>
            <w:tcW w:w="1440" w:type="dxa"/>
          </w:tcPr>
          <w:p w14:paraId="4E935C18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0640EEBF" w14:textId="7070EF5D" w:rsidR="00CC7175" w:rsidRPr="00142A83" w:rsidRDefault="00142A83" w:rsidP="00142A83">
            <w:pPr>
              <w:pStyle w:val="ListParagraph"/>
              <w:numPr>
                <w:ilvl w:val="0"/>
                <w:numId w:val="24"/>
              </w:numPr>
            </w:pPr>
            <w:r w:rsidRPr="00142A83">
              <w:rPr>
                <w:rFonts w:ascii="Arial" w:eastAsia="Times New Roman" w:hAnsi="Arial"/>
                <w:lang w:eastAsia="en-GB"/>
              </w:rPr>
              <w:t>Two co-opted governor vacancies</w:t>
            </w:r>
          </w:p>
        </w:tc>
        <w:tc>
          <w:tcPr>
            <w:tcW w:w="1323" w:type="dxa"/>
          </w:tcPr>
          <w:p w14:paraId="0413C9B1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5B03757" w14:textId="77777777" w:rsidTr="00784681">
        <w:tc>
          <w:tcPr>
            <w:tcW w:w="1440" w:type="dxa"/>
          </w:tcPr>
          <w:p w14:paraId="0F91F832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6DEB4225" w14:textId="77777777" w:rsidR="00CC7175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 clerk brought to the attention of governors the following end of term of office:</w:t>
            </w:r>
          </w:p>
          <w:p w14:paraId="58ADD61C" w14:textId="77777777" w:rsidR="00AB5C95" w:rsidRDefault="00AB5C95" w:rsidP="00CC7175">
            <w:pPr>
              <w:rPr>
                <w:sz w:val="22"/>
                <w:szCs w:val="22"/>
              </w:rPr>
            </w:pPr>
          </w:p>
          <w:p w14:paraId="7555772E" w14:textId="63A39159" w:rsidR="00CC7175" w:rsidRPr="00DC06FF" w:rsidRDefault="00DC06FF" w:rsidP="00DC06FF">
            <w:pPr>
              <w:pStyle w:val="ListParagraph"/>
              <w:numPr>
                <w:ilvl w:val="0"/>
                <w:numId w:val="24"/>
              </w:numPr>
            </w:pPr>
            <w:r w:rsidRPr="000A3FEE">
              <w:rPr>
                <w:rFonts w:ascii="Arial" w:eastAsia="Times New Roman" w:hAnsi="Arial"/>
                <w:lang w:eastAsia="en-GB"/>
              </w:rPr>
              <w:t xml:space="preserve">Mr Johnson and Mrs Needham, both parent governors </w:t>
            </w:r>
            <w:r w:rsidR="005A3157" w:rsidRPr="000A3FEE">
              <w:rPr>
                <w:rFonts w:ascii="Arial" w:eastAsia="Times New Roman" w:hAnsi="Arial"/>
                <w:lang w:eastAsia="en-GB"/>
              </w:rPr>
              <w:t>with an end of term of office on 21 September 2024.</w:t>
            </w:r>
          </w:p>
        </w:tc>
        <w:tc>
          <w:tcPr>
            <w:tcW w:w="1323" w:type="dxa"/>
          </w:tcPr>
          <w:p w14:paraId="6ACA15B9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214FB3" w:rsidRPr="001A5450" w14:paraId="12DC540D" w14:textId="77777777" w:rsidTr="00784681">
        <w:tc>
          <w:tcPr>
            <w:tcW w:w="1440" w:type="dxa"/>
          </w:tcPr>
          <w:p w14:paraId="1E7CE38F" w14:textId="77777777" w:rsidR="00214FB3" w:rsidRPr="001A5450" w:rsidRDefault="00214FB3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38329547" w14:textId="77777777" w:rsidR="00214FB3" w:rsidRPr="00D03F0A" w:rsidRDefault="00214FB3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0795A4B4" w14:textId="77777777" w:rsidR="00214FB3" w:rsidRPr="001A5450" w:rsidRDefault="00214FB3" w:rsidP="00CC7175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0751EF67" w14:textId="77777777" w:rsidTr="00784681">
        <w:tc>
          <w:tcPr>
            <w:tcW w:w="1440" w:type="dxa"/>
          </w:tcPr>
          <w:p w14:paraId="7C8820D1" w14:textId="020FC445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AB5C95">
              <w:rPr>
                <w:b/>
                <w:sz w:val="22"/>
                <w:szCs w:val="22"/>
              </w:rPr>
              <w:t>04</w:t>
            </w:r>
            <w:r w:rsidRPr="001A5450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1612CA08" w14:textId="001BC4A9" w:rsidR="00842303" w:rsidRDefault="00834A94" w:rsidP="00EB1AEB">
            <w:pPr>
              <w:rPr>
                <w:rFonts w:cs="Arial"/>
                <w:b/>
                <w:sz w:val="22"/>
                <w:szCs w:val="22"/>
              </w:rPr>
            </w:pPr>
            <w:r w:rsidRPr="00834A94">
              <w:rPr>
                <w:rFonts w:cs="Arial"/>
                <w:b/>
                <w:sz w:val="22"/>
                <w:szCs w:val="22"/>
              </w:rPr>
              <w:t xml:space="preserve">Approval of minutes of </w:t>
            </w:r>
            <w:r w:rsidR="00F62B20">
              <w:rPr>
                <w:rFonts w:cs="Arial"/>
                <w:b/>
                <w:sz w:val="22"/>
                <w:szCs w:val="22"/>
              </w:rPr>
              <w:t>autumn</w:t>
            </w:r>
            <w:r w:rsidRPr="00834A94">
              <w:rPr>
                <w:rFonts w:cs="Arial"/>
                <w:b/>
                <w:sz w:val="22"/>
                <w:szCs w:val="22"/>
              </w:rPr>
              <w:t xml:space="preserve"> term meeting and any special governing body meetings</w:t>
            </w:r>
          </w:p>
          <w:p w14:paraId="3379FD84" w14:textId="28A9D310" w:rsidR="00834A94" w:rsidRPr="00467553" w:rsidRDefault="00834A94" w:rsidP="00EB1AEB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9FF6EFE" w14:textId="77777777" w:rsidR="00EB1AEB" w:rsidRPr="001A5450" w:rsidRDefault="00EB1AEB" w:rsidP="00EB1AEB">
            <w:pPr>
              <w:rPr>
                <w:sz w:val="22"/>
                <w:szCs w:val="22"/>
              </w:rPr>
            </w:pPr>
          </w:p>
        </w:tc>
      </w:tr>
      <w:tr w:rsidR="00EB1AEB" w:rsidRPr="000B4CB0" w14:paraId="153776A9" w14:textId="77777777" w:rsidTr="00784681">
        <w:tc>
          <w:tcPr>
            <w:tcW w:w="1440" w:type="dxa"/>
          </w:tcPr>
          <w:p w14:paraId="6D59EFD2" w14:textId="77777777" w:rsidR="00EB1AEB" w:rsidRPr="000B4CB0" w:rsidRDefault="00EB1AEB" w:rsidP="00EB1AE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72F4B33" w14:textId="7DF5B174" w:rsidR="000B4CB0" w:rsidRPr="000B4CB0" w:rsidRDefault="00EB1AEB" w:rsidP="000B4CB0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z w:val="22"/>
                <w:szCs w:val="22"/>
              </w:rPr>
            </w:pPr>
            <w:r w:rsidRPr="000B4CB0">
              <w:rPr>
                <w:sz w:val="22"/>
                <w:szCs w:val="22"/>
              </w:rPr>
              <w:t xml:space="preserve">The minutes of the </w:t>
            </w:r>
            <w:r w:rsidR="00F62B20">
              <w:rPr>
                <w:sz w:val="22"/>
                <w:szCs w:val="22"/>
              </w:rPr>
              <w:t>autumn</w:t>
            </w:r>
            <w:r w:rsidRPr="000B4CB0">
              <w:rPr>
                <w:sz w:val="22"/>
                <w:szCs w:val="22"/>
              </w:rPr>
              <w:t xml:space="preserve"> term meeting held on </w:t>
            </w:r>
            <w:r w:rsidR="00D8102B">
              <w:rPr>
                <w:sz w:val="22"/>
                <w:szCs w:val="22"/>
              </w:rPr>
              <w:t>Tuesday, 10 October 2023</w:t>
            </w:r>
            <w:r w:rsidRPr="000B4CB0">
              <w:rPr>
                <w:sz w:val="22"/>
                <w:szCs w:val="22"/>
              </w:rPr>
              <w:t xml:space="preserve"> having been previously circulated were confirmed and </w:t>
            </w:r>
            <w:r w:rsidR="000B4CB0" w:rsidRPr="000B4CB0">
              <w:rPr>
                <w:rFonts w:cs="Arial"/>
                <w:sz w:val="22"/>
                <w:szCs w:val="22"/>
              </w:rPr>
              <w:t>will be signed in person by the chair at a later date</w:t>
            </w:r>
            <w:proofErr w:type="gramStart"/>
            <w:r w:rsidR="000B4CB0" w:rsidRPr="000B4CB0">
              <w:rPr>
                <w:rFonts w:cs="Arial"/>
                <w:sz w:val="22"/>
                <w:szCs w:val="22"/>
              </w:rPr>
              <w:t xml:space="preserve">.  </w:t>
            </w:r>
            <w:proofErr w:type="gramEnd"/>
            <w:r w:rsidR="000B4CB0" w:rsidRPr="000B4CB0">
              <w:rPr>
                <w:rFonts w:cs="Arial"/>
                <w:sz w:val="22"/>
                <w:szCs w:val="22"/>
              </w:rPr>
              <w:t xml:space="preserve"> </w:t>
            </w:r>
          </w:p>
          <w:p w14:paraId="26942D9C" w14:textId="77777777" w:rsidR="00EB1AEB" w:rsidRPr="000B4CB0" w:rsidRDefault="00EB1AEB" w:rsidP="00EB1AE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DA67086" w14:textId="77777777" w:rsidR="00EB1AEB" w:rsidRPr="000B4CB0" w:rsidRDefault="00EB1AEB" w:rsidP="00EB1AEB">
            <w:pPr>
              <w:rPr>
                <w:sz w:val="22"/>
                <w:szCs w:val="22"/>
              </w:rPr>
            </w:pPr>
          </w:p>
        </w:tc>
      </w:tr>
      <w:tr w:rsidR="00B81B0C" w:rsidRPr="000B4CB0" w14:paraId="233528EB" w14:textId="77777777" w:rsidTr="00784681">
        <w:tc>
          <w:tcPr>
            <w:tcW w:w="1440" w:type="dxa"/>
          </w:tcPr>
          <w:p w14:paraId="22521AD3" w14:textId="77777777" w:rsidR="00B81B0C" w:rsidRPr="00B81B0C" w:rsidRDefault="00B81B0C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338B7969" w14:textId="77777777" w:rsidR="00B81B0C" w:rsidRDefault="00B81B0C" w:rsidP="00EB1AEB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>Review of actions</w:t>
            </w:r>
          </w:p>
          <w:p w14:paraId="42DBCE52" w14:textId="5230C1E6" w:rsidR="00B81B0C" w:rsidRPr="00B81B0C" w:rsidRDefault="00B81B0C" w:rsidP="00EB1AEB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586E613" w14:textId="77777777" w:rsidR="00B81B0C" w:rsidRPr="00B81B0C" w:rsidRDefault="00B81B0C" w:rsidP="00EB1AEB">
            <w:pPr>
              <w:rPr>
                <w:bCs/>
                <w:sz w:val="22"/>
                <w:szCs w:val="22"/>
              </w:rPr>
            </w:pPr>
          </w:p>
        </w:tc>
      </w:tr>
      <w:tr w:rsidR="00B81B0C" w:rsidRPr="000B4CB0" w14:paraId="3FA97556" w14:textId="77777777" w:rsidTr="00784681">
        <w:tc>
          <w:tcPr>
            <w:tcW w:w="1440" w:type="dxa"/>
          </w:tcPr>
          <w:p w14:paraId="4002D559" w14:textId="77777777" w:rsidR="00B81B0C" w:rsidRPr="00B81B0C" w:rsidRDefault="00B81B0C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5AC2F488" w14:textId="77777777" w:rsidR="009D51F3" w:rsidRDefault="00D8102B" w:rsidP="00EB1AEB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D8102B">
              <w:rPr>
                <w:sz w:val="22"/>
                <w:szCs w:val="22"/>
              </w:rPr>
              <w:t xml:space="preserve">GB/30/23 – INSET days were confirmed 4 September, and 22 December 2023. Further dates are to be confirmed and will be communicated to parents </w:t>
            </w:r>
            <w:proofErr w:type="gramStart"/>
            <w:r w:rsidRPr="00D8102B">
              <w:rPr>
                <w:sz w:val="22"/>
                <w:szCs w:val="22"/>
              </w:rPr>
              <w:t>in due course</w:t>
            </w:r>
            <w:proofErr w:type="gramEnd"/>
            <w:r w:rsidRPr="00D8102B">
              <w:rPr>
                <w:sz w:val="22"/>
                <w:szCs w:val="22"/>
              </w:rPr>
              <w:t>.</w:t>
            </w:r>
          </w:p>
          <w:p w14:paraId="2450CC58" w14:textId="77777777" w:rsidR="009D51F3" w:rsidRDefault="009D51F3" w:rsidP="00EB1AEB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  <w:p w14:paraId="71D55051" w14:textId="3790E422" w:rsidR="009D51F3" w:rsidRPr="00570D6B" w:rsidRDefault="006C794C" w:rsidP="00EB1AEB">
            <w:pPr>
              <w:pStyle w:val="Header"/>
              <w:tabs>
                <w:tab w:val="clear" w:pos="4153"/>
                <w:tab w:val="clear" w:pos="8306"/>
              </w:tabs>
              <w:rPr>
                <w:i/>
                <w:iCs/>
                <w:sz w:val="22"/>
                <w:szCs w:val="22"/>
              </w:rPr>
            </w:pPr>
            <w:r w:rsidRPr="00570D6B">
              <w:rPr>
                <w:i/>
                <w:iCs/>
                <w:sz w:val="22"/>
                <w:szCs w:val="22"/>
              </w:rPr>
              <w:t>Further INSET days have been confirmed as 1</w:t>
            </w:r>
            <w:r w:rsidR="009D51F3" w:rsidRPr="00570D6B">
              <w:rPr>
                <w:i/>
                <w:iCs/>
                <w:sz w:val="22"/>
                <w:szCs w:val="22"/>
              </w:rPr>
              <w:t>9 February</w:t>
            </w:r>
            <w:r w:rsidRPr="00570D6B">
              <w:rPr>
                <w:i/>
                <w:iCs/>
                <w:sz w:val="22"/>
                <w:szCs w:val="22"/>
              </w:rPr>
              <w:t xml:space="preserve"> 2024 and </w:t>
            </w:r>
            <w:r w:rsidR="00570D6B" w:rsidRPr="00570D6B">
              <w:rPr>
                <w:i/>
                <w:iCs/>
                <w:sz w:val="22"/>
                <w:szCs w:val="22"/>
              </w:rPr>
              <w:t xml:space="preserve">the last </w:t>
            </w:r>
            <w:r w:rsidR="009D51F3" w:rsidRPr="00570D6B">
              <w:rPr>
                <w:i/>
                <w:iCs/>
                <w:sz w:val="22"/>
                <w:szCs w:val="22"/>
              </w:rPr>
              <w:t xml:space="preserve">three days </w:t>
            </w:r>
            <w:r w:rsidR="00570D6B" w:rsidRPr="00570D6B">
              <w:rPr>
                <w:i/>
                <w:iCs/>
                <w:sz w:val="22"/>
                <w:szCs w:val="22"/>
              </w:rPr>
              <w:t>of the S</w:t>
            </w:r>
            <w:r w:rsidR="009D51F3" w:rsidRPr="00570D6B">
              <w:rPr>
                <w:i/>
                <w:iCs/>
                <w:sz w:val="22"/>
                <w:szCs w:val="22"/>
              </w:rPr>
              <w:t>ummer term</w:t>
            </w:r>
            <w:r w:rsidR="00570D6B" w:rsidRPr="00570D6B">
              <w:rPr>
                <w:i/>
                <w:iCs/>
                <w:sz w:val="22"/>
                <w:szCs w:val="22"/>
              </w:rPr>
              <w:t xml:space="preserve">. Action closed. </w:t>
            </w:r>
          </w:p>
          <w:p w14:paraId="47BF8435" w14:textId="783FC107" w:rsidR="009D51F3" w:rsidRPr="00D8102B" w:rsidRDefault="009D51F3" w:rsidP="00EB1AEB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93FCD08" w14:textId="77777777" w:rsidR="00B81B0C" w:rsidRPr="00B81B0C" w:rsidRDefault="00B81B0C" w:rsidP="00EB1AEB">
            <w:pPr>
              <w:rPr>
                <w:bCs/>
                <w:sz w:val="22"/>
                <w:szCs w:val="22"/>
              </w:rPr>
            </w:pPr>
          </w:p>
        </w:tc>
      </w:tr>
      <w:tr w:rsidR="00D8102B" w:rsidRPr="000B4CB0" w14:paraId="3FD3B615" w14:textId="77777777" w:rsidTr="00784681">
        <w:tc>
          <w:tcPr>
            <w:tcW w:w="1440" w:type="dxa"/>
          </w:tcPr>
          <w:p w14:paraId="78937E32" w14:textId="77777777" w:rsidR="00D8102B" w:rsidRPr="00B81B0C" w:rsidRDefault="00D8102B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4D5D4351" w14:textId="77777777" w:rsidR="00D8102B" w:rsidRPr="00B81B0C" w:rsidRDefault="00D8102B" w:rsidP="00EB1AEB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DEC5DB6" w14:textId="77777777" w:rsidR="00D8102B" w:rsidRPr="00B81B0C" w:rsidRDefault="00D8102B" w:rsidP="00EB1AEB">
            <w:pPr>
              <w:rPr>
                <w:bCs/>
                <w:sz w:val="22"/>
                <w:szCs w:val="22"/>
              </w:rPr>
            </w:pPr>
          </w:p>
        </w:tc>
      </w:tr>
      <w:tr w:rsidR="00D8102B" w:rsidRPr="000B4CB0" w14:paraId="043786FE" w14:textId="77777777" w:rsidTr="00784681">
        <w:tc>
          <w:tcPr>
            <w:tcW w:w="1440" w:type="dxa"/>
          </w:tcPr>
          <w:p w14:paraId="7B94D62B" w14:textId="77777777" w:rsidR="00D8102B" w:rsidRPr="00B81B0C" w:rsidRDefault="00D8102B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17E921D1" w14:textId="41BDB0D4" w:rsidR="00D8102B" w:rsidRPr="00B81B0C" w:rsidRDefault="00CA22B5" w:rsidP="00EB1AEB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Cs/>
                <w:sz w:val="22"/>
                <w:szCs w:val="22"/>
              </w:rPr>
            </w:pPr>
            <w:r w:rsidRPr="00CA22B5">
              <w:rPr>
                <w:sz w:val="22"/>
                <w:szCs w:val="22"/>
              </w:rPr>
              <w:t xml:space="preserve">GB/47/23 - The chair asked that Mr Ufton’s assistance in </w:t>
            </w:r>
            <w:r>
              <w:rPr>
                <w:sz w:val="22"/>
                <w:szCs w:val="22"/>
              </w:rPr>
              <w:t xml:space="preserve">maintenance and </w:t>
            </w:r>
            <w:r w:rsidRPr="00CA22B5">
              <w:rPr>
                <w:sz w:val="22"/>
                <w:szCs w:val="22"/>
              </w:rPr>
              <w:t xml:space="preserve">covering during </w:t>
            </w:r>
            <w:r>
              <w:rPr>
                <w:sz w:val="22"/>
                <w:szCs w:val="22"/>
              </w:rPr>
              <w:t xml:space="preserve">a </w:t>
            </w:r>
            <w:r w:rsidRPr="00CA22B5">
              <w:rPr>
                <w:sz w:val="22"/>
                <w:szCs w:val="22"/>
              </w:rPr>
              <w:t xml:space="preserve">period of absence </w:t>
            </w:r>
            <w:r>
              <w:rPr>
                <w:sz w:val="22"/>
                <w:szCs w:val="22"/>
              </w:rPr>
              <w:t xml:space="preserve">of the site manager be </w:t>
            </w:r>
            <w:r w:rsidRPr="00CA22B5">
              <w:rPr>
                <w:sz w:val="22"/>
                <w:szCs w:val="22"/>
              </w:rPr>
              <w:t>noted. The clerk is to arrange to send a letter of thanks.</w:t>
            </w:r>
            <w:r>
              <w:rPr>
                <w:sz w:val="22"/>
                <w:szCs w:val="22"/>
              </w:rPr>
              <w:t xml:space="preserve"> </w:t>
            </w:r>
            <w:r w:rsidRPr="005F7CE9">
              <w:rPr>
                <w:i/>
                <w:iCs/>
                <w:sz w:val="22"/>
                <w:szCs w:val="22"/>
              </w:rPr>
              <w:t>This action has been completed.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  <w:gridSpan w:val="2"/>
          </w:tcPr>
          <w:p w14:paraId="65C2FB82" w14:textId="77777777" w:rsidR="00D8102B" w:rsidRPr="00B81B0C" w:rsidRDefault="00D8102B" w:rsidP="00EB1AEB">
            <w:pPr>
              <w:rPr>
                <w:bCs/>
                <w:sz w:val="22"/>
                <w:szCs w:val="22"/>
              </w:rPr>
            </w:pPr>
          </w:p>
        </w:tc>
      </w:tr>
      <w:tr w:rsidR="00D8102B" w:rsidRPr="000B4CB0" w14:paraId="61AF6D95" w14:textId="77777777" w:rsidTr="00784681">
        <w:tc>
          <w:tcPr>
            <w:tcW w:w="1440" w:type="dxa"/>
          </w:tcPr>
          <w:p w14:paraId="0CEAC6F9" w14:textId="77777777" w:rsidR="00D8102B" w:rsidRPr="00B81B0C" w:rsidRDefault="00D8102B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25DFE63F" w14:textId="77777777" w:rsidR="00D8102B" w:rsidRPr="00B81B0C" w:rsidRDefault="00D8102B" w:rsidP="00EB1AEB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990C3AC" w14:textId="77777777" w:rsidR="00D8102B" w:rsidRPr="00B81B0C" w:rsidRDefault="00D8102B" w:rsidP="00EB1AEB">
            <w:pPr>
              <w:rPr>
                <w:bCs/>
                <w:sz w:val="22"/>
                <w:szCs w:val="22"/>
              </w:rPr>
            </w:pPr>
          </w:p>
        </w:tc>
      </w:tr>
      <w:tr w:rsidR="00D8102B" w:rsidRPr="000B4CB0" w14:paraId="0364FDF2" w14:textId="77777777" w:rsidTr="00784681">
        <w:tc>
          <w:tcPr>
            <w:tcW w:w="1440" w:type="dxa"/>
          </w:tcPr>
          <w:p w14:paraId="346DAD4E" w14:textId="77777777" w:rsidR="00D8102B" w:rsidRPr="00B81B0C" w:rsidRDefault="00D8102B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6E9E5037" w14:textId="77777777" w:rsidR="00D8102B" w:rsidRPr="00B81B0C" w:rsidRDefault="00D8102B" w:rsidP="00EB1AEB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A7847BD" w14:textId="77777777" w:rsidR="00D8102B" w:rsidRPr="00B81B0C" w:rsidRDefault="00D8102B" w:rsidP="00EB1AEB">
            <w:pPr>
              <w:rPr>
                <w:bCs/>
                <w:sz w:val="22"/>
                <w:szCs w:val="22"/>
              </w:rPr>
            </w:pPr>
          </w:p>
        </w:tc>
      </w:tr>
      <w:tr w:rsidR="0074651F" w:rsidRPr="000B4CB0" w14:paraId="7575DFDF" w14:textId="77777777" w:rsidTr="00784681">
        <w:tc>
          <w:tcPr>
            <w:tcW w:w="1440" w:type="dxa"/>
          </w:tcPr>
          <w:p w14:paraId="581FFCE3" w14:textId="71F686CD" w:rsidR="0074651F" w:rsidRPr="000B4CB0" w:rsidRDefault="0074651F" w:rsidP="00EB1AEB">
            <w:pPr>
              <w:jc w:val="both"/>
              <w:rPr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5F7CE9">
              <w:rPr>
                <w:b/>
                <w:sz w:val="22"/>
                <w:szCs w:val="22"/>
              </w:rPr>
              <w:t>04</w:t>
            </w:r>
            <w:r w:rsidRPr="001A5450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5A16B2BD" w14:textId="77777777" w:rsidR="0074651F" w:rsidRPr="0074651F" w:rsidRDefault="0074651F" w:rsidP="00EB1AEB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/>
                <w:bCs/>
                <w:sz w:val="22"/>
                <w:szCs w:val="22"/>
              </w:rPr>
            </w:pPr>
            <w:r w:rsidRPr="0074651F">
              <w:rPr>
                <w:rFonts w:cs="Arial"/>
                <w:b/>
                <w:bCs/>
                <w:sz w:val="22"/>
                <w:szCs w:val="22"/>
              </w:rPr>
              <w:t>Receipt of minutes and approval of policies from committees and working parties</w:t>
            </w:r>
          </w:p>
          <w:p w14:paraId="5E357C49" w14:textId="13D7D518" w:rsidR="0074651F" w:rsidRPr="000B4CB0" w:rsidRDefault="0074651F" w:rsidP="00EB1AEB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4EDE4F8" w14:textId="77777777" w:rsidR="0074651F" w:rsidRPr="000B4CB0" w:rsidRDefault="0074651F" w:rsidP="00EB1AEB">
            <w:pPr>
              <w:rPr>
                <w:sz w:val="22"/>
                <w:szCs w:val="22"/>
              </w:rPr>
            </w:pPr>
          </w:p>
        </w:tc>
      </w:tr>
      <w:tr w:rsidR="00EB1AEB" w:rsidRPr="001A5450" w14:paraId="692657E8" w14:textId="77777777" w:rsidTr="00784681">
        <w:tc>
          <w:tcPr>
            <w:tcW w:w="1440" w:type="dxa"/>
          </w:tcPr>
          <w:p w14:paraId="0BCFEACB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374C9B1" w14:textId="7A49FCAE" w:rsidR="00E53722" w:rsidRPr="00F40A33" w:rsidRDefault="00E53722" w:rsidP="00E53722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Minutes of the Autumn term meeting of the </w:t>
            </w:r>
            <w:r>
              <w:rPr>
                <w:iCs/>
                <w:sz w:val="22"/>
                <w:szCs w:val="22"/>
              </w:rPr>
              <w:t>Business</w:t>
            </w:r>
            <w:r>
              <w:rPr>
                <w:iCs/>
                <w:sz w:val="22"/>
                <w:szCs w:val="22"/>
              </w:rPr>
              <w:t xml:space="preserve"> Committee held on Tuesday, </w:t>
            </w:r>
            <w:r>
              <w:rPr>
                <w:iCs/>
                <w:sz w:val="22"/>
                <w:szCs w:val="22"/>
              </w:rPr>
              <w:t xml:space="preserve">21 </w:t>
            </w:r>
            <w:r w:rsidR="00216ED4">
              <w:rPr>
                <w:iCs/>
                <w:sz w:val="22"/>
                <w:szCs w:val="22"/>
              </w:rPr>
              <w:t>November</w:t>
            </w:r>
            <w:r>
              <w:rPr>
                <w:iCs/>
                <w:sz w:val="22"/>
                <w:szCs w:val="22"/>
              </w:rPr>
              <w:t xml:space="preserve"> 2023 were </w:t>
            </w:r>
            <w:r w:rsidRPr="00F40A33">
              <w:rPr>
                <w:b/>
                <w:bCs/>
                <w:iCs/>
                <w:sz w:val="22"/>
                <w:szCs w:val="22"/>
              </w:rPr>
              <w:t>approved</w:t>
            </w:r>
            <w:r>
              <w:rPr>
                <w:iCs/>
                <w:sz w:val="22"/>
                <w:szCs w:val="22"/>
              </w:rPr>
              <w:t xml:space="preserve"> as a true and accurate record. </w:t>
            </w:r>
          </w:p>
          <w:p w14:paraId="46603241" w14:textId="77777777" w:rsidR="00E53722" w:rsidRDefault="00E53722" w:rsidP="00EB1AEB">
            <w:pPr>
              <w:rPr>
                <w:iCs/>
                <w:sz w:val="22"/>
                <w:szCs w:val="22"/>
              </w:rPr>
            </w:pPr>
          </w:p>
          <w:p w14:paraId="426F2678" w14:textId="6EF84AF3" w:rsidR="00EB1AEB" w:rsidRPr="00F40A33" w:rsidRDefault="00F40A33" w:rsidP="00EB1AE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Minutes of the Autumn term meeting of the Strategic Development Committee held on Tuesday, 5 December 2023 were </w:t>
            </w:r>
            <w:r w:rsidRPr="00F40A33">
              <w:rPr>
                <w:b/>
                <w:bCs/>
                <w:iCs/>
                <w:sz w:val="22"/>
                <w:szCs w:val="22"/>
              </w:rPr>
              <w:t>approved</w:t>
            </w:r>
            <w:r>
              <w:rPr>
                <w:iCs/>
                <w:sz w:val="22"/>
                <w:szCs w:val="22"/>
              </w:rPr>
              <w:t xml:space="preserve"> as a true and accurate record. </w:t>
            </w:r>
          </w:p>
          <w:p w14:paraId="3D239054" w14:textId="77777777" w:rsidR="00F40A33" w:rsidRPr="00F40A33" w:rsidRDefault="00F40A33" w:rsidP="00EB1AEB">
            <w:pPr>
              <w:rPr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864ABFA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74651F" w:rsidRPr="0074651F" w14:paraId="6C56557D" w14:textId="77777777" w:rsidTr="00784681">
        <w:tc>
          <w:tcPr>
            <w:tcW w:w="1440" w:type="dxa"/>
          </w:tcPr>
          <w:p w14:paraId="78183A47" w14:textId="77777777" w:rsidR="0074651F" w:rsidRPr="0074651F" w:rsidRDefault="0074651F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54809E3E" w14:textId="77777777" w:rsidR="0074651F" w:rsidRPr="0074651F" w:rsidRDefault="0074651F" w:rsidP="00EB1AEB">
            <w:pPr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5439274" w14:textId="77777777" w:rsidR="0074651F" w:rsidRPr="0074651F" w:rsidRDefault="0074651F" w:rsidP="00EB1AEB">
            <w:pPr>
              <w:rPr>
                <w:bCs/>
                <w:sz w:val="22"/>
                <w:szCs w:val="22"/>
              </w:rPr>
            </w:pPr>
          </w:p>
        </w:tc>
      </w:tr>
      <w:tr w:rsidR="00EB1AEB" w:rsidRPr="001A5450" w14:paraId="5C17C6B3" w14:textId="77777777" w:rsidTr="00784681">
        <w:tc>
          <w:tcPr>
            <w:tcW w:w="1440" w:type="dxa"/>
          </w:tcPr>
          <w:p w14:paraId="7F07410F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08D04E8" w14:textId="1DB0502A" w:rsidR="0074651F" w:rsidRPr="0074651F" w:rsidRDefault="0074651F" w:rsidP="0074651F">
            <w:pPr>
              <w:rPr>
                <w:rFonts w:cs="Arial"/>
                <w:i/>
                <w:iCs/>
                <w:sz w:val="22"/>
                <w:szCs w:val="22"/>
              </w:rPr>
            </w:pPr>
            <w:r w:rsidRPr="0074651F">
              <w:rPr>
                <w:rFonts w:cs="Arial"/>
                <w:i/>
                <w:iCs/>
                <w:sz w:val="22"/>
                <w:szCs w:val="22"/>
              </w:rPr>
              <w:t xml:space="preserve">Approval of NCC Pay Policy </w:t>
            </w:r>
          </w:p>
          <w:p w14:paraId="5457DE39" w14:textId="77777777" w:rsidR="00EB1AEB" w:rsidRPr="0074651F" w:rsidRDefault="00EB1AEB" w:rsidP="0074651F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9F521A0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74651F" w:rsidRPr="0074651F" w14:paraId="2F866196" w14:textId="77777777" w:rsidTr="00784681">
        <w:tc>
          <w:tcPr>
            <w:tcW w:w="1440" w:type="dxa"/>
          </w:tcPr>
          <w:p w14:paraId="29098C01" w14:textId="77777777" w:rsidR="0074651F" w:rsidRPr="0074651F" w:rsidRDefault="0074651F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1F78A36E" w14:textId="0C1E4F34" w:rsidR="0074651F" w:rsidRDefault="00962074" w:rsidP="0074651F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This </w:t>
            </w:r>
            <w:r w:rsidR="005F7CE9">
              <w:rPr>
                <w:rFonts w:cs="Arial"/>
                <w:bCs/>
                <w:sz w:val="22"/>
                <w:szCs w:val="22"/>
              </w:rPr>
              <w:t>had been</w:t>
            </w:r>
            <w:r>
              <w:rPr>
                <w:rFonts w:cs="Arial"/>
                <w:bCs/>
                <w:sz w:val="22"/>
                <w:szCs w:val="22"/>
              </w:rPr>
              <w:t xml:space="preserve"> delegated to the business committee</w:t>
            </w:r>
            <w:r w:rsidR="009D51F3">
              <w:rPr>
                <w:rFonts w:cs="Arial"/>
                <w:bCs/>
                <w:sz w:val="22"/>
                <w:szCs w:val="22"/>
              </w:rPr>
              <w:t xml:space="preserve"> and was </w:t>
            </w:r>
            <w:r w:rsidR="009D51F3" w:rsidRPr="00843DFD">
              <w:rPr>
                <w:rFonts w:cs="Arial"/>
                <w:b/>
                <w:sz w:val="22"/>
                <w:szCs w:val="22"/>
              </w:rPr>
              <w:t>approved.</w:t>
            </w:r>
            <w:r w:rsidR="009D51F3">
              <w:rPr>
                <w:rFonts w:cs="Arial"/>
                <w:bCs/>
                <w:sz w:val="22"/>
                <w:szCs w:val="22"/>
              </w:rPr>
              <w:t xml:space="preserve"> </w:t>
            </w:r>
          </w:p>
          <w:p w14:paraId="6E4CBE3A" w14:textId="480268BB" w:rsidR="00962074" w:rsidRPr="00962074" w:rsidRDefault="00962074" w:rsidP="0074651F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12ABC4C" w14:textId="297FE75F" w:rsidR="0074651F" w:rsidRPr="0074651F" w:rsidRDefault="0074651F" w:rsidP="00EB1AEB">
            <w:pPr>
              <w:rPr>
                <w:bCs/>
                <w:sz w:val="22"/>
                <w:szCs w:val="22"/>
              </w:rPr>
            </w:pPr>
          </w:p>
        </w:tc>
      </w:tr>
      <w:tr w:rsidR="0074651F" w:rsidRPr="001A5450" w14:paraId="43D8DD7F" w14:textId="77777777" w:rsidTr="00784681">
        <w:tc>
          <w:tcPr>
            <w:tcW w:w="1440" w:type="dxa"/>
          </w:tcPr>
          <w:p w14:paraId="22F2C529" w14:textId="77777777" w:rsidR="0074651F" w:rsidRPr="001A5450" w:rsidRDefault="0074651F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4F932C6" w14:textId="77777777" w:rsidR="0074651F" w:rsidRPr="0074651F" w:rsidRDefault="0074651F" w:rsidP="0074651F">
            <w:pPr>
              <w:rPr>
                <w:rFonts w:cs="Arial"/>
                <w:i/>
                <w:iCs/>
                <w:sz w:val="22"/>
                <w:szCs w:val="22"/>
              </w:rPr>
            </w:pPr>
            <w:r w:rsidRPr="0074651F">
              <w:rPr>
                <w:rFonts w:cs="Arial"/>
                <w:i/>
                <w:iCs/>
                <w:sz w:val="22"/>
                <w:szCs w:val="22"/>
              </w:rPr>
              <w:t>Approval of Finance Policy</w:t>
            </w:r>
          </w:p>
          <w:p w14:paraId="56826AB8" w14:textId="77777777" w:rsidR="0074651F" w:rsidRPr="0074651F" w:rsidRDefault="0074651F" w:rsidP="0074651F">
            <w:pPr>
              <w:rPr>
                <w:rFonts w:cs="Arial"/>
                <w:i/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444F0DB" w14:textId="77777777" w:rsidR="0074651F" w:rsidRPr="001A5450" w:rsidRDefault="0074651F" w:rsidP="00EB1AEB">
            <w:pPr>
              <w:rPr>
                <w:b/>
                <w:sz w:val="22"/>
                <w:szCs w:val="22"/>
              </w:rPr>
            </w:pPr>
          </w:p>
        </w:tc>
      </w:tr>
      <w:tr w:rsidR="0074651F" w:rsidRPr="001A5450" w14:paraId="1995006E" w14:textId="77777777" w:rsidTr="00784681">
        <w:tc>
          <w:tcPr>
            <w:tcW w:w="1440" w:type="dxa"/>
          </w:tcPr>
          <w:p w14:paraId="36FB252D" w14:textId="77777777" w:rsidR="0074651F" w:rsidRPr="001A5450" w:rsidRDefault="0074651F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664E3DA" w14:textId="79CE9FDE" w:rsidR="0074651F" w:rsidRDefault="009D51F3" w:rsidP="0074651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finance policy was </w:t>
            </w:r>
            <w:r w:rsidRPr="00843DFD">
              <w:rPr>
                <w:rFonts w:cs="Arial"/>
                <w:b/>
                <w:bCs/>
                <w:sz w:val="22"/>
                <w:szCs w:val="22"/>
              </w:rPr>
              <w:t>approved.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47A77386" w14:textId="77777777" w:rsidR="009D51F3" w:rsidRDefault="009D51F3" w:rsidP="0074651F">
            <w:pPr>
              <w:rPr>
                <w:rFonts w:cs="Arial"/>
                <w:sz w:val="22"/>
                <w:szCs w:val="22"/>
              </w:rPr>
            </w:pPr>
          </w:p>
          <w:p w14:paraId="5BCDF567" w14:textId="16211BAF" w:rsidR="009D51F3" w:rsidRDefault="009D51F3" w:rsidP="0074651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74C6A41" w14:textId="77777777" w:rsidR="0074651F" w:rsidRPr="001A5450" w:rsidRDefault="0074651F" w:rsidP="00EB1AEB">
            <w:pPr>
              <w:rPr>
                <w:b/>
                <w:sz w:val="22"/>
                <w:szCs w:val="22"/>
              </w:rPr>
            </w:pPr>
          </w:p>
        </w:tc>
      </w:tr>
      <w:tr w:rsidR="00214FB3" w:rsidRPr="001A5450" w14:paraId="273E6564" w14:textId="77777777" w:rsidTr="00784681">
        <w:tc>
          <w:tcPr>
            <w:tcW w:w="1440" w:type="dxa"/>
          </w:tcPr>
          <w:p w14:paraId="33C84A82" w14:textId="515DE23C" w:rsidR="00214FB3" w:rsidRPr="001A5450" w:rsidRDefault="00F62B20" w:rsidP="00EB1AEB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E53722">
              <w:rPr>
                <w:b/>
                <w:sz w:val="22"/>
                <w:szCs w:val="22"/>
              </w:rPr>
              <w:t>05</w:t>
            </w:r>
            <w:r w:rsidRPr="001A5450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6B5F6ABD" w14:textId="49963B2D" w:rsidR="00F62B20" w:rsidRPr="00014FB0" w:rsidRDefault="00F62B20" w:rsidP="00F62B20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014FB0">
              <w:rPr>
                <w:rFonts w:cs="Arial"/>
                <w:b/>
                <w:bCs/>
                <w:sz w:val="22"/>
                <w:szCs w:val="22"/>
              </w:rPr>
              <w:t xml:space="preserve">Holding executive leaders to account: Summary of </w:t>
            </w:r>
            <w:r w:rsidR="00EC3C0D">
              <w:rPr>
                <w:rFonts w:cs="Arial"/>
                <w:b/>
                <w:bCs/>
                <w:sz w:val="22"/>
                <w:szCs w:val="22"/>
              </w:rPr>
              <w:t>Principal’s/</w:t>
            </w:r>
            <w:r w:rsidRPr="00014FB0">
              <w:rPr>
                <w:rFonts w:cs="Arial"/>
                <w:b/>
                <w:bCs/>
                <w:sz w:val="22"/>
                <w:szCs w:val="22"/>
              </w:rPr>
              <w:t>Headteacher’s report and governors’ questions and challenge</w:t>
            </w:r>
          </w:p>
          <w:p w14:paraId="25DF2B4E" w14:textId="77777777" w:rsidR="00214FB3" w:rsidRPr="00B2271E" w:rsidRDefault="00214FB3" w:rsidP="00EB1AE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D8D0D26" w14:textId="77777777" w:rsidR="00214FB3" w:rsidRPr="001A5450" w:rsidRDefault="00214FB3" w:rsidP="00EB1AEB">
            <w:pPr>
              <w:rPr>
                <w:b/>
                <w:sz w:val="22"/>
                <w:szCs w:val="22"/>
              </w:rPr>
            </w:pPr>
          </w:p>
        </w:tc>
      </w:tr>
      <w:tr w:rsidR="00F62B20" w:rsidRPr="001A5450" w14:paraId="63F757EA" w14:textId="77777777" w:rsidTr="00784681">
        <w:tc>
          <w:tcPr>
            <w:tcW w:w="1440" w:type="dxa"/>
          </w:tcPr>
          <w:p w14:paraId="7391EDC5" w14:textId="77777777" w:rsidR="00F62B20" w:rsidRPr="00F62B20" w:rsidRDefault="00F62B20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66B61360" w14:textId="1EC2BA04" w:rsidR="00F62B20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headteacher spoke to her report and invited questions and challenges from governors. </w:t>
            </w:r>
          </w:p>
          <w:p w14:paraId="405B92C8" w14:textId="3E5CEDD0" w:rsidR="00843DFD" w:rsidRPr="00F62B20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41AD202" w14:textId="77777777" w:rsidR="00F62B20" w:rsidRPr="00F62B20" w:rsidRDefault="00F62B20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64732B79" w14:textId="77777777" w:rsidTr="00784681">
        <w:tc>
          <w:tcPr>
            <w:tcW w:w="1440" w:type="dxa"/>
          </w:tcPr>
          <w:p w14:paraId="4BC01B9C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466C3015" w14:textId="0631534F" w:rsidR="00962074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There has been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>some</w:t>
            </w:r>
            <w:proofErr w:type="gramEnd"/>
            <w:r>
              <w:rPr>
                <w:rFonts w:cs="Arial"/>
                <w:bCs/>
                <w:sz w:val="22"/>
                <w:szCs w:val="22"/>
              </w:rPr>
              <w:t xml:space="preserve"> mobility of children in and o</w:t>
            </w:r>
            <w:r w:rsidR="00390266">
              <w:rPr>
                <w:rFonts w:cs="Arial"/>
                <w:bCs/>
                <w:sz w:val="22"/>
                <w:szCs w:val="22"/>
              </w:rPr>
              <w:t>ut of the school</w:t>
            </w:r>
            <w:r>
              <w:rPr>
                <w:rFonts w:cs="Arial"/>
                <w:bCs/>
                <w:sz w:val="22"/>
                <w:szCs w:val="22"/>
              </w:rPr>
              <w:t xml:space="preserve">. Predictions for September intake </w:t>
            </w:r>
            <w:r w:rsidR="00390266">
              <w:rPr>
                <w:rFonts w:cs="Arial"/>
                <w:bCs/>
                <w:sz w:val="22"/>
                <w:szCs w:val="22"/>
              </w:rPr>
              <w:t xml:space="preserve">show that there would be </w:t>
            </w:r>
            <w:r>
              <w:rPr>
                <w:rFonts w:cs="Arial"/>
                <w:bCs/>
                <w:sz w:val="22"/>
                <w:szCs w:val="22"/>
              </w:rPr>
              <w:t xml:space="preserve">six places still </w:t>
            </w:r>
            <w:r w:rsidR="00390266">
              <w:rPr>
                <w:rFonts w:cs="Arial"/>
                <w:bCs/>
                <w:sz w:val="22"/>
                <w:szCs w:val="22"/>
              </w:rPr>
              <w:t>available</w:t>
            </w:r>
            <w:r>
              <w:rPr>
                <w:rFonts w:cs="Arial"/>
                <w:bCs/>
                <w:sz w:val="22"/>
                <w:szCs w:val="22"/>
              </w:rPr>
              <w:t xml:space="preserve">. It was noted that the high proportion of SEND and PP </w:t>
            </w:r>
            <w:r w:rsidR="00390266">
              <w:rPr>
                <w:rFonts w:cs="Arial"/>
                <w:bCs/>
                <w:sz w:val="22"/>
                <w:szCs w:val="22"/>
              </w:rPr>
              <w:t xml:space="preserve">children </w:t>
            </w:r>
            <w:r>
              <w:rPr>
                <w:rFonts w:cs="Arial"/>
                <w:bCs/>
                <w:sz w:val="22"/>
                <w:szCs w:val="22"/>
              </w:rPr>
              <w:t xml:space="preserve">are still maintained. </w:t>
            </w:r>
          </w:p>
          <w:p w14:paraId="23EFFEB9" w14:textId="6562DBDC" w:rsidR="00843DFD" w:rsidRPr="00F62B20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90BCAE2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4A36BD2E" w14:textId="77777777" w:rsidTr="00784681">
        <w:tc>
          <w:tcPr>
            <w:tcW w:w="1440" w:type="dxa"/>
          </w:tcPr>
          <w:p w14:paraId="4F614FCC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77F00D41" w14:textId="1D313960" w:rsidR="00962074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There are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>some</w:t>
            </w:r>
            <w:proofErr w:type="gramEnd"/>
            <w:r>
              <w:rPr>
                <w:rFonts w:cs="Arial"/>
                <w:bCs/>
                <w:sz w:val="22"/>
                <w:szCs w:val="22"/>
              </w:rPr>
              <w:t xml:space="preserve"> staff on long term </w:t>
            </w:r>
            <w:r w:rsidR="00390266">
              <w:rPr>
                <w:rFonts w:cs="Arial"/>
                <w:bCs/>
                <w:sz w:val="22"/>
                <w:szCs w:val="22"/>
              </w:rPr>
              <w:t xml:space="preserve">sick </w:t>
            </w:r>
            <w:r>
              <w:rPr>
                <w:rFonts w:cs="Arial"/>
                <w:bCs/>
                <w:sz w:val="22"/>
                <w:szCs w:val="22"/>
              </w:rPr>
              <w:t xml:space="preserve">leave, and </w:t>
            </w:r>
            <w:r w:rsidR="00390266">
              <w:rPr>
                <w:rFonts w:cs="Arial"/>
                <w:bCs/>
                <w:sz w:val="22"/>
                <w:szCs w:val="22"/>
              </w:rPr>
              <w:t>there has been</w:t>
            </w:r>
            <w:r>
              <w:rPr>
                <w:rFonts w:cs="Arial"/>
                <w:bCs/>
                <w:sz w:val="22"/>
                <w:szCs w:val="22"/>
              </w:rPr>
              <w:t xml:space="preserve"> some slight staffing changes to cover absences, with minimal impact upon children. </w:t>
            </w:r>
          </w:p>
          <w:p w14:paraId="633F1D39" w14:textId="280DC055" w:rsidR="00843DFD" w:rsidRPr="00F62B20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75104ED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0B425A66" w14:textId="77777777" w:rsidTr="00784681">
        <w:tc>
          <w:tcPr>
            <w:tcW w:w="1440" w:type="dxa"/>
          </w:tcPr>
          <w:p w14:paraId="4F843A6C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7A79F312" w14:textId="509B8ADC" w:rsidR="00962074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There have been no exclusions, and no instances of managing risky behaviour.</w:t>
            </w:r>
          </w:p>
          <w:p w14:paraId="1EC22B1C" w14:textId="7EA1463E" w:rsidR="00843DFD" w:rsidRPr="00F62B20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9FC9DE7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1FCC826F" w14:textId="77777777" w:rsidTr="00784681">
        <w:tc>
          <w:tcPr>
            <w:tcW w:w="1440" w:type="dxa"/>
          </w:tcPr>
          <w:p w14:paraId="7AFEBE27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5D158EAA" w14:textId="77777777" w:rsidR="00962074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  <w:r w:rsidRPr="00390266">
              <w:rPr>
                <w:rFonts w:cs="Arial"/>
                <w:b/>
                <w:sz w:val="22"/>
                <w:szCs w:val="22"/>
              </w:rPr>
              <w:t>Governor challenge: How serious have the medical incidents been?</w:t>
            </w:r>
            <w:r>
              <w:rPr>
                <w:rFonts w:cs="Arial"/>
                <w:bCs/>
                <w:sz w:val="22"/>
                <w:szCs w:val="22"/>
              </w:rPr>
              <w:t xml:space="preserve"> Nothing too serious, just cuts requiring stitches. </w:t>
            </w:r>
          </w:p>
          <w:p w14:paraId="19D1D083" w14:textId="77281675" w:rsidR="00843DFD" w:rsidRPr="00F62B20" w:rsidRDefault="00843DFD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138EC43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28D858B6" w14:textId="77777777" w:rsidTr="00784681">
        <w:tc>
          <w:tcPr>
            <w:tcW w:w="1440" w:type="dxa"/>
          </w:tcPr>
          <w:p w14:paraId="102798C4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5A1C45BB" w14:textId="0BDA500D" w:rsidR="00962074" w:rsidRPr="00F62B20" w:rsidRDefault="007B108D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Christmas performances were well </w:t>
            </w:r>
            <w:r w:rsidR="00390266">
              <w:rPr>
                <w:rFonts w:cs="Arial"/>
                <w:bCs/>
                <w:sz w:val="22"/>
                <w:szCs w:val="22"/>
              </w:rPr>
              <w:t>received,</w:t>
            </w:r>
            <w:r>
              <w:rPr>
                <w:rFonts w:cs="Arial"/>
                <w:bCs/>
                <w:sz w:val="22"/>
                <w:szCs w:val="22"/>
              </w:rPr>
              <w:t xml:space="preserve"> and further </w:t>
            </w:r>
            <w:r w:rsidR="0065609B">
              <w:rPr>
                <w:rFonts w:cs="Arial"/>
                <w:bCs/>
                <w:sz w:val="22"/>
                <w:szCs w:val="22"/>
              </w:rPr>
              <w:t xml:space="preserve">arts performances are planned. </w:t>
            </w:r>
          </w:p>
        </w:tc>
        <w:tc>
          <w:tcPr>
            <w:tcW w:w="1330" w:type="dxa"/>
            <w:gridSpan w:val="2"/>
          </w:tcPr>
          <w:p w14:paraId="09AC0F6C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31956443" w14:textId="77777777" w:rsidTr="00784681">
        <w:tc>
          <w:tcPr>
            <w:tcW w:w="1440" w:type="dxa"/>
          </w:tcPr>
          <w:p w14:paraId="2E50290C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54436AC1" w14:textId="77777777" w:rsidR="00962074" w:rsidRPr="00F62B20" w:rsidRDefault="00962074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9634D33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036BBABB" w14:textId="77777777" w:rsidTr="00784681">
        <w:tc>
          <w:tcPr>
            <w:tcW w:w="1440" w:type="dxa"/>
          </w:tcPr>
          <w:p w14:paraId="0EEB0D59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6A6BD9E2" w14:textId="578C143F" w:rsidR="00962074" w:rsidRPr="00F62B20" w:rsidRDefault="00390266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Pupil Premium </w:t>
            </w:r>
            <w:r w:rsidR="007B108D">
              <w:rPr>
                <w:rFonts w:cs="Arial"/>
                <w:bCs/>
                <w:sz w:val="22"/>
                <w:szCs w:val="22"/>
              </w:rPr>
              <w:t>strategy has been updated</w:t>
            </w:r>
            <w:r w:rsidR="005E03A0">
              <w:rPr>
                <w:rFonts w:cs="Arial"/>
                <w:bCs/>
                <w:sz w:val="22"/>
                <w:szCs w:val="22"/>
              </w:rPr>
              <w:t xml:space="preserve">. This </w:t>
            </w:r>
            <w:r w:rsidR="007B108D">
              <w:rPr>
                <w:rFonts w:cs="Arial"/>
                <w:bCs/>
                <w:sz w:val="22"/>
                <w:szCs w:val="22"/>
              </w:rPr>
              <w:t xml:space="preserve">is a </w:t>
            </w:r>
            <w:r w:rsidR="002165C4">
              <w:rPr>
                <w:rFonts w:cs="Arial"/>
                <w:bCs/>
                <w:sz w:val="22"/>
                <w:szCs w:val="22"/>
              </w:rPr>
              <w:t>five-year</w:t>
            </w:r>
            <w:r w:rsidR="007B108D">
              <w:rPr>
                <w:rFonts w:cs="Arial"/>
                <w:bCs/>
                <w:sz w:val="22"/>
                <w:szCs w:val="22"/>
              </w:rPr>
              <w:t xml:space="preserve"> plan </w:t>
            </w:r>
            <w:r w:rsidR="00AF5AC3">
              <w:rPr>
                <w:rFonts w:cs="Arial"/>
                <w:bCs/>
                <w:sz w:val="22"/>
                <w:szCs w:val="22"/>
              </w:rPr>
              <w:t xml:space="preserve">with </w:t>
            </w:r>
            <w:r w:rsidR="007B108D">
              <w:rPr>
                <w:rFonts w:cs="Arial"/>
                <w:bCs/>
                <w:sz w:val="22"/>
                <w:szCs w:val="22"/>
              </w:rPr>
              <w:t>an action plan contained within</w:t>
            </w:r>
            <w:r w:rsidR="00AF5AC3">
              <w:rPr>
                <w:rFonts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330" w:type="dxa"/>
            <w:gridSpan w:val="2"/>
          </w:tcPr>
          <w:p w14:paraId="4692A90A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75356C74" w14:textId="77777777" w:rsidTr="00784681">
        <w:tc>
          <w:tcPr>
            <w:tcW w:w="1440" w:type="dxa"/>
          </w:tcPr>
          <w:p w14:paraId="5D236E08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33412134" w14:textId="77777777" w:rsidR="00962074" w:rsidRPr="00F62B20" w:rsidRDefault="00962074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4A3A673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2748D04B" w14:textId="77777777" w:rsidTr="00784681">
        <w:tc>
          <w:tcPr>
            <w:tcW w:w="1440" w:type="dxa"/>
          </w:tcPr>
          <w:p w14:paraId="6CE27A3B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093F54BB" w14:textId="77777777" w:rsidR="00EA1C4B" w:rsidRDefault="0065609B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The S</w:t>
            </w:r>
            <w:r w:rsidR="00AF5AC3">
              <w:rPr>
                <w:rFonts w:cs="Arial"/>
                <w:bCs/>
                <w:sz w:val="22"/>
                <w:szCs w:val="22"/>
              </w:rPr>
              <w:t>chool Improvement Plan</w:t>
            </w:r>
            <w:r>
              <w:rPr>
                <w:rFonts w:cs="Arial"/>
                <w:bCs/>
                <w:sz w:val="22"/>
                <w:szCs w:val="22"/>
              </w:rPr>
              <w:t xml:space="preserve"> is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>generally on</w:t>
            </w:r>
            <w:proofErr w:type="gramEnd"/>
            <w:r>
              <w:rPr>
                <w:rFonts w:cs="Arial"/>
                <w:bCs/>
                <w:sz w:val="22"/>
                <w:szCs w:val="22"/>
              </w:rPr>
              <w:t xml:space="preserve"> track. There are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>a few</w:t>
            </w:r>
            <w:proofErr w:type="gramEnd"/>
            <w:r>
              <w:rPr>
                <w:rFonts w:cs="Arial"/>
                <w:bCs/>
                <w:sz w:val="22"/>
                <w:szCs w:val="22"/>
              </w:rPr>
              <w:t xml:space="preserve"> areas </w:t>
            </w:r>
            <w:r w:rsidR="00EA1C4B">
              <w:rPr>
                <w:rFonts w:cs="Arial"/>
                <w:bCs/>
                <w:sz w:val="22"/>
                <w:szCs w:val="22"/>
              </w:rPr>
              <w:t xml:space="preserve">that are not </w:t>
            </w:r>
            <w:r>
              <w:rPr>
                <w:rFonts w:cs="Arial"/>
                <w:bCs/>
                <w:sz w:val="22"/>
                <w:szCs w:val="22"/>
              </w:rPr>
              <w:t xml:space="preserve">track </w:t>
            </w:r>
            <w:r w:rsidR="00EA1C4B">
              <w:rPr>
                <w:rFonts w:cs="Arial"/>
                <w:bCs/>
                <w:sz w:val="22"/>
                <w:szCs w:val="22"/>
              </w:rPr>
              <w:t>but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EA1C4B">
              <w:rPr>
                <w:rFonts w:cs="Arial"/>
                <w:bCs/>
                <w:sz w:val="22"/>
                <w:szCs w:val="22"/>
              </w:rPr>
              <w:t xml:space="preserve">progress </w:t>
            </w:r>
            <w:r>
              <w:rPr>
                <w:rFonts w:cs="Arial"/>
                <w:bCs/>
                <w:sz w:val="22"/>
                <w:szCs w:val="22"/>
              </w:rPr>
              <w:t>has been impacted by staff absences. The workload survey has not been completed yet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 xml:space="preserve">.  </w:t>
            </w:r>
            <w:proofErr w:type="gramEnd"/>
          </w:p>
          <w:p w14:paraId="353A29E3" w14:textId="77777777" w:rsidR="00EA1C4B" w:rsidRDefault="00EA1C4B" w:rsidP="00F62B20">
            <w:pPr>
              <w:rPr>
                <w:rFonts w:cs="Arial"/>
                <w:bCs/>
                <w:sz w:val="22"/>
                <w:szCs w:val="22"/>
              </w:rPr>
            </w:pPr>
          </w:p>
          <w:p w14:paraId="4A64A4A0" w14:textId="3F6CCA72" w:rsidR="00962074" w:rsidRDefault="00EA1C4B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</w:t>
            </w:r>
            <w:r w:rsidR="0065609B">
              <w:rPr>
                <w:rFonts w:cs="Arial"/>
                <w:bCs/>
                <w:sz w:val="22"/>
                <w:szCs w:val="22"/>
              </w:rPr>
              <w:t>ttendance is in line with national</w:t>
            </w:r>
            <w:r>
              <w:rPr>
                <w:rFonts w:cs="Arial"/>
                <w:bCs/>
                <w:sz w:val="22"/>
                <w:szCs w:val="22"/>
              </w:rPr>
              <w:t>, although it would be good to see further improvements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 xml:space="preserve">. </w:t>
            </w:r>
            <w:r w:rsidR="0065609B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gramEnd"/>
          </w:p>
          <w:p w14:paraId="47780D3D" w14:textId="1346A2C0" w:rsidR="0065609B" w:rsidRPr="00F62B20" w:rsidRDefault="0065609B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3A0B4E6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255CB916" w14:textId="77777777" w:rsidTr="00784681">
        <w:tc>
          <w:tcPr>
            <w:tcW w:w="1440" w:type="dxa"/>
          </w:tcPr>
          <w:p w14:paraId="165A0EA1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41438CDB" w14:textId="2740E432" w:rsidR="00962074" w:rsidRDefault="0065609B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EYFS review is going well, and the </w:t>
            </w:r>
            <w:r w:rsidR="00EA1C4B">
              <w:rPr>
                <w:rFonts w:cs="Arial"/>
                <w:bCs/>
                <w:sz w:val="22"/>
                <w:szCs w:val="22"/>
              </w:rPr>
              <w:t xml:space="preserve">next </w:t>
            </w:r>
            <w:r>
              <w:rPr>
                <w:rFonts w:cs="Arial"/>
                <w:bCs/>
                <w:sz w:val="22"/>
                <w:szCs w:val="22"/>
              </w:rPr>
              <w:t xml:space="preserve">EYFS visit is expected again soon. </w:t>
            </w:r>
          </w:p>
          <w:p w14:paraId="17EFE2EC" w14:textId="256B2828" w:rsidR="008B1C28" w:rsidRPr="00F62B20" w:rsidRDefault="008B1C28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8E1468F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32F6FCF6" w14:textId="77777777" w:rsidTr="00784681">
        <w:tc>
          <w:tcPr>
            <w:tcW w:w="1440" w:type="dxa"/>
          </w:tcPr>
          <w:p w14:paraId="2010E2B8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35125A4B" w14:textId="69ABE603" w:rsidR="00962074" w:rsidRDefault="008B1C28" w:rsidP="00F62B20">
            <w:pPr>
              <w:rPr>
                <w:rFonts w:cs="Arial"/>
                <w:bCs/>
                <w:sz w:val="22"/>
                <w:szCs w:val="22"/>
              </w:rPr>
            </w:pPr>
            <w:r w:rsidRPr="00B576C7">
              <w:rPr>
                <w:rFonts w:cs="Arial"/>
                <w:b/>
                <w:sz w:val="22"/>
                <w:szCs w:val="22"/>
              </w:rPr>
              <w:t>Governor challenge: How is the art and design focus going?</w:t>
            </w:r>
            <w:r>
              <w:rPr>
                <w:rFonts w:cs="Arial"/>
                <w:bCs/>
                <w:sz w:val="22"/>
                <w:szCs w:val="22"/>
              </w:rPr>
              <w:t xml:space="preserve"> Really well, we have just applied for the </w:t>
            </w:r>
            <w:r w:rsidR="00B576C7">
              <w:rPr>
                <w:rFonts w:cs="Arial"/>
                <w:bCs/>
                <w:sz w:val="22"/>
                <w:szCs w:val="22"/>
              </w:rPr>
              <w:t>A</w:t>
            </w:r>
            <w:r>
              <w:rPr>
                <w:rFonts w:cs="Arial"/>
                <w:bCs/>
                <w:sz w:val="22"/>
                <w:szCs w:val="22"/>
              </w:rPr>
              <w:t xml:space="preserve">rts </w:t>
            </w:r>
            <w:r w:rsidR="00B576C7">
              <w:rPr>
                <w:rFonts w:cs="Arial"/>
                <w:bCs/>
                <w:sz w:val="22"/>
                <w:szCs w:val="22"/>
              </w:rPr>
              <w:t>M</w:t>
            </w:r>
            <w:r>
              <w:rPr>
                <w:rFonts w:cs="Arial"/>
                <w:bCs/>
                <w:sz w:val="22"/>
                <w:szCs w:val="22"/>
              </w:rPr>
              <w:t>ark</w:t>
            </w:r>
            <w:r w:rsidR="00B576C7">
              <w:rPr>
                <w:rFonts w:cs="Arial"/>
                <w:bCs/>
                <w:sz w:val="22"/>
                <w:szCs w:val="22"/>
              </w:rPr>
              <w:t xml:space="preserve">, </w:t>
            </w:r>
            <w:r>
              <w:rPr>
                <w:rFonts w:cs="Arial"/>
                <w:bCs/>
                <w:sz w:val="22"/>
                <w:szCs w:val="22"/>
              </w:rPr>
              <w:t xml:space="preserve">and there has been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>a lot of</w:t>
            </w:r>
            <w:proofErr w:type="gramEnd"/>
            <w:r>
              <w:rPr>
                <w:rFonts w:cs="Arial"/>
                <w:bCs/>
                <w:sz w:val="22"/>
                <w:szCs w:val="22"/>
              </w:rPr>
              <w:t xml:space="preserve"> work ongoing</w:t>
            </w:r>
            <w:r w:rsidR="00B576C7">
              <w:rPr>
                <w:rFonts w:cs="Arial"/>
                <w:bCs/>
                <w:sz w:val="22"/>
                <w:szCs w:val="22"/>
              </w:rPr>
              <w:t xml:space="preserve"> towards this</w:t>
            </w:r>
            <w:r>
              <w:rPr>
                <w:rFonts w:cs="Arial"/>
                <w:bCs/>
                <w:sz w:val="22"/>
                <w:szCs w:val="22"/>
              </w:rPr>
              <w:t xml:space="preserve">. </w:t>
            </w:r>
          </w:p>
          <w:p w14:paraId="42D682C9" w14:textId="1B235A8B" w:rsidR="008B1C28" w:rsidRPr="00F62B20" w:rsidRDefault="008B1C28" w:rsidP="00815F0F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A643FF9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2BF57768" w14:textId="77777777" w:rsidTr="00784681">
        <w:tc>
          <w:tcPr>
            <w:tcW w:w="1440" w:type="dxa"/>
          </w:tcPr>
          <w:p w14:paraId="6CE8574D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0D20B3BD" w14:textId="2AC95999" w:rsidR="00962074" w:rsidRPr="00815F0F" w:rsidRDefault="00B32526" w:rsidP="00F62B20">
            <w:pPr>
              <w:rPr>
                <w:rFonts w:cs="Arial"/>
                <w:b/>
                <w:sz w:val="22"/>
                <w:szCs w:val="22"/>
              </w:rPr>
            </w:pPr>
            <w:r w:rsidRPr="00815F0F">
              <w:rPr>
                <w:rFonts w:cs="Arial"/>
                <w:b/>
                <w:sz w:val="22"/>
                <w:szCs w:val="22"/>
              </w:rPr>
              <w:t xml:space="preserve">Governor challenge: Are we happy </w:t>
            </w:r>
            <w:r w:rsidR="00784681" w:rsidRPr="00815F0F">
              <w:rPr>
                <w:rFonts w:cs="Arial"/>
                <w:b/>
                <w:sz w:val="22"/>
                <w:szCs w:val="22"/>
              </w:rPr>
              <w:t>that work</w:t>
            </w:r>
            <w:r w:rsidRPr="00815F0F">
              <w:rPr>
                <w:rFonts w:cs="Arial"/>
                <w:b/>
                <w:sz w:val="22"/>
                <w:szCs w:val="22"/>
              </w:rPr>
              <w:t xml:space="preserve"> </w:t>
            </w:r>
            <w:r w:rsidR="00815F0F" w:rsidRPr="00815F0F">
              <w:rPr>
                <w:rFonts w:cs="Arial"/>
                <w:b/>
                <w:sz w:val="22"/>
                <w:szCs w:val="22"/>
              </w:rPr>
              <w:t xml:space="preserve">on PP children </w:t>
            </w:r>
            <w:r w:rsidRPr="00815F0F">
              <w:rPr>
                <w:rFonts w:cs="Arial"/>
                <w:b/>
                <w:sz w:val="22"/>
                <w:szCs w:val="22"/>
              </w:rPr>
              <w:t>is making a difference?</w:t>
            </w:r>
          </w:p>
          <w:p w14:paraId="39057CDF" w14:textId="33D28FDE" w:rsidR="00B32526" w:rsidRDefault="00B32526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Yes, the gap is narrowing between PP children and their peers. </w:t>
            </w:r>
            <w:r w:rsidR="00815F0F">
              <w:rPr>
                <w:rFonts w:cs="Arial"/>
                <w:bCs/>
                <w:sz w:val="22"/>
                <w:szCs w:val="22"/>
              </w:rPr>
              <w:t>The gap</w:t>
            </w:r>
            <w:r>
              <w:rPr>
                <w:rFonts w:cs="Arial"/>
                <w:bCs/>
                <w:sz w:val="22"/>
                <w:szCs w:val="22"/>
              </w:rPr>
              <w:t xml:space="preserve"> is smaller than the national levels. Last year the PP children did better than the non-PP children. As the level of PP is so </w:t>
            </w:r>
            <w:r w:rsidR="00784681">
              <w:rPr>
                <w:rFonts w:cs="Arial"/>
                <w:bCs/>
                <w:sz w:val="22"/>
                <w:szCs w:val="22"/>
              </w:rPr>
              <w:t>high, it</w:t>
            </w:r>
            <w:r>
              <w:rPr>
                <w:rFonts w:cs="Arial"/>
                <w:bCs/>
                <w:sz w:val="22"/>
                <w:szCs w:val="22"/>
              </w:rPr>
              <w:t xml:space="preserve"> can be difficult to draw str</w:t>
            </w:r>
            <w:r w:rsidR="008239EE">
              <w:rPr>
                <w:rFonts w:cs="Arial"/>
                <w:bCs/>
                <w:sz w:val="22"/>
                <w:szCs w:val="22"/>
              </w:rPr>
              <w:t>o</w:t>
            </w:r>
            <w:r>
              <w:rPr>
                <w:rFonts w:cs="Arial"/>
                <w:bCs/>
                <w:sz w:val="22"/>
                <w:szCs w:val="22"/>
              </w:rPr>
              <w:t xml:space="preserve">ng comparisons. </w:t>
            </w:r>
          </w:p>
          <w:p w14:paraId="286A1AC3" w14:textId="6DE41B02" w:rsidR="00B32526" w:rsidRPr="00F62B20" w:rsidRDefault="00B32526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9917300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6BE05BE3" w14:textId="77777777" w:rsidTr="00784681">
        <w:tc>
          <w:tcPr>
            <w:tcW w:w="1440" w:type="dxa"/>
          </w:tcPr>
          <w:p w14:paraId="3481FB2D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2CB1E5EC" w14:textId="2A1A629D" w:rsidR="00962074" w:rsidRPr="008239EE" w:rsidRDefault="00B32526" w:rsidP="00F62B20">
            <w:pPr>
              <w:rPr>
                <w:rFonts w:cs="Arial"/>
                <w:b/>
                <w:sz w:val="22"/>
                <w:szCs w:val="22"/>
              </w:rPr>
            </w:pPr>
            <w:r w:rsidRPr="008239EE">
              <w:rPr>
                <w:rFonts w:cs="Arial"/>
                <w:b/>
                <w:sz w:val="22"/>
                <w:szCs w:val="22"/>
              </w:rPr>
              <w:t>Governor challenge: How can we tackle PP attendance?</w:t>
            </w:r>
          </w:p>
          <w:p w14:paraId="39278D4A" w14:textId="60147A05" w:rsidR="00B32526" w:rsidRDefault="00B32526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It is often the parents who are the issue rather than the children. </w:t>
            </w:r>
            <w:r w:rsidR="00B312B5">
              <w:rPr>
                <w:rFonts w:cs="Arial"/>
                <w:bCs/>
                <w:sz w:val="22"/>
                <w:szCs w:val="22"/>
              </w:rPr>
              <w:t xml:space="preserve">The attendance officer engages with families who need additional support and referrals are made to targeted support where required. </w:t>
            </w:r>
          </w:p>
          <w:p w14:paraId="798DB114" w14:textId="5879F189" w:rsidR="00B312B5" w:rsidRPr="00F62B20" w:rsidRDefault="00B312B5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BCF5443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6340A99A" w14:textId="77777777" w:rsidTr="00784681">
        <w:tc>
          <w:tcPr>
            <w:tcW w:w="1440" w:type="dxa"/>
          </w:tcPr>
          <w:p w14:paraId="06B6B986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183E64C2" w14:textId="4AFB4F8F" w:rsidR="00962074" w:rsidRDefault="0055538B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targeted work we do with PP and </w:t>
            </w:r>
            <w:r w:rsidR="008239EE">
              <w:rPr>
                <w:rFonts w:cs="Arial"/>
                <w:bCs/>
                <w:sz w:val="22"/>
                <w:szCs w:val="22"/>
              </w:rPr>
              <w:t>disadvantaged</w:t>
            </w:r>
            <w:r>
              <w:rPr>
                <w:rFonts w:cs="Arial"/>
                <w:bCs/>
                <w:sz w:val="22"/>
                <w:szCs w:val="22"/>
              </w:rPr>
              <w:t xml:space="preserve"> children is working to improve outcomes for </w:t>
            </w:r>
            <w:r w:rsidR="008239EE">
              <w:rPr>
                <w:rFonts w:cs="Arial"/>
                <w:bCs/>
                <w:sz w:val="22"/>
                <w:szCs w:val="22"/>
              </w:rPr>
              <w:t>that cohort</w:t>
            </w:r>
            <w:proofErr w:type="gramStart"/>
            <w:r w:rsidR="008239EE">
              <w:rPr>
                <w:rFonts w:cs="Arial"/>
                <w:bCs/>
                <w:sz w:val="22"/>
                <w:szCs w:val="22"/>
              </w:rPr>
              <w:t xml:space="preserve">. 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gramEnd"/>
          </w:p>
          <w:p w14:paraId="2AF7F357" w14:textId="58AAF9B8" w:rsidR="0055538B" w:rsidRPr="00F62B20" w:rsidRDefault="0055538B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53F2A26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114FE2DD" w14:textId="77777777" w:rsidTr="00784681">
        <w:tc>
          <w:tcPr>
            <w:tcW w:w="1440" w:type="dxa"/>
          </w:tcPr>
          <w:p w14:paraId="45E4ECEB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7A61CCE8" w14:textId="3351DA18" w:rsidR="00962074" w:rsidRPr="00F62B20" w:rsidRDefault="0055538B" w:rsidP="00F62B20">
            <w:pPr>
              <w:rPr>
                <w:rFonts w:cs="Arial"/>
                <w:bCs/>
                <w:sz w:val="22"/>
                <w:szCs w:val="22"/>
              </w:rPr>
            </w:pPr>
            <w:r w:rsidRPr="008239EE">
              <w:rPr>
                <w:rFonts w:cs="Arial"/>
                <w:b/>
                <w:sz w:val="22"/>
                <w:szCs w:val="22"/>
              </w:rPr>
              <w:t xml:space="preserve">Governor challenge: Do we yet know what the incoming cohort will be </w:t>
            </w:r>
            <w:r w:rsidR="008239EE">
              <w:rPr>
                <w:rFonts w:cs="Arial"/>
                <w:b/>
                <w:sz w:val="22"/>
                <w:szCs w:val="22"/>
              </w:rPr>
              <w:t>in terms</w:t>
            </w:r>
            <w:r w:rsidRPr="008239EE">
              <w:rPr>
                <w:rFonts w:cs="Arial"/>
                <w:b/>
                <w:sz w:val="22"/>
                <w:szCs w:val="22"/>
              </w:rPr>
              <w:t xml:space="preserve"> of PP levels?</w:t>
            </w:r>
            <w:r>
              <w:rPr>
                <w:rFonts w:cs="Arial"/>
                <w:bCs/>
                <w:sz w:val="22"/>
                <w:szCs w:val="22"/>
              </w:rPr>
              <w:t xml:space="preserve"> No, at this stage we just have </w:t>
            </w:r>
            <w:r w:rsidR="008239EE">
              <w:rPr>
                <w:rFonts w:cs="Arial"/>
                <w:bCs/>
                <w:sz w:val="22"/>
                <w:szCs w:val="22"/>
              </w:rPr>
              <w:t xml:space="preserve">the </w:t>
            </w:r>
            <w:r>
              <w:rPr>
                <w:rFonts w:cs="Arial"/>
                <w:bCs/>
                <w:sz w:val="22"/>
                <w:szCs w:val="22"/>
              </w:rPr>
              <w:t xml:space="preserve">numbers of pupils joining. </w:t>
            </w:r>
          </w:p>
        </w:tc>
        <w:tc>
          <w:tcPr>
            <w:tcW w:w="1330" w:type="dxa"/>
            <w:gridSpan w:val="2"/>
          </w:tcPr>
          <w:p w14:paraId="14FEE2CF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4839BFFD" w14:textId="77777777" w:rsidTr="00784681">
        <w:tc>
          <w:tcPr>
            <w:tcW w:w="1440" w:type="dxa"/>
          </w:tcPr>
          <w:p w14:paraId="5C18A0A3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37D77EF5" w14:textId="77777777" w:rsidR="00962074" w:rsidRPr="00F62B20" w:rsidRDefault="00962074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12E4C80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5C79C22B" w14:textId="77777777" w:rsidTr="00784681">
        <w:tc>
          <w:tcPr>
            <w:tcW w:w="1440" w:type="dxa"/>
          </w:tcPr>
          <w:p w14:paraId="34B8E9E3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34F16E06" w14:textId="64E4EE1F" w:rsidR="00962074" w:rsidRPr="00F62B20" w:rsidRDefault="008239EE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SIP was </w:t>
            </w:r>
            <w:r w:rsidRPr="008239EE">
              <w:rPr>
                <w:rFonts w:cs="Arial"/>
                <w:b/>
                <w:sz w:val="22"/>
                <w:szCs w:val="22"/>
              </w:rPr>
              <w:t>approved</w:t>
            </w:r>
            <w:proofErr w:type="gramStart"/>
            <w:r w:rsidRPr="008239EE">
              <w:rPr>
                <w:rFonts w:cs="Arial"/>
                <w:b/>
                <w:sz w:val="22"/>
                <w:szCs w:val="22"/>
              </w:rPr>
              <w:t>.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55538B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1330" w:type="dxa"/>
            <w:gridSpan w:val="2"/>
          </w:tcPr>
          <w:p w14:paraId="2D16BDBD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114B54A4" w14:textId="77777777" w:rsidTr="00784681">
        <w:tc>
          <w:tcPr>
            <w:tcW w:w="1440" w:type="dxa"/>
          </w:tcPr>
          <w:p w14:paraId="66990EFF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18E12EB8" w14:textId="77777777" w:rsidR="00962074" w:rsidRPr="00F62B20" w:rsidRDefault="00962074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1CA19C5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173A469F" w14:textId="77777777" w:rsidTr="00784681">
        <w:tc>
          <w:tcPr>
            <w:tcW w:w="1440" w:type="dxa"/>
          </w:tcPr>
          <w:p w14:paraId="723DFFD4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4F8C5243" w14:textId="57FCA9A2" w:rsidR="00962074" w:rsidRPr="00F62B20" w:rsidRDefault="00AF6F6B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The headteacher w</w:t>
            </w:r>
            <w:r w:rsidR="008239EE">
              <w:rPr>
                <w:rFonts w:cs="Arial"/>
                <w:bCs/>
                <w:sz w:val="22"/>
                <w:szCs w:val="22"/>
              </w:rPr>
              <w:t>a</w:t>
            </w:r>
            <w:r>
              <w:rPr>
                <w:rFonts w:cs="Arial"/>
                <w:bCs/>
                <w:sz w:val="22"/>
                <w:szCs w:val="22"/>
              </w:rPr>
              <w:t xml:space="preserve">s thanked for her comprehensive report. </w:t>
            </w:r>
          </w:p>
        </w:tc>
        <w:tc>
          <w:tcPr>
            <w:tcW w:w="1330" w:type="dxa"/>
            <w:gridSpan w:val="2"/>
          </w:tcPr>
          <w:p w14:paraId="553CC40F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962074" w:rsidRPr="001A5450" w14:paraId="26221C31" w14:textId="77777777" w:rsidTr="00784681">
        <w:tc>
          <w:tcPr>
            <w:tcW w:w="1440" w:type="dxa"/>
          </w:tcPr>
          <w:p w14:paraId="7C5B4E45" w14:textId="77777777" w:rsidR="00962074" w:rsidRPr="00F62B20" w:rsidRDefault="00962074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55D697D7" w14:textId="77777777" w:rsidR="00962074" w:rsidRPr="00F62B20" w:rsidRDefault="00962074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48BE6CD" w14:textId="77777777" w:rsidR="00962074" w:rsidRPr="00F62B20" w:rsidRDefault="00962074" w:rsidP="00EB1AEB">
            <w:pPr>
              <w:rPr>
                <w:bCs/>
                <w:sz w:val="22"/>
                <w:szCs w:val="22"/>
              </w:rPr>
            </w:pPr>
          </w:p>
        </w:tc>
      </w:tr>
      <w:tr w:rsidR="00834A94" w:rsidRPr="001A5450" w14:paraId="7312BD87" w14:textId="77777777" w:rsidTr="00784681">
        <w:tc>
          <w:tcPr>
            <w:tcW w:w="1440" w:type="dxa"/>
          </w:tcPr>
          <w:p w14:paraId="31D7F25E" w14:textId="32988460" w:rsidR="00834A94" w:rsidRPr="001A5450" w:rsidRDefault="00834A94" w:rsidP="00834A9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8239EE">
              <w:rPr>
                <w:b/>
                <w:sz w:val="22"/>
                <w:szCs w:val="22"/>
              </w:rPr>
              <w:t>06</w:t>
            </w:r>
            <w:r>
              <w:rPr>
                <w:b/>
                <w:sz w:val="22"/>
                <w:szCs w:val="22"/>
              </w:rPr>
              <w:t>/2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55D5D9C6" w14:textId="35CDE48C" w:rsidR="00834A94" w:rsidRPr="00834A94" w:rsidRDefault="00214FB3" w:rsidP="00834A94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Overseeing Financial Performance – Financial reporting</w:t>
            </w:r>
          </w:p>
          <w:p w14:paraId="4479D5DE" w14:textId="77777777" w:rsidR="00834A94" w:rsidRPr="00834A94" w:rsidRDefault="00834A94" w:rsidP="00834A9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10E77B3" w14:textId="77777777" w:rsidR="00834A94" w:rsidRPr="001A5450" w:rsidRDefault="00834A94" w:rsidP="00834A94">
            <w:pPr>
              <w:rPr>
                <w:b/>
                <w:sz w:val="22"/>
                <w:szCs w:val="22"/>
              </w:rPr>
            </w:pPr>
          </w:p>
        </w:tc>
      </w:tr>
      <w:tr w:rsidR="0074651F" w:rsidRPr="001A5450" w14:paraId="485C0D55" w14:textId="77777777" w:rsidTr="00784681">
        <w:tc>
          <w:tcPr>
            <w:tcW w:w="1440" w:type="dxa"/>
          </w:tcPr>
          <w:p w14:paraId="2ED0BF61" w14:textId="77777777" w:rsidR="0074651F" w:rsidRPr="001A5450" w:rsidRDefault="0074651F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9A9FA0F" w14:textId="2DC15F94" w:rsidR="0074651F" w:rsidRPr="0074651F" w:rsidRDefault="0074651F" w:rsidP="0074651F">
            <w:pPr>
              <w:contextualSpacing/>
              <w:rPr>
                <w:rFonts w:cs="Arial"/>
                <w:i/>
                <w:iCs/>
                <w:sz w:val="22"/>
                <w:szCs w:val="22"/>
              </w:rPr>
            </w:pPr>
            <w:r w:rsidRPr="0074651F">
              <w:rPr>
                <w:rFonts w:cs="Arial"/>
                <w:i/>
                <w:iCs/>
                <w:sz w:val="22"/>
                <w:szCs w:val="22"/>
              </w:rPr>
              <w:t>Schools Financial Value Standard (SFVS) for 202</w:t>
            </w:r>
            <w:r w:rsidR="003F1B8A">
              <w:rPr>
                <w:rFonts w:cs="Arial"/>
                <w:i/>
                <w:iCs/>
                <w:sz w:val="22"/>
                <w:szCs w:val="22"/>
              </w:rPr>
              <w:t>3</w:t>
            </w:r>
            <w:r w:rsidRPr="0074651F">
              <w:rPr>
                <w:rFonts w:cs="Arial"/>
                <w:i/>
                <w:iCs/>
                <w:sz w:val="22"/>
                <w:szCs w:val="22"/>
              </w:rPr>
              <w:t>-202</w:t>
            </w:r>
            <w:r w:rsidR="003F1B8A">
              <w:rPr>
                <w:rFonts w:cs="Arial"/>
                <w:i/>
                <w:iCs/>
                <w:sz w:val="22"/>
                <w:szCs w:val="22"/>
              </w:rPr>
              <w:t>4</w:t>
            </w:r>
          </w:p>
          <w:p w14:paraId="194AB260" w14:textId="77777777" w:rsidR="0074651F" w:rsidRPr="0074651F" w:rsidRDefault="0074651F" w:rsidP="0074651F">
            <w:pPr>
              <w:contextualSpacing/>
              <w:rPr>
                <w:rFonts w:cs="Arial"/>
                <w:i/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1A9C0F3" w14:textId="77777777" w:rsidR="0074651F" w:rsidRPr="001A5450" w:rsidRDefault="0074651F" w:rsidP="00834A94">
            <w:pPr>
              <w:rPr>
                <w:b/>
                <w:sz w:val="22"/>
                <w:szCs w:val="22"/>
              </w:rPr>
            </w:pPr>
          </w:p>
        </w:tc>
      </w:tr>
      <w:tr w:rsidR="00834A94" w:rsidRPr="001A5450" w14:paraId="3ABD6C39" w14:textId="77777777" w:rsidTr="00784681">
        <w:tc>
          <w:tcPr>
            <w:tcW w:w="1440" w:type="dxa"/>
          </w:tcPr>
          <w:p w14:paraId="61704132" w14:textId="77777777" w:rsidR="00834A94" w:rsidRPr="001A5450" w:rsidRDefault="00834A94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2A821167" w14:textId="1AC31AA3" w:rsidR="00834A94" w:rsidRPr="00AF6F6B" w:rsidRDefault="00AF6F6B" w:rsidP="00834A9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SFVS has been prepared and was felt to be very thorough. </w:t>
            </w:r>
          </w:p>
        </w:tc>
        <w:tc>
          <w:tcPr>
            <w:tcW w:w="1330" w:type="dxa"/>
            <w:gridSpan w:val="2"/>
          </w:tcPr>
          <w:p w14:paraId="5AE26805" w14:textId="77777777" w:rsidR="00834A94" w:rsidRPr="001A5450" w:rsidRDefault="00834A94" w:rsidP="00834A94">
            <w:pPr>
              <w:rPr>
                <w:b/>
                <w:sz w:val="22"/>
                <w:szCs w:val="22"/>
              </w:rPr>
            </w:pPr>
          </w:p>
        </w:tc>
      </w:tr>
      <w:tr w:rsidR="00834A94" w:rsidRPr="001A5450" w14:paraId="2FAE40BF" w14:textId="77777777" w:rsidTr="00784681">
        <w:tc>
          <w:tcPr>
            <w:tcW w:w="1440" w:type="dxa"/>
          </w:tcPr>
          <w:p w14:paraId="03F90DE3" w14:textId="77777777" w:rsidR="00834A94" w:rsidRPr="001A5450" w:rsidRDefault="00834A94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496621C" w14:textId="77777777" w:rsidR="00834A94" w:rsidRPr="00962074" w:rsidRDefault="00834A94" w:rsidP="0074651F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83E78D5" w14:textId="77777777" w:rsidR="00834A94" w:rsidRPr="001A5450" w:rsidRDefault="00834A94" w:rsidP="00834A94">
            <w:pPr>
              <w:rPr>
                <w:b/>
                <w:sz w:val="22"/>
                <w:szCs w:val="22"/>
              </w:rPr>
            </w:pPr>
          </w:p>
        </w:tc>
      </w:tr>
      <w:tr w:rsidR="00834A94" w:rsidRPr="001A5450" w14:paraId="04A953FA" w14:textId="77777777" w:rsidTr="00784681">
        <w:tc>
          <w:tcPr>
            <w:tcW w:w="1440" w:type="dxa"/>
          </w:tcPr>
          <w:p w14:paraId="57F0AEC8" w14:textId="77777777" w:rsidR="00834A94" w:rsidRPr="001A5450" w:rsidRDefault="00834A94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76E18AE" w14:textId="0FEE41FC" w:rsidR="00834A94" w:rsidRPr="00962074" w:rsidRDefault="00AF6F6B" w:rsidP="00834A9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The SFVS was approved. </w:t>
            </w:r>
          </w:p>
        </w:tc>
        <w:tc>
          <w:tcPr>
            <w:tcW w:w="1330" w:type="dxa"/>
            <w:gridSpan w:val="2"/>
          </w:tcPr>
          <w:p w14:paraId="65B5A5DF" w14:textId="77777777" w:rsidR="00834A94" w:rsidRPr="001A5450" w:rsidRDefault="00834A94" w:rsidP="00834A94">
            <w:pPr>
              <w:rPr>
                <w:b/>
                <w:sz w:val="22"/>
                <w:szCs w:val="22"/>
              </w:rPr>
            </w:pPr>
          </w:p>
        </w:tc>
      </w:tr>
      <w:tr w:rsidR="00834A94" w:rsidRPr="001A5450" w14:paraId="317B94A6" w14:textId="77777777" w:rsidTr="00784681">
        <w:tc>
          <w:tcPr>
            <w:tcW w:w="1440" w:type="dxa"/>
          </w:tcPr>
          <w:p w14:paraId="01FD41D3" w14:textId="77777777" w:rsidR="00834A94" w:rsidRPr="001A5450" w:rsidRDefault="00834A94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BD2EE27" w14:textId="69B5EA76" w:rsidR="00F742BF" w:rsidRPr="00962074" w:rsidRDefault="00F742BF" w:rsidP="0074651F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6074F58" w14:textId="77777777" w:rsidR="00834A94" w:rsidRPr="001A5450" w:rsidRDefault="00834A94" w:rsidP="00834A94">
            <w:pPr>
              <w:rPr>
                <w:b/>
                <w:sz w:val="22"/>
                <w:szCs w:val="22"/>
              </w:rPr>
            </w:pPr>
          </w:p>
        </w:tc>
      </w:tr>
      <w:tr w:rsidR="00834A94" w:rsidRPr="001A5450" w14:paraId="04F77536" w14:textId="77777777" w:rsidTr="00784681">
        <w:tc>
          <w:tcPr>
            <w:tcW w:w="1440" w:type="dxa"/>
          </w:tcPr>
          <w:p w14:paraId="146843B4" w14:textId="77777777" w:rsidR="00834A94" w:rsidRPr="001A5450" w:rsidRDefault="00834A94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EFA006B" w14:textId="77777777" w:rsidR="00834A94" w:rsidRPr="0012354B" w:rsidRDefault="00834A94" w:rsidP="00834A94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7EEF345" w14:textId="77777777" w:rsidR="00834A94" w:rsidRPr="001A5450" w:rsidRDefault="00834A94" w:rsidP="00834A94">
            <w:pPr>
              <w:rPr>
                <w:b/>
                <w:sz w:val="22"/>
                <w:szCs w:val="22"/>
              </w:rPr>
            </w:pPr>
          </w:p>
        </w:tc>
      </w:tr>
      <w:tr w:rsidR="00834A94" w:rsidRPr="001A5450" w14:paraId="4AB6865A" w14:textId="77777777" w:rsidTr="00784681">
        <w:tc>
          <w:tcPr>
            <w:tcW w:w="1440" w:type="dxa"/>
          </w:tcPr>
          <w:p w14:paraId="419C310C" w14:textId="7F53BCB7" w:rsidR="00834A94" w:rsidRPr="008245F3" w:rsidRDefault="00834A94" w:rsidP="00834A9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217FA1">
              <w:rPr>
                <w:b/>
                <w:sz w:val="22"/>
                <w:szCs w:val="22"/>
              </w:rPr>
              <w:t>07</w:t>
            </w:r>
            <w:r>
              <w:rPr>
                <w:b/>
                <w:sz w:val="22"/>
                <w:szCs w:val="22"/>
              </w:rPr>
              <w:t>/2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407CE3BB" w14:textId="266F6228" w:rsidR="00834A94" w:rsidRDefault="00014FB0" w:rsidP="00834A94">
            <w:pPr>
              <w:rPr>
                <w:rFonts w:cs="Arial"/>
                <w:b/>
                <w:sz w:val="22"/>
                <w:szCs w:val="22"/>
              </w:rPr>
            </w:pPr>
            <w:r w:rsidRPr="00014FB0">
              <w:rPr>
                <w:rFonts w:cs="Arial"/>
                <w:b/>
                <w:sz w:val="22"/>
                <w:szCs w:val="22"/>
              </w:rPr>
              <w:t xml:space="preserve">Update on appraisal process for </w:t>
            </w:r>
            <w:r w:rsidR="00983215">
              <w:rPr>
                <w:rFonts w:cs="Arial"/>
                <w:b/>
                <w:sz w:val="22"/>
                <w:szCs w:val="22"/>
              </w:rPr>
              <w:t>H</w:t>
            </w:r>
            <w:r w:rsidRPr="00014FB0">
              <w:rPr>
                <w:rFonts w:cs="Arial"/>
                <w:b/>
                <w:sz w:val="22"/>
                <w:szCs w:val="22"/>
              </w:rPr>
              <w:t xml:space="preserve">eadteacher and staff including an update on the wellbeing of the </w:t>
            </w:r>
            <w:r w:rsidR="00983215">
              <w:rPr>
                <w:rFonts w:cs="Arial"/>
                <w:b/>
                <w:sz w:val="22"/>
                <w:szCs w:val="22"/>
              </w:rPr>
              <w:t>H</w:t>
            </w:r>
            <w:r w:rsidRPr="00014FB0">
              <w:rPr>
                <w:rFonts w:cs="Arial"/>
                <w:b/>
                <w:sz w:val="22"/>
                <w:szCs w:val="22"/>
              </w:rPr>
              <w:t xml:space="preserve">eadteacher and staff </w:t>
            </w:r>
          </w:p>
          <w:p w14:paraId="20126E1B" w14:textId="6AE07888" w:rsidR="00014FB0" w:rsidRPr="00A60C34" w:rsidRDefault="00014FB0" w:rsidP="00834A9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E16C5FD" w14:textId="77777777" w:rsidR="00834A94" w:rsidRPr="006B2D70" w:rsidRDefault="00834A94" w:rsidP="00834A94">
            <w:pPr>
              <w:rPr>
                <w:sz w:val="22"/>
                <w:szCs w:val="22"/>
              </w:rPr>
            </w:pPr>
          </w:p>
        </w:tc>
      </w:tr>
      <w:tr w:rsidR="00014FB0" w:rsidRPr="001A5450" w14:paraId="0B9B85CE" w14:textId="77777777" w:rsidTr="00784681">
        <w:tc>
          <w:tcPr>
            <w:tcW w:w="1440" w:type="dxa"/>
          </w:tcPr>
          <w:p w14:paraId="3BAE0887" w14:textId="77777777" w:rsidR="00014FB0" w:rsidRDefault="00014FB0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2B43DB76" w14:textId="5FAC7031" w:rsidR="00014FB0" w:rsidRDefault="002D103D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Mr Hill attended the headteachers appraisal review </w:t>
            </w:r>
            <w:r w:rsidR="000742C6">
              <w:rPr>
                <w:rFonts w:cs="Arial"/>
                <w:bCs/>
                <w:sz w:val="22"/>
                <w:szCs w:val="22"/>
              </w:rPr>
              <w:t>meeting and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0742C6">
              <w:rPr>
                <w:rFonts w:cs="Arial"/>
                <w:bCs/>
                <w:sz w:val="22"/>
                <w:szCs w:val="22"/>
              </w:rPr>
              <w:t xml:space="preserve">reported that it </w:t>
            </w:r>
            <w:r>
              <w:rPr>
                <w:rFonts w:cs="Arial"/>
                <w:bCs/>
                <w:sz w:val="22"/>
                <w:szCs w:val="22"/>
              </w:rPr>
              <w:t xml:space="preserve">was a positive experience. </w:t>
            </w:r>
          </w:p>
          <w:p w14:paraId="1E89F504" w14:textId="2C1A8A33" w:rsidR="002D103D" w:rsidRPr="00962074" w:rsidRDefault="002D103D" w:rsidP="00834A94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D89695B" w14:textId="77777777" w:rsidR="00014FB0" w:rsidRPr="006B2D70" w:rsidRDefault="00014FB0" w:rsidP="00834A94">
            <w:pPr>
              <w:rPr>
                <w:sz w:val="22"/>
                <w:szCs w:val="22"/>
              </w:rPr>
            </w:pPr>
          </w:p>
        </w:tc>
      </w:tr>
      <w:tr w:rsidR="00962074" w:rsidRPr="001A5450" w14:paraId="4D429DF5" w14:textId="77777777" w:rsidTr="00784681">
        <w:tc>
          <w:tcPr>
            <w:tcW w:w="1440" w:type="dxa"/>
          </w:tcPr>
          <w:p w14:paraId="0A86F9EC" w14:textId="77777777" w:rsidR="00962074" w:rsidRDefault="00962074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72E8888" w14:textId="5F2000C7" w:rsidR="00962074" w:rsidRPr="00962074" w:rsidRDefault="002D103D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Mrs McGrenagha</w:t>
            </w:r>
            <w:r w:rsidR="000742C6">
              <w:rPr>
                <w:rFonts w:cs="Arial"/>
                <w:bCs/>
                <w:sz w:val="22"/>
                <w:szCs w:val="22"/>
              </w:rPr>
              <w:t>n</w:t>
            </w:r>
            <w:r>
              <w:rPr>
                <w:rFonts w:cs="Arial"/>
                <w:bCs/>
                <w:sz w:val="22"/>
                <w:szCs w:val="22"/>
              </w:rPr>
              <w:t xml:space="preserve"> was called out of the meeting for </w:t>
            </w:r>
            <w:r w:rsidR="000742C6">
              <w:rPr>
                <w:rFonts w:cs="Arial"/>
                <w:bCs/>
                <w:sz w:val="22"/>
                <w:szCs w:val="22"/>
              </w:rPr>
              <w:t>an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0742C6">
              <w:rPr>
                <w:rFonts w:cs="Arial"/>
                <w:bCs/>
                <w:sz w:val="22"/>
                <w:szCs w:val="22"/>
              </w:rPr>
              <w:t>urgent</w:t>
            </w:r>
            <w:r>
              <w:rPr>
                <w:rFonts w:cs="Arial"/>
                <w:bCs/>
                <w:sz w:val="22"/>
                <w:szCs w:val="22"/>
              </w:rPr>
              <w:t xml:space="preserve"> phone call</w:t>
            </w:r>
            <w:r w:rsidR="00A1406D">
              <w:rPr>
                <w:rFonts w:cs="Arial"/>
                <w:bCs/>
                <w:sz w:val="22"/>
                <w:szCs w:val="22"/>
              </w:rPr>
              <w:t xml:space="preserve"> at 4:15pm. </w:t>
            </w:r>
          </w:p>
        </w:tc>
        <w:tc>
          <w:tcPr>
            <w:tcW w:w="1330" w:type="dxa"/>
            <w:gridSpan w:val="2"/>
          </w:tcPr>
          <w:p w14:paraId="4F38B348" w14:textId="77777777" w:rsidR="00962074" w:rsidRPr="006B2D70" w:rsidRDefault="00962074" w:rsidP="00834A94">
            <w:pPr>
              <w:rPr>
                <w:sz w:val="22"/>
                <w:szCs w:val="22"/>
              </w:rPr>
            </w:pPr>
          </w:p>
        </w:tc>
      </w:tr>
      <w:tr w:rsidR="00962074" w:rsidRPr="001A5450" w14:paraId="15055CB5" w14:textId="77777777" w:rsidTr="00784681">
        <w:tc>
          <w:tcPr>
            <w:tcW w:w="1440" w:type="dxa"/>
          </w:tcPr>
          <w:p w14:paraId="4C9C1FAD" w14:textId="77777777" w:rsidR="00962074" w:rsidRDefault="00962074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C780D5C" w14:textId="3B75DE51" w:rsidR="002D103D" w:rsidRPr="00962074" w:rsidRDefault="002D103D" w:rsidP="00834A94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4A55046" w14:textId="77777777" w:rsidR="00962074" w:rsidRPr="006B2D70" w:rsidRDefault="00962074" w:rsidP="00834A94">
            <w:pPr>
              <w:rPr>
                <w:sz w:val="22"/>
                <w:szCs w:val="22"/>
              </w:rPr>
            </w:pPr>
          </w:p>
        </w:tc>
      </w:tr>
      <w:tr w:rsidR="00962074" w:rsidRPr="001A5450" w14:paraId="1B21CF54" w14:textId="77777777" w:rsidTr="00784681">
        <w:tc>
          <w:tcPr>
            <w:tcW w:w="1440" w:type="dxa"/>
          </w:tcPr>
          <w:p w14:paraId="52D3C213" w14:textId="77777777" w:rsidR="00962074" w:rsidRDefault="00962074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5AA315E1" w14:textId="00166C36" w:rsidR="00962074" w:rsidRDefault="002D103D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Mr Blackburn confirmed that staff </w:t>
            </w:r>
            <w:r w:rsidR="00FB6C35">
              <w:rPr>
                <w:rFonts w:cs="Arial"/>
                <w:bCs/>
                <w:sz w:val="22"/>
                <w:szCs w:val="22"/>
              </w:rPr>
              <w:t>appraisals</w:t>
            </w:r>
            <w:r>
              <w:rPr>
                <w:rFonts w:cs="Arial"/>
                <w:bCs/>
                <w:sz w:val="22"/>
                <w:szCs w:val="22"/>
              </w:rPr>
              <w:t xml:space="preserve"> have been competed by various members of SLT, with targets agreed for the forthcoming year. </w:t>
            </w:r>
          </w:p>
          <w:p w14:paraId="20C941F3" w14:textId="33F6DA3B" w:rsidR="002D103D" w:rsidRPr="00962074" w:rsidRDefault="002D103D" w:rsidP="00834A94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3F3CD8F" w14:textId="77777777" w:rsidR="00962074" w:rsidRPr="006B2D70" w:rsidRDefault="00962074" w:rsidP="00834A94">
            <w:pPr>
              <w:rPr>
                <w:sz w:val="22"/>
                <w:szCs w:val="22"/>
              </w:rPr>
            </w:pPr>
          </w:p>
        </w:tc>
      </w:tr>
      <w:tr w:rsidR="00962074" w:rsidRPr="001A5450" w14:paraId="25B5366E" w14:textId="77777777" w:rsidTr="00784681">
        <w:tc>
          <w:tcPr>
            <w:tcW w:w="1440" w:type="dxa"/>
          </w:tcPr>
          <w:p w14:paraId="4F9A0F11" w14:textId="77777777" w:rsidR="00962074" w:rsidRDefault="00962074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169AD44" w14:textId="3D0D51D9" w:rsidR="00962074" w:rsidRDefault="002D103D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All staff have been given a wellbeing day, which has been </w:t>
            </w:r>
            <w:r w:rsidR="00A1406D">
              <w:rPr>
                <w:rFonts w:cs="Arial"/>
                <w:bCs/>
                <w:sz w:val="22"/>
                <w:szCs w:val="22"/>
              </w:rPr>
              <w:t xml:space="preserve">well </w:t>
            </w:r>
            <w:r>
              <w:rPr>
                <w:rFonts w:cs="Arial"/>
                <w:bCs/>
                <w:sz w:val="22"/>
                <w:szCs w:val="22"/>
              </w:rPr>
              <w:t xml:space="preserve">received by staff. </w:t>
            </w:r>
            <w:r w:rsidR="00FB6C35">
              <w:rPr>
                <w:rFonts w:cs="Arial"/>
                <w:bCs/>
                <w:sz w:val="22"/>
                <w:szCs w:val="22"/>
              </w:rPr>
              <w:t>The approach to wellbeing is working for staff.</w:t>
            </w:r>
          </w:p>
          <w:p w14:paraId="7AC24882" w14:textId="77777777" w:rsidR="00FB6C35" w:rsidRDefault="00FB6C35" w:rsidP="00834A94">
            <w:pPr>
              <w:rPr>
                <w:rFonts w:cs="Arial"/>
                <w:bCs/>
                <w:sz w:val="22"/>
                <w:szCs w:val="22"/>
              </w:rPr>
            </w:pPr>
          </w:p>
          <w:p w14:paraId="51BEE60E" w14:textId="66733E36" w:rsidR="00FB6C35" w:rsidRDefault="00FB6C35" w:rsidP="00834A94">
            <w:pPr>
              <w:rPr>
                <w:rFonts w:cs="Arial"/>
                <w:bCs/>
                <w:sz w:val="22"/>
                <w:szCs w:val="22"/>
              </w:rPr>
            </w:pPr>
            <w:r w:rsidRPr="00E878AC">
              <w:rPr>
                <w:rFonts w:cs="Arial"/>
                <w:b/>
                <w:sz w:val="22"/>
                <w:szCs w:val="22"/>
              </w:rPr>
              <w:t xml:space="preserve">Governor challenge: Are there any issues with </w:t>
            </w:r>
            <w:r w:rsidR="00A1406D" w:rsidRPr="00E878AC">
              <w:rPr>
                <w:rFonts w:cs="Arial"/>
                <w:b/>
                <w:sz w:val="22"/>
                <w:szCs w:val="22"/>
              </w:rPr>
              <w:t>appraisals</w:t>
            </w:r>
            <w:r w:rsidRPr="00E878AC">
              <w:rPr>
                <w:rFonts w:cs="Arial"/>
                <w:b/>
                <w:sz w:val="22"/>
                <w:szCs w:val="22"/>
              </w:rPr>
              <w:t xml:space="preserve"> for staff?</w:t>
            </w:r>
            <w:r>
              <w:rPr>
                <w:rFonts w:cs="Arial"/>
                <w:bCs/>
                <w:sz w:val="22"/>
                <w:szCs w:val="22"/>
              </w:rPr>
              <w:t xml:space="preserve"> No, there are no issues that need reporting to governors. </w:t>
            </w:r>
          </w:p>
          <w:p w14:paraId="05F9D2B4" w14:textId="77777777" w:rsidR="00FB6C35" w:rsidRDefault="00FB6C35" w:rsidP="00834A94">
            <w:pPr>
              <w:rPr>
                <w:rFonts w:cs="Arial"/>
                <w:bCs/>
                <w:sz w:val="22"/>
                <w:szCs w:val="22"/>
              </w:rPr>
            </w:pPr>
          </w:p>
          <w:p w14:paraId="7ECD8655" w14:textId="77777777" w:rsidR="00FB6C35" w:rsidRDefault="00FB6C35" w:rsidP="00834A94">
            <w:pPr>
              <w:rPr>
                <w:rFonts w:cs="Arial"/>
                <w:bCs/>
                <w:sz w:val="22"/>
                <w:szCs w:val="22"/>
              </w:rPr>
            </w:pPr>
            <w:r w:rsidRPr="00FB6C35">
              <w:rPr>
                <w:rFonts w:cs="Arial"/>
                <w:b/>
                <w:sz w:val="22"/>
                <w:szCs w:val="22"/>
              </w:rPr>
              <w:t>Governor challenge: Are appraisals just for teachers?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</w:p>
          <w:p w14:paraId="58727060" w14:textId="7253956B" w:rsidR="00FB6C35" w:rsidRDefault="00FB6C35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No, these cover TA’s and support staff as well. MDSA’s are not employed by the school but on contract from the LA, and so will have </w:t>
            </w:r>
            <w:r w:rsidR="00417E86">
              <w:rPr>
                <w:rFonts w:cs="Arial"/>
                <w:bCs/>
                <w:sz w:val="22"/>
                <w:szCs w:val="22"/>
              </w:rPr>
              <w:t xml:space="preserve">separate </w:t>
            </w:r>
            <w:r>
              <w:rPr>
                <w:rFonts w:cs="Arial"/>
                <w:bCs/>
                <w:sz w:val="22"/>
                <w:szCs w:val="22"/>
              </w:rPr>
              <w:t xml:space="preserve">processes with their employers. </w:t>
            </w:r>
          </w:p>
          <w:p w14:paraId="3BD5FB56" w14:textId="77777777" w:rsidR="00FB6C35" w:rsidRDefault="00FB6C35" w:rsidP="00834A94">
            <w:pPr>
              <w:rPr>
                <w:rFonts w:cs="Arial"/>
                <w:bCs/>
                <w:sz w:val="22"/>
                <w:szCs w:val="22"/>
              </w:rPr>
            </w:pPr>
          </w:p>
          <w:p w14:paraId="7C6A5A18" w14:textId="7361DD42" w:rsidR="00FB6C35" w:rsidRDefault="008D3A95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A governor suggested that governors should talk to staff on wellbeing, and it was agreed that Mr Hill and Mt Towers </w:t>
            </w:r>
            <w:r w:rsidR="00417E86">
              <w:rPr>
                <w:rFonts w:cs="Arial"/>
                <w:bCs/>
                <w:sz w:val="22"/>
                <w:szCs w:val="22"/>
              </w:rPr>
              <w:t>will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417E86">
              <w:rPr>
                <w:rFonts w:cs="Arial"/>
                <w:bCs/>
                <w:sz w:val="22"/>
                <w:szCs w:val="22"/>
              </w:rPr>
              <w:t>link</w:t>
            </w:r>
            <w:r>
              <w:rPr>
                <w:rFonts w:cs="Arial"/>
                <w:bCs/>
                <w:sz w:val="22"/>
                <w:szCs w:val="22"/>
              </w:rPr>
              <w:t xml:space="preserve"> up to take some responsibility for staff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>wellbeing generally</w:t>
            </w:r>
            <w:proofErr w:type="gramEnd"/>
            <w:r>
              <w:rPr>
                <w:rFonts w:cs="Arial"/>
                <w:bCs/>
                <w:sz w:val="22"/>
                <w:szCs w:val="22"/>
              </w:rPr>
              <w:t xml:space="preserve">. </w:t>
            </w:r>
          </w:p>
          <w:p w14:paraId="2DF0160F" w14:textId="77777777" w:rsidR="00FB6C35" w:rsidRDefault="00FB6C35" w:rsidP="00834A94">
            <w:pPr>
              <w:rPr>
                <w:rFonts w:cs="Arial"/>
                <w:bCs/>
                <w:sz w:val="22"/>
                <w:szCs w:val="22"/>
              </w:rPr>
            </w:pPr>
          </w:p>
          <w:p w14:paraId="06FE0BBE" w14:textId="77777777" w:rsidR="002D103D" w:rsidRDefault="008D3A95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Mrs McGrenaghan returned to the meeting at: 4:26pm. </w:t>
            </w:r>
          </w:p>
          <w:p w14:paraId="6440E5C0" w14:textId="3066845A" w:rsidR="008D3A95" w:rsidRPr="00962074" w:rsidRDefault="008D3A95" w:rsidP="00834A94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8BAEA24" w14:textId="77777777" w:rsidR="00962074" w:rsidRPr="006B2D70" w:rsidRDefault="00962074" w:rsidP="00834A94">
            <w:pPr>
              <w:rPr>
                <w:sz w:val="22"/>
                <w:szCs w:val="22"/>
              </w:rPr>
            </w:pPr>
          </w:p>
        </w:tc>
      </w:tr>
      <w:tr w:rsidR="00014FB0" w:rsidRPr="001A5450" w14:paraId="0DC0E880" w14:textId="77777777" w:rsidTr="00784681">
        <w:tc>
          <w:tcPr>
            <w:tcW w:w="1440" w:type="dxa"/>
          </w:tcPr>
          <w:p w14:paraId="396C6BCD" w14:textId="77777777" w:rsidR="00014FB0" w:rsidRDefault="00014FB0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F706939" w14:textId="77777777" w:rsidR="00014FB0" w:rsidRPr="009F29EE" w:rsidRDefault="00014FB0" w:rsidP="00834A9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68169B3" w14:textId="3949FB38" w:rsidR="00014FB0" w:rsidRPr="006B2D70" w:rsidRDefault="00014FB0" w:rsidP="00834A94">
            <w:pPr>
              <w:rPr>
                <w:sz w:val="22"/>
                <w:szCs w:val="22"/>
              </w:rPr>
            </w:pPr>
          </w:p>
        </w:tc>
      </w:tr>
      <w:tr w:rsidR="007B42AB" w:rsidRPr="001A5450" w14:paraId="6B8EE9A5" w14:textId="77777777" w:rsidTr="00784681">
        <w:tc>
          <w:tcPr>
            <w:tcW w:w="1440" w:type="dxa"/>
          </w:tcPr>
          <w:p w14:paraId="2476125B" w14:textId="7E7E10B5" w:rsidR="007B42AB" w:rsidRPr="00946780" w:rsidRDefault="007B42AB" w:rsidP="00834A9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417E86">
              <w:rPr>
                <w:b/>
                <w:sz w:val="22"/>
                <w:szCs w:val="22"/>
              </w:rPr>
              <w:t>08</w:t>
            </w:r>
            <w:r>
              <w:rPr>
                <w:b/>
                <w:sz w:val="22"/>
                <w:szCs w:val="22"/>
              </w:rPr>
              <w:t>/2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6C8949CD" w14:textId="77777777" w:rsidR="00F62B20" w:rsidRPr="00F62B20" w:rsidRDefault="00F62B20" w:rsidP="00F62B20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62B20">
              <w:rPr>
                <w:rFonts w:cs="Arial"/>
                <w:b/>
                <w:bCs/>
                <w:sz w:val="22"/>
                <w:szCs w:val="22"/>
              </w:rPr>
              <w:t xml:space="preserve">Confirm arrangements to review Child Protection and Safeguarding recording and reporting systems (CP confidential file audit) </w:t>
            </w:r>
          </w:p>
          <w:p w14:paraId="60AAE481" w14:textId="099558A4" w:rsidR="007B42AB" w:rsidRPr="007B42AB" w:rsidRDefault="007B42AB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70D1297" w14:textId="77777777" w:rsidR="007B42AB" w:rsidRPr="006B2D70" w:rsidRDefault="007B42AB" w:rsidP="00834A94">
            <w:pPr>
              <w:rPr>
                <w:sz w:val="22"/>
                <w:szCs w:val="22"/>
              </w:rPr>
            </w:pPr>
          </w:p>
        </w:tc>
      </w:tr>
      <w:tr w:rsidR="007B42AB" w:rsidRPr="00F62B20" w14:paraId="4ACBD4B4" w14:textId="77777777" w:rsidTr="00784681">
        <w:tc>
          <w:tcPr>
            <w:tcW w:w="1440" w:type="dxa"/>
          </w:tcPr>
          <w:p w14:paraId="2C85C7AB" w14:textId="77777777" w:rsidR="007B42AB" w:rsidRPr="00F62B20" w:rsidRDefault="007B42AB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3B3DC6F9" w14:textId="698CEC47" w:rsidR="007B42AB" w:rsidRDefault="00075EDD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This does </w:t>
            </w:r>
            <w:r w:rsidR="00DA36D4">
              <w:rPr>
                <w:rFonts w:cs="Arial"/>
                <w:bCs/>
                <w:sz w:val="22"/>
                <w:szCs w:val="22"/>
              </w:rPr>
              <w:t>require</w:t>
            </w:r>
            <w:r>
              <w:rPr>
                <w:rFonts w:cs="Arial"/>
                <w:bCs/>
                <w:sz w:val="22"/>
                <w:szCs w:val="22"/>
              </w:rPr>
              <w:t xml:space="preserve"> completing</w:t>
            </w:r>
            <w:r w:rsidR="00DA36D4">
              <w:rPr>
                <w:rFonts w:cs="Arial"/>
                <w:bCs/>
                <w:sz w:val="22"/>
                <w:szCs w:val="22"/>
              </w:rPr>
              <w:t xml:space="preserve"> this term</w:t>
            </w:r>
            <w:r>
              <w:rPr>
                <w:rFonts w:cs="Arial"/>
                <w:bCs/>
                <w:sz w:val="22"/>
                <w:szCs w:val="22"/>
              </w:rPr>
              <w:t xml:space="preserve">. The headteacher suggested that this should not be a parent governor as they </w:t>
            </w:r>
            <w:r w:rsidR="00417E86">
              <w:rPr>
                <w:rFonts w:cs="Arial"/>
                <w:bCs/>
                <w:sz w:val="22"/>
                <w:szCs w:val="22"/>
              </w:rPr>
              <w:t>may</w:t>
            </w:r>
            <w:r>
              <w:rPr>
                <w:rFonts w:cs="Arial"/>
                <w:bCs/>
                <w:sz w:val="22"/>
                <w:szCs w:val="22"/>
              </w:rPr>
              <w:t xml:space="preserve"> have direct contact with families in school. </w:t>
            </w:r>
          </w:p>
          <w:p w14:paraId="2349BC45" w14:textId="29E2C827" w:rsidR="00075EDD" w:rsidRPr="00F62B20" w:rsidRDefault="00075EDD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EC8720A" w14:textId="77777777" w:rsidR="007B42AB" w:rsidRPr="00F62B20" w:rsidRDefault="007B42AB" w:rsidP="00834A94">
            <w:pPr>
              <w:rPr>
                <w:bCs/>
                <w:sz w:val="22"/>
                <w:szCs w:val="22"/>
              </w:rPr>
            </w:pPr>
          </w:p>
        </w:tc>
      </w:tr>
      <w:tr w:rsidR="00962074" w:rsidRPr="00F62B20" w14:paraId="6CC47472" w14:textId="77777777" w:rsidTr="00784681">
        <w:tc>
          <w:tcPr>
            <w:tcW w:w="1440" w:type="dxa"/>
          </w:tcPr>
          <w:p w14:paraId="515713E5" w14:textId="77777777" w:rsidR="00962074" w:rsidRPr="00F62B20" w:rsidRDefault="00962074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34F07E59" w14:textId="77777777" w:rsidR="00962074" w:rsidRDefault="00075EDD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</w:t>
            </w:r>
            <w:r w:rsidR="003F3932">
              <w:rPr>
                <w:rFonts w:cs="Arial"/>
                <w:bCs/>
                <w:sz w:val="22"/>
                <w:szCs w:val="22"/>
              </w:rPr>
              <w:t xml:space="preserve">chair and headteacher are to discuss changing this responsibility to another governor. </w:t>
            </w:r>
            <w:r w:rsidR="00DA36D4">
              <w:rPr>
                <w:rFonts w:cs="Arial"/>
                <w:bCs/>
                <w:sz w:val="22"/>
                <w:szCs w:val="22"/>
              </w:rPr>
              <w:t xml:space="preserve">Mr Hubbard agreed to take on the safeguarding governor role and to come into school to complete the audit. </w:t>
            </w:r>
          </w:p>
          <w:p w14:paraId="14A30BAA" w14:textId="271AD741" w:rsidR="00DA36D4" w:rsidRPr="00F62B20" w:rsidRDefault="00DA36D4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E033992" w14:textId="77777777" w:rsidR="00962074" w:rsidRPr="00F62B20" w:rsidRDefault="00962074" w:rsidP="00834A94">
            <w:pPr>
              <w:rPr>
                <w:bCs/>
                <w:sz w:val="22"/>
                <w:szCs w:val="22"/>
              </w:rPr>
            </w:pPr>
          </w:p>
        </w:tc>
      </w:tr>
      <w:tr w:rsidR="007B42AB" w:rsidRPr="00F62B20" w14:paraId="1E4991EA" w14:textId="77777777" w:rsidTr="00784681">
        <w:tc>
          <w:tcPr>
            <w:tcW w:w="1440" w:type="dxa"/>
          </w:tcPr>
          <w:p w14:paraId="2D9D8E00" w14:textId="77777777" w:rsidR="007B42AB" w:rsidRPr="00F62B20" w:rsidRDefault="007B42AB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105D61FB" w14:textId="77777777" w:rsidR="007B42AB" w:rsidRPr="00F62B20" w:rsidRDefault="007B42AB" w:rsidP="0009011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98494B3" w14:textId="77777777" w:rsidR="007B42AB" w:rsidRPr="00F62B20" w:rsidRDefault="007B42AB" w:rsidP="00834A94">
            <w:pPr>
              <w:rPr>
                <w:bCs/>
                <w:sz w:val="22"/>
                <w:szCs w:val="22"/>
              </w:rPr>
            </w:pPr>
          </w:p>
        </w:tc>
      </w:tr>
      <w:tr w:rsidR="00834A94" w:rsidRPr="001A5450" w14:paraId="138F0CBB" w14:textId="77777777" w:rsidTr="00784681">
        <w:tc>
          <w:tcPr>
            <w:tcW w:w="1440" w:type="dxa"/>
          </w:tcPr>
          <w:p w14:paraId="5275C098" w14:textId="59FFD454" w:rsidR="00834A94" w:rsidRPr="00946780" w:rsidRDefault="00834A94" w:rsidP="00834A94">
            <w:pPr>
              <w:jc w:val="both"/>
              <w:rPr>
                <w:b/>
                <w:sz w:val="22"/>
                <w:szCs w:val="22"/>
              </w:rPr>
            </w:pPr>
            <w:r w:rsidRPr="00946780">
              <w:rPr>
                <w:b/>
                <w:sz w:val="22"/>
                <w:szCs w:val="22"/>
              </w:rPr>
              <w:t>GB/</w:t>
            </w:r>
            <w:r w:rsidR="008F13B8">
              <w:rPr>
                <w:b/>
                <w:sz w:val="22"/>
                <w:szCs w:val="22"/>
              </w:rPr>
              <w:t>09</w:t>
            </w:r>
            <w:r w:rsidRPr="00946780">
              <w:rPr>
                <w:b/>
                <w:sz w:val="22"/>
                <w:szCs w:val="22"/>
              </w:rPr>
              <w:t>/2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78E74116" w14:textId="28C14BFD" w:rsidR="00090110" w:rsidRPr="00090110" w:rsidRDefault="00090110" w:rsidP="00090110">
            <w:pPr>
              <w:rPr>
                <w:rFonts w:cs="Arial"/>
                <w:b/>
                <w:sz w:val="22"/>
                <w:szCs w:val="22"/>
              </w:rPr>
            </w:pPr>
            <w:r w:rsidRPr="00090110">
              <w:rPr>
                <w:rFonts w:cs="Arial"/>
                <w:b/>
                <w:sz w:val="22"/>
                <w:szCs w:val="22"/>
              </w:rPr>
              <w:t>Information from the Corporate Director</w:t>
            </w:r>
          </w:p>
          <w:p w14:paraId="2D6DD5E2" w14:textId="77777777" w:rsidR="00834A94" w:rsidRPr="00BB619B" w:rsidRDefault="00834A94" w:rsidP="00834A9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9B30336" w14:textId="77777777" w:rsidR="00834A94" w:rsidRPr="006B2D70" w:rsidRDefault="00834A94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08AB28FC" w14:textId="77777777" w:rsidTr="00784681">
        <w:tc>
          <w:tcPr>
            <w:tcW w:w="1440" w:type="dxa"/>
          </w:tcPr>
          <w:p w14:paraId="1052DE9D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749415A" w14:textId="1B39DA6E" w:rsidR="008809B6" w:rsidRDefault="008809B6" w:rsidP="008809B6">
            <w:pPr>
              <w:rPr>
                <w:rFonts w:cs="Arial"/>
                <w:b/>
                <w:sz w:val="22"/>
                <w:szCs w:val="22"/>
              </w:rPr>
            </w:pPr>
            <w:r w:rsidRPr="008809B6">
              <w:rPr>
                <w:rFonts w:cs="Arial"/>
                <w:b/>
                <w:sz w:val="22"/>
                <w:szCs w:val="22"/>
              </w:rPr>
              <w:t>Growing Up in Nottinghamshire School Survey - By Kay Massingham Public Health and Commissioning Manager</w:t>
            </w:r>
          </w:p>
          <w:p w14:paraId="0ACCE0CA" w14:textId="77777777" w:rsidR="00720BEC" w:rsidRDefault="00720BEC" w:rsidP="008809B6">
            <w:pPr>
              <w:rPr>
                <w:rFonts w:cs="Arial"/>
                <w:b/>
                <w:sz w:val="22"/>
                <w:szCs w:val="22"/>
              </w:rPr>
            </w:pPr>
          </w:p>
          <w:p w14:paraId="34DBD85B" w14:textId="4FEEAD35" w:rsidR="00720BEC" w:rsidRPr="00720BEC" w:rsidRDefault="00720BEC" w:rsidP="008809B6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clerk spoke to the report, which is available on GovernorHub. </w:t>
            </w:r>
          </w:p>
          <w:p w14:paraId="6B72E3DC" w14:textId="77777777" w:rsidR="008809B6" w:rsidRDefault="008809B6" w:rsidP="008809B6">
            <w:pPr>
              <w:rPr>
                <w:rFonts w:cs="Arial"/>
                <w:b/>
                <w:sz w:val="22"/>
                <w:szCs w:val="22"/>
              </w:rPr>
            </w:pPr>
          </w:p>
          <w:p w14:paraId="5DEBBC70" w14:textId="77777777" w:rsidR="006505DF" w:rsidRPr="00F16012" w:rsidRDefault="008809B6" w:rsidP="008809B6">
            <w:pPr>
              <w:rPr>
                <w:rFonts w:cs="Arial"/>
                <w:bCs/>
                <w:sz w:val="22"/>
                <w:szCs w:val="22"/>
              </w:rPr>
            </w:pPr>
            <w:r w:rsidRPr="00F16012">
              <w:rPr>
                <w:rFonts w:cs="Arial"/>
                <w:bCs/>
                <w:sz w:val="22"/>
                <w:szCs w:val="22"/>
              </w:rPr>
              <w:t xml:space="preserve">In the academic years 2022/23 and 2023/24, all Nottinghamshire schools have the chance to participate in a free health and wellbeing survey for pupils and headlines include: </w:t>
            </w:r>
          </w:p>
          <w:p w14:paraId="68465208" w14:textId="77777777" w:rsidR="006505DF" w:rsidRPr="00F16012" w:rsidRDefault="006505DF" w:rsidP="008809B6">
            <w:pPr>
              <w:rPr>
                <w:rFonts w:cs="Arial"/>
                <w:bCs/>
                <w:sz w:val="22"/>
                <w:szCs w:val="22"/>
              </w:rPr>
            </w:pPr>
          </w:p>
          <w:p w14:paraId="563882DC" w14:textId="77777777" w:rsidR="006505DF" w:rsidRPr="00F16012" w:rsidRDefault="008809B6" w:rsidP="008809B6">
            <w:pPr>
              <w:rPr>
                <w:rFonts w:cs="Arial"/>
                <w:bCs/>
                <w:i/>
                <w:iCs/>
                <w:sz w:val="22"/>
                <w:szCs w:val="22"/>
              </w:rPr>
            </w:pPr>
            <w:r w:rsidRPr="00F16012">
              <w:rPr>
                <w:rFonts w:cs="Arial"/>
                <w:bCs/>
                <w:i/>
                <w:iCs/>
                <w:sz w:val="22"/>
                <w:szCs w:val="22"/>
              </w:rPr>
              <w:t xml:space="preserve">Primary (responses from pupils in Years 4, 5 and 6) </w:t>
            </w:r>
          </w:p>
          <w:p w14:paraId="336044A8" w14:textId="77777777" w:rsidR="006505DF" w:rsidRPr="00F16012" w:rsidRDefault="006505DF" w:rsidP="008809B6">
            <w:pPr>
              <w:rPr>
                <w:rFonts w:cs="Arial"/>
                <w:bCs/>
                <w:sz w:val="22"/>
                <w:szCs w:val="22"/>
              </w:rPr>
            </w:pPr>
          </w:p>
          <w:p w14:paraId="3B5988DE" w14:textId="77777777" w:rsidR="006505DF" w:rsidRPr="00F16012" w:rsidRDefault="008809B6" w:rsidP="00F16012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proofErr w:type="gramStart"/>
            <w:r w:rsidRPr="00F16012">
              <w:rPr>
                <w:rFonts w:ascii="Arial" w:eastAsia="Times New Roman" w:hAnsi="Arial" w:cs="Arial"/>
                <w:bCs/>
                <w:lang w:eastAsia="en-GB"/>
              </w:rPr>
              <w:t>11%</w:t>
            </w:r>
            <w:proofErr w:type="gramEnd"/>
            <w:r w:rsidRPr="00F16012">
              <w:rPr>
                <w:rFonts w:ascii="Arial" w:eastAsia="Times New Roman" w:hAnsi="Arial" w:cs="Arial"/>
                <w:bCs/>
                <w:lang w:eastAsia="en-GB"/>
              </w:rPr>
              <w:t xml:space="preserve"> of pupils didn’t have anything to eat or drink before lessons on the day of the survey, whilst 9% only had a drink. </w:t>
            </w:r>
          </w:p>
          <w:p w14:paraId="07769755" w14:textId="77777777" w:rsidR="006505DF" w:rsidRPr="00F16012" w:rsidRDefault="008809B6" w:rsidP="00F16012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proofErr w:type="gramStart"/>
            <w:r w:rsidRPr="00F16012">
              <w:rPr>
                <w:rFonts w:ascii="Arial" w:eastAsia="Times New Roman" w:hAnsi="Arial" w:cs="Arial"/>
                <w:bCs/>
                <w:lang w:eastAsia="en-GB"/>
              </w:rPr>
              <w:t>42%</w:t>
            </w:r>
            <w:proofErr w:type="gramEnd"/>
            <w:r w:rsidRPr="00F16012">
              <w:rPr>
                <w:rFonts w:ascii="Arial" w:eastAsia="Times New Roman" w:hAnsi="Arial" w:cs="Arial"/>
                <w:bCs/>
                <w:lang w:eastAsia="en-GB"/>
              </w:rPr>
              <w:t xml:space="preserve"> of Y6 pupils responded that they were unhappy with their weight (36% wanting to lose weight and 7% wanting to gain it.)</w:t>
            </w:r>
          </w:p>
          <w:p w14:paraId="45B45B87" w14:textId="77777777" w:rsidR="006505DF" w:rsidRPr="00F16012" w:rsidRDefault="008809B6" w:rsidP="00F16012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proofErr w:type="gramStart"/>
            <w:r w:rsidRPr="00F16012">
              <w:rPr>
                <w:rFonts w:ascii="Arial" w:eastAsia="Times New Roman" w:hAnsi="Arial" w:cs="Arial"/>
                <w:bCs/>
                <w:lang w:eastAsia="en-GB"/>
              </w:rPr>
              <w:t>5%</w:t>
            </w:r>
            <w:proofErr w:type="gramEnd"/>
            <w:r w:rsidRPr="00F16012">
              <w:rPr>
                <w:rFonts w:ascii="Arial" w:eastAsia="Times New Roman" w:hAnsi="Arial" w:cs="Arial"/>
                <w:bCs/>
                <w:lang w:eastAsia="en-GB"/>
              </w:rPr>
              <w:t xml:space="preserve"> of Y5+ pupils said they had tried vaping</w:t>
            </w:r>
          </w:p>
          <w:p w14:paraId="4D3BED3F" w14:textId="77777777" w:rsidR="006505DF" w:rsidRPr="00F16012" w:rsidRDefault="008809B6" w:rsidP="00F16012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proofErr w:type="gramStart"/>
            <w:r w:rsidRPr="00F16012">
              <w:rPr>
                <w:rFonts w:ascii="Arial" w:eastAsia="Times New Roman" w:hAnsi="Arial" w:cs="Arial"/>
                <w:bCs/>
                <w:lang w:eastAsia="en-GB"/>
              </w:rPr>
              <w:t>0%</w:t>
            </w:r>
            <w:proofErr w:type="gramEnd"/>
            <w:r w:rsidRPr="00F16012">
              <w:rPr>
                <w:rFonts w:ascii="Arial" w:eastAsia="Times New Roman" w:hAnsi="Arial" w:cs="Arial"/>
                <w:bCs/>
                <w:lang w:eastAsia="en-GB"/>
              </w:rPr>
              <w:t xml:space="preserve"> had tried smoking. </w:t>
            </w:r>
          </w:p>
          <w:p w14:paraId="36ABFB5A" w14:textId="1A5D2281" w:rsidR="00802973" w:rsidRPr="00F16012" w:rsidRDefault="008809B6" w:rsidP="00F16012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proofErr w:type="gramStart"/>
            <w:r w:rsidRPr="00F16012">
              <w:rPr>
                <w:rFonts w:ascii="Arial" w:eastAsia="Times New Roman" w:hAnsi="Arial" w:cs="Arial"/>
                <w:bCs/>
                <w:lang w:eastAsia="en-GB"/>
              </w:rPr>
              <w:t>8%</w:t>
            </w:r>
            <w:proofErr w:type="gramEnd"/>
            <w:r w:rsidRPr="00F16012">
              <w:rPr>
                <w:rFonts w:ascii="Arial" w:eastAsia="Times New Roman" w:hAnsi="Arial" w:cs="Arial"/>
                <w:bCs/>
                <w:lang w:eastAsia="en-GB"/>
              </w:rPr>
              <w:t xml:space="preserve"> of pupils had a low score on the Stirling Children’s Wellbeing Scale indicating poor mental health</w:t>
            </w:r>
          </w:p>
          <w:p w14:paraId="02D9D7F8" w14:textId="77777777" w:rsidR="00802973" w:rsidRPr="00F16012" w:rsidRDefault="00802973" w:rsidP="008809B6">
            <w:pPr>
              <w:rPr>
                <w:rFonts w:cs="Arial"/>
                <w:bCs/>
                <w:sz w:val="22"/>
                <w:szCs w:val="22"/>
              </w:rPr>
            </w:pPr>
          </w:p>
          <w:p w14:paraId="5BB357A5" w14:textId="77777777" w:rsidR="00802973" w:rsidRPr="00F16012" w:rsidRDefault="008809B6" w:rsidP="008809B6">
            <w:pPr>
              <w:rPr>
                <w:rFonts w:cs="Arial"/>
                <w:bCs/>
                <w:sz w:val="22"/>
                <w:szCs w:val="22"/>
              </w:rPr>
            </w:pPr>
            <w:r w:rsidRPr="00F16012">
              <w:rPr>
                <w:rFonts w:cs="Arial"/>
                <w:bCs/>
                <w:sz w:val="22"/>
                <w:szCs w:val="22"/>
              </w:rPr>
              <w:lastRenderedPageBreak/>
              <w:t xml:space="preserve">Responses from Secondary (responses from pupils in Years 7, 8 and 10) can be found in the briefing report. </w:t>
            </w:r>
          </w:p>
          <w:p w14:paraId="5D962A57" w14:textId="77777777" w:rsidR="00802973" w:rsidRDefault="00802973" w:rsidP="008809B6">
            <w:pPr>
              <w:rPr>
                <w:rFonts w:cs="Arial"/>
                <w:b/>
                <w:sz w:val="22"/>
                <w:szCs w:val="22"/>
              </w:rPr>
            </w:pPr>
          </w:p>
          <w:p w14:paraId="7D4DA7F9" w14:textId="77777777" w:rsidR="00802973" w:rsidRDefault="008809B6" w:rsidP="008809B6">
            <w:pPr>
              <w:rPr>
                <w:rFonts w:cs="Arial"/>
                <w:b/>
                <w:sz w:val="22"/>
                <w:szCs w:val="22"/>
              </w:rPr>
            </w:pPr>
            <w:r w:rsidRPr="008809B6">
              <w:rPr>
                <w:rFonts w:cs="Arial"/>
                <w:b/>
                <w:sz w:val="22"/>
                <w:szCs w:val="22"/>
              </w:rPr>
              <w:t xml:space="preserve">Action for governors </w:t>
            </w:r>
          </w:p>
          <w:p w14:paraId="43B89255" w14:textId="77777777" w:rsidR="00802973" w:rsidRDefault="00802973" w:rsidP="008809B6">
            <w:pPr>
              <w:rPr>
                <w:rFonts w:cs="Arial"/>
                <w:b/>
                <w:sz w:val="22"/>
                <w:szCs w:val="22"/>
              </w:rPr>
            </w:pPr>
          </w:p>
          <w:p w14:paraId="0A83B0D2" w14:textId="77777777" w:rsidR="00802973" w:rsidRDefault="008809B6" w:rsidP="008809B6">
            <w:pPr>
              <w:rPr>
                <w:rFonts w:cs="Arial"/>
                <w:bCs/>
                <w:sz w:val="22"/>
                <w:szCs w:val="22"/>
              </w:rPr>
            </w:pPr>
            <w:r w:rsidRPr="00F16012">
              <w:rPr>
                <w:rFonts w:cs="Arial"/>
                <w:bCs/>
                <w:sz w:val="22"/>
                <w:szCs w:val="22"/>
              </w:rPr>
              <w:t>To support this project, Governing Bodies and Trust Boards are requested to monitor participation in the survey and use of the results in their schools and across their organisations. Specifically:</w:t>
            </w:r>
          </w:p>
          <w:p w14:paraId="7DC8BC5A" w14:textId="77777777" w:rsidR="00F16012" w:rsidRPr="00F16012" w:rsidRDefault="00F16012" w:rsidP="008809B6">
            <w:pPr>
              <w:rPr>
                <w:rFonts w:cs="Arial"/>
                <w:bCs/>
                <w:sz w:val="22"/>
                <w:szCs w:val="22"/>
              </w:rPr>
            </w:pPr>
          </w:p>
          <w:p w14:paraId="6CFFD36D" w14:textId="77777777" w:rsidR="00802973" w:rsidRPr="00F16012" w:rsidRDefault="008809B6" w:rsidP="00F16012">
            <w:pPr>
              <w:pStyle w:val="ListParagraph"/>
              <w:numPr>
                <w:ilvl w:val="0"/>
                <w:numId w:val="21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r w:rsidRPr="00F16012">
              <w:rPr>
                <w:rFonts w:ascii="Arial" w:eastAsia="Times New Roman" w:hAnsi="Arial" w:cs="Arial"/>
                <w:bCs/>
                <w:lang w:eastAsia="en-GB"/>
              </w:rPr>
              <w:t>Ask what your school’s plans are to undertake the survey</w:t>
            </w:r>
            <w:r w:rsidR="00802973" w:rsidRPr="00F16012">
              <w:rPr>
                <w:rFonts w:ascii="Arial" w:eastAsia="Times New Roman" w:hAnsi="Arial" w:cs="Arial"/>
                <w:bCs/>
                <w:lang w:eastAsia="en-GB"/>
              </w:rPr>
              <w:t>.</w:t>
            </w:r>
          </w:p>
          <w:p w14:paraId="3EB70CA2" w14:textId="18220AAA" w:rsidR="008809B6" w:rsidRPr="00F16012" w:rsidRDefault="008809B6" w:rsidP="00F16012">
            <w:pPr>
              <w:pStyle w:val="ListParagraph"/>
              <w:numPr>
                <w:ilvl w:val="0"/>
                <w:numId w:val="21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r w:rsidRPr="00F16012">
              <w:rPr>
                <w:rFonts w:ascii="Arial" w:eastAsia="Times New Roman" w:hAnsi="Arial" w:cs="Arial"/>
                <w:bCs/>
                <w:lang w:eastAsia="en-GB"/>
              </w:rPr>
              <w:t>If your school has already participated – ask what the findings were and how they plan to respond.</w:t>
            </w:r>
          </w:p>
          <w:p w14:paraId="72C0F9C2" w14:textId="77777777" w:rsidR="00F16012" w:rsidRPr="00F16012" w:rsidRDefault="008809B6" w:rsidP="00F16012">
            <w:pPr>
              <w:pStyle w:val="ListParagraph"/>
              <w:numPr>
                <w:ilvl w:val="0"/>
                <w:numId w:val="21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r w:rsidRPr="00F16012">
              <w:rPr>
                <w:rFonts w:ascii="Arial" w:eastAsia="Times New Roman" w:hAnsi="Arial" w:cs="Arial"/>
                <w:bCs/>
                <w:lang w:eastAsia="en-GB"/>
              </w:rPr>
              <w:t xml:space="preserve">As a Governing Body or Trust Board, discuss how you can support NICE </w:t>
            </w:r>
          </w:p>
          <w:p w14:paraId="5632E1B5" w14:textId="3D22E4AF" w:rsidR="00C644E2" w:rsidRPr="00F16012" w:rsidRDefault="00F16012" w:rsidP="00F16012">
            <w:pPr>
              <w:pStyle w:val="ListParagraph"/>
              <w:numPr>
                <w:ilvl w:val="0"/>
                <w:numId w:val="21"/>
              </w:numPr>
              <w:rPr>
                <w:rFonts w:cs="Arial"/>
                <w:b/>
              </w:rPr>
            </w:pPr>
            <w:r w:rsidRPr="00F16012">
              <w:rPr>
                <w:rFonts w:ascii="Arial" w:eastAsia="Times New Roman" w:hAnsi="Arial" w:cs="Arial"/>
                <w:bCs/>
                <w:lang w:eastAsia="en-GB"/>
              </w:rPr>
              <w:t>R</w:t>
            </w:r>
            <w:r w:rsidR="008809B6" w:rsidRPr="00F16012">
              <w:rPr>
                <w:rFonts w:ascii="Arial" w:eastAsia="Times New Roman" w:hAnsi="Arial" w:cs="Arial"/>
                <w:bCs/>
                <w:lang w:eastAsia="en-GB"/>
              </w:rPr>
              <w:t>ecommendations for a whole school approach to health and wellbeing</w:t>
            </w:r>
          </w:p>
        </w:tc>
        <w:tc>
          <w:tcPr>
            <w:tcW w:w="1330" w:type="dxa"/>
            <w:gridSpan w:val="2"/>
          </w:tcPr>
          <w:p w14:paraId="7909D130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6942949A" w14:textId="77777777" w:rsidTr="00784681">
        <w:tc>
          <w:tcPr>
            <w:tcW w:w="1440" w:type="dxa"/>
          </w:tcPr>
          <w:p w14:paraId="29DCB7CA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3838B2A" w14:textId="77777777" w:rsidR="00C644E2" w:rsidRPr="00090110" w:rsidRDefault="00C644E2" w:rsidP="00090110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87E8860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2D91EEF4" w14:textId="77777777" w:rsidTr="00784681">
        <w:tc>
          <w:tcPr>
            <w:tcW w:w="1440" w:type="dxa"/>
          </w:tcPr>
          <w:p w14:paraId="694D88C4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FDEE4A5" w14:textId="77777777" w:rsidR="00F16012" w:rsidRDefault="00F16012" w:rsidP="00F16012">
            <w:pPr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Confirmation of actions to be taken</w:t>
            </w:r>
          </w:p>
          <w:p w14:paraId="5E84A589" w14:textId="77777777" w:rsidR="00C644E2" w:rsidRPr="00090110" w:rsidRDefault="00C644E2" w:rsidP="00090110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1CF6CE9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1105B556" w14:textId="77777777" w:rsidTr="00784681">
        <w:tc>
          <w:tcPr>
            <w:tcW w:w="1440" w:type="dxa"/>
          </w:tcPr>
          <w:p w14:paraId="7133BB96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8B04FC4" w14:textId="66FC4D50" w:rsidR="002B5C44" w:rsidRPr="008F13B8" w:rsidRDefault="008F13B8" w:rsidP="00103175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Governors discussed the report. It was confirmed that a</w:t>
            </w:r>
            <w:r w:rsidR="002B5C44" w:rsidRPr="008F13B8">
              <w:rPr>
                <w:rFonts w:cs="Arial"/>
                <w:bCs/>
                <w:sz w:val="22"/>
                <w:szCs w:val="22"/>
              </w:rPr>
              <w:t xml:space="preserve">ll children have access to breakfast </w:t>
            </w:r>
            <w:r w:rsidR="00103175">
              <w:rPr>
                <w:rFonts w:cs="Arial"/>
                <w:bCs/>
                <w:sz w:val="22"/>
                <w:szCs w:val="22"/>
              </w:rPr>
              <w:t>in school if required. The s</w:t>
            </w:r>
            <w:r w:rsidR="002B5C44" w:rsidRPr="008F13B8">
              <w:rPr>
                <w:rFonts w:cs="Arial"/>
                <w:bCs/>
                <w:sz w:val="22"/>
                <w:szCs w:val="22"/>
              </w:rPr>
              <w:t xml:space="preserve">chool does </w:t>
            </w:r>
            <w:proofErr w:type="gramStart"/>
            <w:r w:rsidR="002B5C44" w:rsidRPr="008F13B8">
              <w:rPr>
                <w:rFonts w:cs="Arial"/>
                <w:bCs/>
                <w:sz w:val="22"/>
                <w:szCs w:val="22"/>
              </w:rPr>
              <w:t>a lot of</w:t>
            </w:r>
            <w:proofErr w:type="gramEnd"/>
            <w:r w:rsidR="002B5C44" w:rsidRPr="008F13B8">
              <w:rPr>
                <w:rFonts w:cs="Arial"/>
                <w:bCs/>
                <w:sz w:val="22"/>
                <w:szCs w:val="22"/>
              </w:rPr>
              <w:t xml:space="preserve"> work on wellbeing. </w:t>
            </w:r>
          </w:p>
        </w:tc>
        <w:tc>
          <w:tcPr>
            <w:tcW w:w="1330" w:type="dxa"/>
            <w:gridSpan w:val="2"/>
          </w:tcPr>
          <w:p w14:paraId="4EF11028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1E7429E6" w14:textId="77777777" w:rsidTr="00784681">
        <w:tc>
          <w:tcPr>
            <w:tcW w:w="1440" w:type="dxa"/>
          </w:tcPr>
          <w:p w14:paraId="6AC28817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9B6CB36" w14:textId="77777777" w:rsidR="00C644E2" w:rsidRPr="008F13B8" w:rsidRDefault="00C644E2" w:rsidP="00090110">
            <w:pPr>
              <w:rPr>
                <w:rFonts w:cs="Arial"/>
                <w:bCs/>
                <w:sz w:val="22"/>
                <w:szCs w:val="22"/>
              </w:rPr>
            </w:pPr>
          </w:p>
          <w:p w14:paraId="43EBCFC5" w14:textId="09746A5B" w:rsidR="002B5C44" w:rsidRPr="008F13B8" w:rsidRDefault="00103175" w:rsidP="0009011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The school did not participate in the survey but wo</w:t>
            </w:r>
            <w:r w:rsidR="002B5C44" w:rsidRPr="008F13B8">
              <w:rPr>
                <w:rFonts w:cs="Arial"/>
                <w:bCs/>
                <w:sz w:val="22"/>
                <w:szCs w:val="22"/>
              </w:rPr>
              <w:t xml:space="preserve">uld be </w:t>
            </w:r>
            <w:r w:rsidR="00800E74" w:rsidRPr="008F13B8">
              <w:rPr>
                <w:rFonts w:cs="Arial"/>
                <w:bCs/>
                <w:sz w:val="22"/>
                <w:szCs w:val="22"/>
              </w:rPr>
              <w:t xml:space="preserve">looking to participate </w:t>
            </w:r>
            <w:r>
              <w:rPr>
                <w:rFonts w:cs="Arial"/>
                <w:bCs/>
                <w:sz w:val="22"/>
                <w:szCs w:val="22"/>
              </w:rPr>
              <w:t xml:space="preserve">on a future occasion. </w:t>
            </w:r>
          </w:p>
        </w:tc>
        <w:tc>
          <w:tcPr>
            <w:tcW w:w="1330" w:type="dxa"/>
            <w:gridSpan w:val="2"/>
          </w:tcPr>
          <w:p w14:paraId="488E843E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5CCEF00A" w14:textId="77777777" w:rsidTr="00784681">
        <w:tc>
          <w:tcPr>
            <w:tcW w:w="1440" w:type="dxa"/>
          </w:tcPr>
          <w:p w14:paraId="340E79F8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2A69F736" w14:textId="77777777" w:rsidR="00C644E2" w:rsidRPr="00090110" w:rsidRDefault="00C644E2" w:rsidP="00090110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E3D9D79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33706A71" w14:textId="77777777" w:rsidTr="00784681">
        <w:tc>
          <w:tcPr>
            <w:tcW w:w="1440" w:type="dxa"/>
          </w:tcPr>
          <w:p w14:paraId="23BC4409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88AD0C9" w14:textId="77777777" w:rsidR="00C644E2" w:rsidRPr="00090110" w:rsidRDefault="00C644E2" w:rsidP="00090110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0785562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2A192B" w:rsidRPr="001A5450" w14:paraId="0B941D91" w14:textId="77777777" w:rsidTr="00784681">
        <w:tc>
          <w:tcPr>
            <w:tcW w:w="1440" w:type="dxa"/>
          </w:tcPr>
          <w:p w14:paraId="7DE892D8" w14:textId="5752055C" w:rsidR="002A192B" w:rsidRPr="00305AF5" w:rsidRDefault="002A192B" w:rsidP="002A192B">
            <w:pPr>
              <w:jc w:val="both"/>
              <w:rPr>
                <w:b/>
                <w:sz w:val="22"/>
                <w:szCs w:val="22"/>
              </w:rPr>
            </w:pPr>
            <w:r w:rsidRPr="00305AF5">
              <w:rPr>
                <w:b/>
                <w:sz w:val="22"/>
                <w:szCs w:val="22"/>
              </w:rPr>
              <w:t>GB/</w:t>
            </w:r>
            <w:r w:rsidR="00103175">
              <w:rPr>
                <w:b/>
                <w:sz w:val="22"/>
                <w:szCs w:val="22"/>
              </w:rPr>
              <w:t>10</w:t>
            </w:r>
            <w:r w:rsidRPr="00305AF5">
              <w:rPr>
                <w:b/>
                <w:sz w:val="22"/>
                <w:szCs w:val="22"/>
              </w:rPr>
              <w:t>/2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5E5663CD" w14:textId="22331A7F" w:rsidR="002A192B" w:rsidRPr="00305AF5" w:rsidRDefault="002A192B" w:rsidP="002A192B">
            <w:pPr>
              <w:rPr>
                <w:b/>
                <w:sz w:val="22"/>
                <w:szCs w:val="22"/>
              </w:rPr>
            </w:pPr>
            <w:r w:rsidRPr="00305AF5">
              <w:rPr>
                <w:b/>
                <w:sz w:val="22"/>
                <w:szCs w:val="22"/>
              </w:rPr>
              <w:t>Communication</w:t>
            </w:r>
            <w:r>
              <w:rPr>
                <w:b/>
                <w:sz w:val="22"/>
                <w:szCs w:val="22"/>
              </w:rPr>
              <w:t xml:space="preserve"> received and updates</w:t>
            </w:r>
          </w:p>
          <w:p w14:paraId="333F88B7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76C94C5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4908B995" w14:textId="77777777" w:rsidTr="00784681">
        <w:tc>
          <w:tcPr>
            <w:tcW w:w="1440" w:type="dxa"/>
          </w:tcPr>
          <w:p w14:paraId="4C3EE88A" w14:textId="77777777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46BDE0F" w14:textId="26FAE37C" w:rsidR="002A192B" w:rsidRPr="00305AF5" w:rsidRDefault="002A192B" w:rsidP="002A192B">
            <w:pPr>
              <w:rPr>
                <w:i/>
                <w:sz w:val="22"/>
                <w:szCs w:val="22"/>
              </w:rPr>
            </w:pPr>
            <w:r w:rsidRPr="00305AF5">
              <w:rPr>
                <w:i/>
                <w:sz w:val="22"/>
                <w:szCs w:val="22"/>
              </w:rPr>
              <w:t xml:space="preserve">From </w:t>
            </w:r>
            <w:r>
              <w:rPr>
                <w:i/>
                <w:sz w:val="22"/>
                <w:szCs w:val="22"/>
              </w:rPr>
              <w:t>C</w:t>
            </w:r>
            <w:r w:rsidRPr="00305AF5">
              <w:rPr>
                <w:i/>
                <w:sz w:val="22"/>
                <w:szCs w:val="22"/>
              </w:rPr>
              <w:t>hair</w:t>
            </w:r>
          </w:p>
          <w:p w14:paraId="5932BCD0" w14:textId="77777777" w:rsidR="002A192B" w:rsidRPr="00305AF5" w:rsidRDefault="002A192B" w:rsidP="002A192B">
            <w:pPr>
              <w:rPr>
                <w:i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A826FD3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18FED11F" w14:textId="77777777" w:rsidTr="00784681">
        <w:tc>
          <w:tcPr>
            <w:tcW w:w="1440" w:type="dxa"/>
          </w:tcPr>
          <w:p w14:paraId="6EC4715A" w14:textId="77777777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13D7CF0" w14:textId="4E641E4B" w:rsidR="002A192B" w:rsidRPr="006B2D70" w:rsidRDefault="00566204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chair raised </w:t>
            </w:r>
            <w:r w:rsidR="000E5E6E">
              <w:rPr>
                <w:sz w:val="22"/>
                <w:szCs w:val="22"/>
              </w:rPr>
              <w:t>an is</w:t>
            </w:r>
            <w:r>
              <w:rPr>
                <w:sz w:val="22"/>
                <w:szCs w:val="22"/>
              </w:rPr>
              <w:t>sue</w:t>
            </w:r>
            <w:r w:rsidR="000E5E6E">
              <w:rPr>
                <w:sz w:val="22"/>
                <w:szCs w:val="22"/>
              </w:rPr>
              <w:t xml:space="preserve"> regarding </w:t>
            </w:r>
            <w:r>
              <w:rPr>
                <w:sz w:val="22"/>
                <w:szCs w:val="22"/>
              </w:rPr>
              <w:t xml:space="preserve">minutes </w:t>
            </w:r>
            <w:r w:rsidR="000E5E6E">
              <w:rPr>
                <w:sz w:val="22"/>
                <w:szCs w:val="22"/>
              </w:rPr>
              <w:t>and confidentiality</w:t>
            </w:r>
            <w:r w:rsidR="007C17DA">
              <w:rPr>
                <w:sz w:val="22"/>
                <w:szCs w:val="22"/>
              </w:rPr>
              <w:t xml:space="preserve">, especially in relation to keeping matters confidential </w:t>
            </w:r>
            <w:r w:rsidR="009800EE">
              <w:rPr>
                <w:sz w:val="22"/>
                <w:szCs w:val="22"/>
              </w:rPr>
              <w:t xml:space="preserve">from others at home. </w:t>
            </w:r>
          </w:p>
        </w:tc>
        <w:tc>
          <w:tcPr>
            <w:tcW w:w="1330" w:type="dxa"/>
            <w:gridSpan w:val="2"/>
          </w:tcPr>
          <w:p w14:paraId="2EEEC4C0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800E74" w:rsidRPr="001A5450" w14:paraId="79DED597" w14:textId="77777777" w:rsidTr="00784681">
        <w:tc>
          <w:tcPr>
            <w:tcW w:w="1440" w:type="dxa"/>
          </w:tcPr>
          <w:p w14:paraId="301EBAA5" w14:textId="77777777" w:rsidR="00800E74" w:rsidRPr="006B2D70" w:rsidRDefault="00800E74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5EB26AE" w14:textId="77777777" w:rsidR="00800E74" w:rsidRPr="006B2D70" w:rsidRDefault="00800E74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937B9C7" w14:textId="77777777" w:rsidR="00800E74" w:rsidRPr="006B2D70" w:rsidRDefault="00800E74" w:rsidP="002A192B">
            <w:pPr>
              <w:rPr>
                <w:sz w:val="22"/>
                <w:szCs w:val="22"/>
              </w:rPr>
            </w:pPr>
          </w:p>
        </w:tc>
      </w:tr>
      <w:tr w:rsidR="00800E74" w:rsidRPr="001A5450" w14:paraId="06576CB5" w14:textId="77777777" w:rsidTr="00784681">
        <w:tc>
          <w:tcPr>
            <w:tcW w:w="1440" w:type="dxa"/>
          </w:tcPr>
          <w:p w14:paraId="34601A81" w14:textId="77777777" w:rsidR="00800E74" w:rsidRPr="006B2D70" w:rsidRDefault="00800E74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242B1D1" w14:textId="17CFF7DE" w:rsidR="00800E74" w:rsidRDefault="007C17DA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</w:t>
            </w:r>
            <w:r w:rsidR="00566204">
              <w:rPr>
                <w:sz w:val="22"/>
                <w:szCs w:val="22"/>
              </w:rPr>
              <w:t xml:space="preserve"> reminded </w:t>
            </w:r>
            <w:r>
              <w:rPr>
                <w:sz w:val="22"/>
                <w:szCs w:val="22"/>
              </w:rPr>
              <w:t>governor</w:t>
            </w:r>
            <w:r w:rsidR="005F7D44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</w:t>
            </w:r>
            <w:r w:rsidR="00566204">
              <w:rPr>
                <w:sz w:val="22"/>
                <w:szCs w:val="22"/>
              </w:rPr>
              <w:t xml:space="preserve">about </w:t>
            </w:r>
            <w:r>
              <w:rPr>
                <w:sz w:val="22"/>
                <w:szCs w:val="22"/>
              </w:rPr>
              <w:t xml:space="preserve">the </w:t>
            </w:r>
            <w:r w:rsidR="00566204">
              <w:rPr>
                <w:sz w:val="22"/>
                <w:szCs w:val="22"/>
              </w:rPr>
              <w:t xml:space="preserve">need for sensitivity </w:t>
            </w:r>
            <w:r>
              <w:rPr>
                <w:sz w:val="22"/>
                <w:szCs w:val="22"/>
              </w:rPr>
              <w:t>around</w:t>
            </w:r>
            <w:r w:rsidR="00566204">
              <w:rPr>
                <w:sz w:val="22"/>
                <w:szCs w:val="22"/>
              </w:rPr>
              <w:t xml:space="preserve"> staffing</w:t>
            </w:r>
            <w:r>
              <w:rPr>
                <w:sz w:val="22"/>
                <w:szCs w:val="22"/>
              </w:rPr>
              <w:t xml:space="preserve"> and the requirement to</w:t>
            </w:r>
            <w:r w:rsidR="00566204">
              <w:rPr>
                <w:sz w:val="22"/>
                <w:szCs w:val="22"/>
              </w:rPr>
              <w:t xml:space="preserve"> respect personal information relating to staff. </w:t>
            </w:r>
            <w:r w:rsidR="005F7D44">
              <w:rPr>
                <w:sz w:val="22"/>
                <w:szCs w:val="22"/>
              </w:rPr>
              <w:t xml:space="preserve">He asked all governors to be very mindful of this in future. </w:t>
            </w:r>
          </w:p>
          <w:p w14:paraId="65E583C8" w14:textId="41C31798" w:rsidR="00566204" w:rsidRPr="006B2D70" w:rsidRDefault="00566204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0FD73FD" w14:textId="77777777" w:rsidR="00800E74" w:rsidRPr="006B2D70" w:rsidRDefault="00800E74" w:rsidP="002A192B">
            <w:pPr>
              <w:rPr>
                <w:sz w:val="22"/>
                <w:szCs w:val="22"/>
              </w:rPr>
            </w:pPr>
          </w:p>
        </w:tc>
      </w:tr>
      <w:tr w:rsidR="00800E74" w:rsidRPr="001A5450" w14:paraId="659BA884" w14:textId="77777777" w:rsidTr="00784681">
        <w:tc>
          <w:tcPr>
            <w:tcW w:w="1440" w:type="dxa"/>
          </w:tcPr>
          <w:p w14:paraId="7978CD4F" w14:textId="77777777" w:rsidR="00800E74" w:rsidRPr="006B2D70" w:rsidRDefault="00800E74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A6944AA" w14:textId="066C2742" w:rsidR="00800E74" w:rsidRPr="006B2D70" w:rsidRDefault="005F7D44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 was confirmed that t</w:t>
            </w:r>
            <w:r w:rsidR="00FD2AB9">
              <w:rPr>
                <w:sz w:val="22"/>
                <w:szCs w:val="22"/>
              </w:rPr>
              <w:t>here has not been a data breac</w:t>
            </w:r>
            <w:r w:rsidR="00F46EC2">
              <w:rPr>
                <w:sz w:val="22"/>
                <w:szCs w:val="22"/>
              </w:rPr>
              <w:t xml:space="preserve">h, as </w:t>
            </w:r>
            <w:r w:rsidR="00FD2AB9">
              <w:rPr>
                <w:sz w:val="22"/>
                <w:szCs w:val="22"/>
              </w:rPr>
              <w:t xml:space="preserve">it is not personal information. </w:t>
            </w:r>
          </w:p>
        </w:tc>
        <w:tc>
          <w:tcPr>
            <w:tcW w:w="1330" w:type="dxa"/>
            <w:gridSpan w:val="2"/>
          </w:tcPr>
          <w:p w14:paraId="237BF611" w14:textId="77777777" w:rsidR="00800E74" w:rsidRPr="006B2D70" w:rsidRDefault="00800E74" w:rsidP="002A192B">
            <w:pPr>
              <w:rPr>
                <w:sz w:val="22"/>
                <w:szCs w:val="22"/>
              </w:rPr>
            </w:pPr>
          </w:p>
        </w:tc>
      </w:tr>
      <w:tr w:rsidR="00800E74" w:rsidRPr="001A5450" w14:paraId="4BBB96F4" w14:textId="77777777" w:rsidTr="00784681">
        <w:tc>
          <w:tcPr>
            <w:tcW w:w="1440" w:type="dxa"/>
          </w:tcPr>
          <w:p w14:paraId="2248318B" w14:textId="77777777" w:rsidR="00800E74" w:rsidRPr="006B2D70" w:rsidRDefault="00800E74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6A1720B" w14:textId="77777777" w:rsidR="00800E74" w:rsidRPr="006B2D70" w:rsidRDefault="00800E74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AA0F3F3" w14:textId="77777777" w:rsidR="00800E74" w:rsidRPr="006B2D70" w:rsidRDefault="00800E74" w:rsidP="002A192B">
            <w:pPr>
              <w:rPr>
                <w:sz w:val="22"/>
                <w:szCs w:val="22"/>
              </w:rPr>
            </w:pPr>
          </w:p>
        </w:tc>
      </w:tr>
      <w:tr w:rsidR="00800E74" w:rsidRPr="001A5450" w14:paraId="041B3E05" w14:textId="77777777" w:rsidTr="00784681">
        <w:tc>
          <w:tcPr>
            <w:tcW w:w="1440" w:type="dxa"/>
          </w:tcPr>
          <w:p w14:paraId="4371C05D" w14:textId="77777777" w:rsidR="00800E74" w:rsidRPr="006B2D70" w:rsidRDefault="00800E74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D154DA2" w14:textId="7535300A" w:rsidR="00800E74" w:rsidRDefault="00CE13D9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</w:t>
            </w:r>
            <w:r w:rsidR="00E44A6B">
              <w:rPr>
                <w:sz w:val="22"/>
                <w:szCs w:val="22"/>
              </w:rPr>
              <w:t xml:space="preserve"> chair is to circulate a list of link governor appointments for consideration</w:t>
            </w:r>
            <w:r w:rsidR="003A6B00">
              <w:rPr>
                <w:sz w:val="22"/>
                <w:szCs w:val="22"/>
              </w:rPr>
              <w:t>, al</w:t>
            </w:r>
            <w:r w:rsidR="00CD1852">
              <w:rPr>
                <w:sz w:val="22"/>
                <w:szCs w:val="22"/>
              </w:rPr>
              <w:t>ong with the template for link governor visits</w:t>
            </w:r>
            <w:r w:rsidR="00E44A6B">
              <w:rPr>
                <w:sz w:val="22"/>
                <w:szCs w:val="22"/>
              </w:rPr>
              <w:t xml:space="preserve">. </w:t>
            </w:r>
          </w:p>
          <w:p w14:paraId="3D8BE640" w14:textId="77777777" w:rsidR="00E44A6B" w:rsidRDefault="00E44A6B" w:rsidP="002A192B">
            <w:pPr>
              <w:rPr>
                <w:sz w:val="22"/>
                <w:szCs w:val="22"/>
              </w:rPr>
            </w:pPr>
          </w:p>
          <w:p w14:paraId="773CC665" w14:textId="3F69A150" w:rsidR="00B05AD7" w:rsidRDefault="00B05AD7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following suggestions were made:</w:t>
            </w:r>
          </w:p>
          <w:p w14:paraId="79334E99" w14:textId="5FA5D804" w:rsidR="00E44A6B" w:rsidRDefault="00B05AD7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Towers </w:t>
            </w:r>
            <w:r w:rsidR="00626A6C">
              <w:rPr>
                <w:sz w:val="22"/>
                <w:szCs w:val="22"/>
              </w:rPr>
              <w:t>– Science</w:t>
            </w:r>
          </w:p>
          <w:p w14:paraId="64EE1A4A" w14:textId="1D7367D6" w:rsidR="00626A6C" w:rsidRDefault="00B05AD7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Hubbard</w:t>
            </w:r>
            <w:r w:rsidR="00626A6C">
              <w:rPr>
                <w:sz w:val="22"/>
                <w:szCs w:val="22"/>
              </w:rPr>
              <w:t xml:space="preserve"> – </w:t>
            </w:r>
            <w:r w:rsidR="00D82524">
              <w:rPr>
                <w:sz w:val="22"/>
                <w:szCs w:val="22"/>
              </w:rPr>
              <w:t>Safeguarding</w:t>
            </w:r>
          </w:p>
          <w:p w14:paraId="3E30FA70" w14:textId="6DE327D7" w:rsidR="00626A6C" w:rsidRDefault="003A6B00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Battison</w:t>
            </w:r>
            <w:r w:rsidR="00626A6C">
              <w:rPr>
                <w:sz w:val="22"/>
                <w:szCs w:val="22"/>
              </w:rPr>
              <w:t xml:space="preserve"> – SEND and PP</w:t>
            </w:r>
          </w:p>
          <w:p w14:paraId="2C63D97D" w14:textId="682EF1EF" w:rsidR="00626A6C" w:rsidRDefault="003A6B00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Christian</w:t>
            </w:r>
            <w:r w:rsidR="00626A6C">
              <w:rPr>
                <w:sz w:val="22"/>
                <w:szCs w:val="22"/>
              </w:rPr>
              <w:t xml:space="preserve"> – Tracey</w:t>
            </w:r>
          </w:p>
          <w:p w14:paraId="622526AA" w14:textId="05F931EE" w:rsidR="00626A6C" w:rsidRDefault="003A6B00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Needham</w:t>
            </w:r>
            <w:r w:rsidR="00626A6C">
              <w:rPr>
                <w:sz w:val="22"/>
                <w:szCs w:val="22"/>
              </w:rPr>
              <w:t xml:space="preserve"> – Humanities</w:t>
            </w:r>
          </w:p>
          <w:p w14:paraId="5E1F7ECD" w14:textId="77777777" w:rsidR="00626A6C" w:rsidRDefault="00626A6C" w:rsidP="002A192B">
            <w:pPr>
              <w:rPr>
                <w:sz w:val="22"/>
                <w:szCs w:val="22"/>
              </w:rPr>
            </w:pPr>
          </w:p>
          <w:p w14:paraId="53E31C59" w14:textId="1E373E9D" w:rsidR="00626A6C" w:rsidRDefault="00CD1852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h</w:t>
            </w:r>
            <w:r w:rsidR="00626A6C">
              <w:rPr>
                <w:sz w:val="22"/>
                <w:szCs w:val="22"/>
              </w:rPr>
              <w:t>eadteacher</w:t>
            </w:r>
            <w:r>
              <w:rPr>
                <w:sz w:val="22"/>
                <w:szCs w:val="22"/>
              </w:rPr>
              <w:t xml:space="preserve"> will e</w:t>
            </w:r>
            <w:r w:rsidR="00626A6C">
              <w:rPr>
                <w:sz w:val="22"/>
                <w:szCs w:val="22"/>
              </w:rPr>
              <w:t xml:space="preserve">-mail all with </w:t>
            </w:r>
            <w:r>
              <w:rPr>
                <w:sz w:val="22"/>
                <w:szCs w:val="22"/>
              </w:rPr>
              <w:t xml:space="preserve">details of the </w:t>
            </w:r>
            <w:r w:rsidR="00626A6C">
              <w:rPr>
                <w:sz w:val="22"/>
                <w:szCs w:val="22"/>
              </w:rPr>
              <w:t xml:space="preserve">lead contact </w:t>
            </w:r>
            <w:r>
              <w:rPr>
                <w:sz w:val="22"/>
                <w:szCs w:val="22"/>
              </w:rPr>
              <w:t>member of staff to arrange</w:t>
            </w:r>
            <w:r w:rsidR="00626A6C">
              <w:rPr>
                <w:sz w:val="22"/>
                <w:szCs w:val="22"/>
              </w:rPr>
              <w:t xml:space="preserve"> visits </w:t>
            </w:r>
            <w:r>
              <w:rPr>
                <w:sz w:val="22"/>
                <w:szCs w:val="22"/>
              </w:rPr>
              <w:t xml:space="preserve">with. </w:t>
            </w:r>
          </w:p>
          <w:p w14:paraId="7DED7D08" w14:textId="3981564D" w:rsidR="00E44A6B" w:rsidRPr="006B2D70" w:rsidRDefault="00E44A6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AF61BD7" w14:textId="17DCB3AA" w:rsidR="00800E74" w:rsidRDefault="00CD1852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Chair</w:t>
            </w:r>
          </w:p>
          <w:p w14:paraId="5F3C4EFF" w14:textId="77777777" w:rsidR="00CD1852" w:rsidRDefault="00CD1852" w:rsidP="002A192B">
            <w:pPr>
              <w:rPr>
                <w:sz w:val="22"/>
                <w:szCs w:val="22"/>
              </w:rPr>
            </w:pPr>
          </w:p>
          <w:p w14:paraId="12FA79F5" w14:textId="77777777" w:rsidR="00CD1852" w:rsidRDefault="00CD1852" w:rsidP="002A192B">
            <w:pPr>
              <w:rPr>
                <w:sz w:val="22"/>
                <w:szCs w:val="22"/>
              </w:rPr>
            </w:pPr>
          </w:p>
          <w:p w14:paraId="6957142A" w14:textId="77777777" w:rsidR="00CD1852" w:rsidRDefault="00CD1852" w:rsidP="002A192B">
            <w:pPr>
              <w:rPr>
                <w:sz w:val="22"/>
                <w:szCs w:val="22"/>
              </w:rPr>
            </w:pPr>
          </w:p>
          <w:p w14:paraId="392076A5" w14:textId="77777777" w:rsidR="00CD1852" w:rsidRDefault="00CD1852" w:rsidP="002A192B">
            <w:pPr>
              <w:rPr>
                <w:sz w:val="22"/>
                <w:szCs w:val="22"/>
              </w:rPr>
            </w:pPr>
          </w:p>
          <w:p w14:paraId="64BFB409" w14:textId="77777777" w:rsidR="00CD1852" w:rsidRDefault="00CD1852" w:rsidP="002A192B">
            <w:pPr>
              <w:rPr>
                <w:sz w:val="22"/>
                <w:szCs w:val="22"/>
              </w:rPr>
            </w:pPr>
          </w:p>
          <w:p w14:paraId="7E02277D" w14:textId="77777777" w:rsidR="00CD1852" w:rsidRDefault="00CD1852" w:rsidP="002A192B">
            <w:pPr>
              <w:rPr>
                <w:sz w:val="22"/>
                <w:szCs w:val="22"/>
              </w:rPr>
            </w:pPr>
          </w:p>
          <w:p w14:paraId="4AFA2601" w14:textId="77777777" w:rsidR="00CD1852" w:rsidRDefault="00CD1852" w:rsidP="002A192B">
            <w:pPr>
              <w:rPr>
                <w:sz w:val="22"/>
                <w:szCs w:val="22"/>
              </w:rPr>
            </w:pPr>
          </w:p>
          <w:p w14:paraId="4648AFC6" w14:textId="77777777" w:rsidR="00CD1852" w:rsidRDefault="00CD1852" w:rsidP="002A192B">
            <w:pPr>
              <w:rPr>
                <w:sz w:val="22"/>
                <w:szCs w:val="22"/>
              </w:rPr>
            </w:pPr>
          </w:p>
          <w:p w14:paraId="33290908" w14:textId="77777777" w:rsidR="00CD1852" w:rsidRDefault="00CD1852" w:rsidP="002A192B">
            <w:pPr>
              <w:rPr>
                <w:sz w:val="22"/>
                <w:szCs w:val="22"/>
              </w:rPr>
            </w:pPr>
          </w:p>
          <w:p w14:paraId="1AE2A687" w14:textId="31F768EC" w:rsidR="00CD1852" w:rsidRPr="006B2D70" w:rsidRDefault="00CD1852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HT</w:t>
            </w:r>
          </w:p>
        </w:tc>
      </w:tr>
      <w:tr w:rsidR="00800E74" w:rsidRPr="001A5450" w14:paraId="0492B1C8" w14:textId="77777777" w:rsidTr="00784681">
        <w:tc>
          <w:tcPr>
            <w:tcW w:w="1440" w:type="dxa"/>
          </w:tcPr>
          <w:p w14:paraId="3F9B0DA9" w14:textId="77777777" w:rsidR="00800E74" w:rsidRPr="006B2D70" w:rsidRDefault="00800E74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A67E243" w14:textId="77777777" w:rsidR="00800E74" w:rsidRPr="006B2D70" w:rsidRDefault="00800E74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E600453" w14:textId="77777777" w:rsidR="00800E74" w:rsidRPr="006B2D70" w:rsidRDefault="00800E74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73FFB752" w14:textId="77777777" w:rsidTr="00784681">
        <w:tc>
          <w:tcPr>
            <w:tcW w:w="1440" w:type="dxa"/>
          </w:tcPr>
          <w:p w14:paraId="02A9494D" w14:textId="77777777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36DBF31" w14:textId="4CBE3DF8" w:rsidR="002A192B" w:rsidRDefault="002A192B" w:rsidP="002A192B">
            <w:pPr>
              <w:rPr>
                <w:i/>
                <w:sz w:val="22"/>
                <w:szCs w:val="22"/>
              </w:rPr>
            </w:pPr>
            <w:r w:rsidRPr="00305AF5">
              <w:rPr>
                <w:i/>
                <w:sz w:val="22"/>
                <w:szCs w:val="22"/>
              </w:rPr>
              <w:t xml:space="preserve">From </w:t>
            </w:r>
            <w:r>
              <w:rPr>
                <w:i/>
                <w:sz w:val="22"/>
                <w:szCs w:val="22"/>
              </w:rPr>
              <w:t>H</w:t>
            </w:r>
            <w:r w:rsidRPr="00305AF5">
              <w:rPr>
                <w:i/>
                <w:sz w:val="22"/>
                <w:szCs w:val="22"/>
              </w:rPr>
              <w:t>eadteacher</w:t>
            </w:r>
          </w:p>
          <w:p w14:paraId="144C7D15" w14:textId="77777777" w:rsidR="002A192B" w:rsidRPr="00305AF5" w:rsidRDefault="002A192B" w:rsidP="002A192B">
            <w:pPr>
              <w:rPr>
                <w:i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56738ED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01D1A3A5" w14:textId="77777777" w:rsidTr="00784681">
        <w:tc>
          <w:tcPr>
            <w:tcW w:w="1440" w:type="dxa"/>
          </w:tcPr>
          <w:p w14:paraId="3428B76E" w14:textId="77777777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6040144" w14:textId="4135A832" w:rsidR="002A192B" w:rsidRDefault="00FD2AB9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chair mentioned the school newsletter which he felt is excellent and informative. </w:t>
            </w:r>
          </w:p>
          <w:p w14:paraId="1BD5460C" w14:textId="77777777" w:rsidR="00FD2AB9" w:rsidRDefault="00FD2AB9" w:rsidP="002A192B">
            <w:pPr>
              <w:rPr>
                <w:sz w:val="22"/>
                <w:szCs w:val="22"/>
              </w:rPr>
            </w:pPr>
          </w:p>
          <w:p w14:paraId="1911CD81" w14:textId="4136D21D" w:rsidR="00FD2AB9" w:rsidRPr="006B2D70" w:rsidRDefault="00FD2AB9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B059FD5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7B14D509" w14:textId="77777777" w:rsidTr="00784681">
        <w:tc>
          <w:tcPr>
            <w:tcW w:w="1440" w:type="dxa"/>
          </w:tcPr>
          <w:p w14:paraId="627FAEAE" w14:textId="77777777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8B43238" w14:textId="63251746" w:rsidR="002A192B" w:rsidRDefault="002A192B" w:rsidP="002A192B">
            <w:pPr>
              <w:rPr>
                <w:rFonts w:cs="Arial"/>
                <w:i/>
                <w:sz w:val="22"/>
                <w:szCs w:val="22"/>
              </w:rPr>
            </w:pPr>
            <w:r w:rsidRPr="00E912A2">
              <w:rPr>
                <w:i/>
                <w:sz w:val="22"/>
                <w:szCs w:val="22"/>
              </w:rPr>
              <w:t xml:space="preserve">From </w:t>
            </w:r>
            <w:r>
              <w:rPr>
                <w:i/>
                <w:sz w:val="22"/>
                <w:szCs w:val="22"/>
              </w:rPr>
              <w:t>C</w:t>
            </w:r>
            <w:r w:rsidRPr="00E912A2">
              <w:rPr>
                <w:i/>
                <w:sz w:val="22"/>
                <w:szCs w:val="22"/>
              </w:rPr>
              <w:t xml:space="preserve">lerk - </w:t>
            </w:r>
            <w:r w:rsidRPr="00E912A2">
              <w:rPr>
                <w:rFonts w:cs="Arial"/>
                <w:i/>
                <w:sz w:val="22"/>
                <w:szCs w:val="22"/>
              </w:rPr>
              <w:t>Governor Newsletter</w:t>
            </w:r>
            <w:r>
              <w:rPr>
                <w:rFonts w:cs="Arial"/>
                <w:i/>
                <w:sz w:val="22"/>
                <w:szCs w:val="22"/>
              </w:rPr>
              <w:t xml:space="preserve"> first </w:t>
            </w:r>
            <w:r w:rsidR="0074651F">
              <w:rPr>
                <w:rFonts w:cs="Arial"/>
                <w:i/>
                <w:sz w:val="22"/>
                <w:szCs w:val="22"/>
              </w:rPr>
              <w:t>spring</w:t>
            </w:r>
            <w:r>
              <w:rPr>
                <w:rFonts w:cs="Arial"/>
                <w:i/>
                <w:sz w:val="22"/>
                <w:szCs w:val="22"/>
              </w:rPr>
              <w:t xml:space="preserve"> term edition</w:t>
            </w:r>
          </w:p>
          <w:p w14:paraId="2EF365E9" w14:textId="672BDC6D" w:rsidR="002A192B" w:rsidRPr="00E912A2" w:rsidRDefault="002A192B" w:rsidP="002A192B">
            <w:pPr>
              <w:rPr>
                <w:i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A996DC4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FC0F7E" w:rsidRPr="001A5450" w14:paraId="26570DCB" w14:textId="77777777" w:rsidTr="00784681">
        <w:tc>
          <w:tcPr>
            <w:tcW w:w="1440" w:type="dxa"/>
          </w:tcPr>
          <w:p w14:paraId="0A84618D" w14:textId="77777777" w:rsidR="00FC0F7E" w:rsidRPr="006B2D70" w:rsidRDefault="00FC0F7E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0E31B64" w14:textId="77777777" w:rsidR="00FC0F7E" w:rsidRDefault="00F8642A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clerk spoke to </w:t>
            </w:r>
            <w:r w:rsidR="008315D6">
              <w:rPr>
                <w:sz w:val="22"/>
                <w:szCs w:val="22"/>
              </w:rPr>
              <w:t>the newsletter, highlighting articles of interest including:</w:t>
            </w:r>
          </w:p>
          <w:p w14:paraId="4450A10A" w14:textId="77777777" w:rsidR="008315D6" w:rsidRDefault="008315D6" w:rsidP="002A192B">
            <w:pPr>
              <w:rPr>
                <w:sz w:val="22"/>
                <w:szCs w:val="22"/>
              </w:rPr>
            </w:pPr>
          </w:p>
          <w:p w14:paraId="39030B21" w14:textId="4A7EED40" w:rsidR="008315D6" w:rsidRPr="00B96348" w:rsidRDefault="00C95C89" w:rsidP="00C95C89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/>
                <w:lang w:eastAsia="en-GB"/>
              </w:rPr>
            </w:pPr>
            <w:r w:rsidRPr="00B96348">
              <w:rPr>
                <w:rFonts w:ascii="Arial" w:eastAsia="Times New Roman" w:hAnsi="Arial"/>
                <w:lang w:eastAsia="en-GB"/>
              </w:rPr>
              <w:t>School admission arrangements 2025 – 26</w:t>
            </w:r>
          </w:p>
          <w:p w14:paraId="67F159CE" w14:textId="77777777" w:rsidR="00C95C89" w:rsidRPr="00B96348" w:rsidRDefault="00DA4F76" w:rsidP="00C95C89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/>
                <w:lang w:eastAsia="en-GB"/>
              </w:rPr>
            </w:pPr>
            <w:r w:rsidRPr="00B96348">
              <w:rPr>
                <w:rFonts w:ascii="Arial" w:eastAsia="Times New Roman" w:hAnsi="Arial"/>
                <w:lang w:eastAsia="en-GB"/>
              </w:rPr>
              <w:t xml:space="preserve">Wellbeing support for HT, </w:t>
            </w:r>
            <w:proofErr w:type="gramStart"/>
            <w:r w:rsidRPr="00B96348">
              <w:rPr>
                <w:rFonts w:ascii="Arial" w:eastAsia="Times New Roman" w:hAnsi="Arial"/>
                <w:lang w:eastAsia="en-GB"/>
              </w:rPr>
              <w:t>staff</w:t>
            </w:r>
            <w:proofErr w:type="gramEnd"/>
            <w:r w:rsidRPr="00B96348">
              <w:rPr>
                <w:rFonts w:ascii="Arial" w:eastAsia="Times New Roman" w:hAnsi="Arial"/>
                <w:lang w:eastAsia="en-GB"/>
              </w:rPr>
              <w:t xml:space="preserve"> and governors</w:t>
            </w:r>
          </w:p>
          <w:p w14:paraId="67AD2897" w14:textId="77777777" w:rsidR="00DA4F76" w:rsidRPr="00B96348" w:rsidRDefault="004904AE" w:rsidP="00C95C89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/>
                <w:lang w:eastAsia="en-GB"/>
              </w:rPr>
            </w:pPr>
            <w:r w:rsidRPr="00B96348">
              <w:rPr>
                <w:rFonts w:ascii="Arial" w:eastAsia="Times New Roman" w:hAnsi="Arial"/>
                <w:lang w:eastAsia="en-GB"/>
              </w:rPr>
              <w:t>Safeguarding in Education news</w:t>
            </w:r>
          </w:p>
          <w:p w14:paraId="3A5B42BE" w14:textId="77777777" w:rsidR="004904AE" w:rsidRPr="00B96348" w:rsidRDefault="004B3A43" w:rsidP="00C95C89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/>
                <w:lang w:eastAsia="en-GB"/>
              </w:rPr>
            </w:pPr>
            <w:r w:rsidRPr="00B96348">
              <w:rPr>
                <w:rFonts w:ascii="Arial" w:eastAsia="Times New Roman" w:hAnsi="Arial"/>
                <w:lang w:eastAsia="en-GB"/>
              </w:rPr>
              <w:t xml:space="preserve">Annual report </w:t>
            </w:r>
            <w:r w:rsidR="00984B86" w:rsidRPr="00B96348">
              <w:rPr>
                <w:rFonts w:ascii="Arial" w:eastAsia="Times New Roman" w:hAnsi="Arial"/>
                <w:lang w:eastAsia="en-GB"/>
              </w:rPr>
              <w:t>as His Majesty’s Chief Inspector</w:t>
            </w:r>
          </w:p>
          <w:p w14:paraId="2D5FB323" w14:textId="77777777" w:rsidR="00984B86" w:rsidRPr="00B96348" w:rsidRDefault="009232C1" w:rsidP="00C95C89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/>
                <w:lang w:eastAsia="en-GB"/>
              </w:rPr>
            </w:pPr>
            <w:r w:rsidRPr="00B96348">
              <w:rPr>
                <w:rFonts w:ascii="Arial" w:eastAsia="Times New Roman" w:hAnsi="Arial"/>
                <w:lang w:eastAsia="en-GB"/>
              </w:rPr>
              <w:t>National updates and information</w:t>
            </w:r>
          </w:p>
          <w:p w14:paraId="4D3B5674" w14:textId="77777777" w:rsidR="009232C1" w:rsidRPr="00B96348" w:rsidRDefault="003E3BFD" w:rsidP="00C95C89">
            <w:pPr>
              <w:pStyle w:val="ListParagraph"/>
              <w:numPr>
                <w:ilvl w:val="0"/>
                <w:numId w:val="23"/>
              </w:numPr>
              <w:rPr>
                <w:rFonts w:ascii="Arial" w:eastAsia="Times New Roman" w:hAnsi="Arial"/>
                <w:lang w:eastAsia="en-GB"/>
              </w:rPr>
            </w:pPr>
            <w:r w:rsidRPr="00B96348">
              <w:rPr>
                <w:rFonts w:ascii="Arial" w:eastAsia="Times New Roman" w:hAnsi="Arial"/>
                <w:lang w:eastAsia="en-GB"/>
              </w:rPr>
              <w:t>Governor recruitment and succession planning</w:t>
            </w:r>
          </w:p>
          <w:p w14:paraId="139F0EB4" w14:textId="265C5C95" w:rsidR="00DD0E0D" w:rsidRPr="00C95C89" w:rsidRDefault="00DD0E0D" w:rsidP="00C95C89">
            <w:pPr>
              <w:pStyle w:val="ListParagraph"/>
              <w:numPr>
                <w:ilvl w:val="0"/>
                <w:numId w:val="23"/>
              </w:numPr>
            </w:pPr>
            <w:r w:rsidRPr="00B96348">
              <w:rPr>
                <w:rFonts w:ascii="Arial" w:eastAsia="Times New Roman" w:hAnsi="Arial"/>
                <w:lang w:eastAsia="en-GB"/>
              </w:rPr>
              <w:t>Governor conference – 2nd March</w:t>
            </w:r>
          </w:p>
        </w:tc>
        <w:tc>
          <w:tcPr>
            <w:tcW w:w="1330" w:type="dxa"/>
            <w:gridSpan w:val="2"/>
          </w:tcPr>
          <w:p w14:paraId="5803D6DF" w14:textId="77777777" w:rsidR="00FC0F7E" w:rsidRPr="006B2D70" w:rsidRDefault="00FC0F7E" w:rsidP="002A192B">
            <w:pPr>
              <w:rPr>
                <w:sz w:val="22"/>
                <w:szCs w:val="22"/>
              </w:rPr>
            </w:pPr>
          </w:p>
        </w:tc>
      </w:tr>
      <w:tr w:rsidR="00720BEC" w:rsidRPr="001A5450" w14:paraId="5E20EEFE" w14:textId="77777777" w:rsidTr="00784681">
        <w:tc>
          <w:tcPr>
            <w:tcW w:w="1440" w:type="dxa"/>
          </w:tcPr>
          <w:p w14:paraId="5F6DE641" w14:textId="77777777" w:rsidR="00720BEC" w:rsidRPr="006B2D70" w:rsidRDefault="00720BEC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62739FC" w14:textId="3C0606D0" w:rsidR="00720BEC" w:rsidRPr="006B2D70" w:rsidRDefault="00E44A6B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chair will be attending the conference in his NAGs role. Governors were encouraged to </w:t>
            </w:r>
            <w:r w:rsidR="00336DA3">
              <w:rPr>
                <w:sz w:val="22"/>
                <w:szCs w:val="22"/>
              </w:rPr>
              <w:t xml:space="preserve">also </w:t>
            </w:r>
            <w:r>
              <w:rPr>
                <w:sz w:val="22"/>
                <w:szCs w:val="22"/>
              </w:rPr>
              <w:t xml:space="preserve">attend. </w:t>
            </w:r>
          </w:p>
        </w:tc>
        <w:tc>
          <w:tcPr>
            <w:tcW w:w="1330" w:type="dxa"/>
            <w:gridSpan w:val="2"/>
          </w:tcPr>
          <w:p w14:paraId="79E84160" w14:textId="77777777" w:rsidR="00720BEC" w:rsidRPr="006B2D70" w:rsidRDefault="00720BEC" w:rsidP="002A192B">
            <w:pPr>
              <w:rPr>
                <w:sz w:val="22"/>
                <w:szCs w:val="22"/>
              </w:rPr>
            </w:pPr>
          </w:p>
        </w:tc>
      </w:tr>
      <w:tr w:rsidR="00720BEC" w:rsidRPr="001A5450" w14:paraId="20CA18E3" w14:textId="77777777" w:rsidTr="00784681">
        <w:tc>
          <w:tcPr>
            <w:tcW w:w="1440" w:type="dxa"/>
          </w:tcPr>
          <w:p w14:paraId="48D9EB19" w14:textId="77777777" w:rsidR="00720BEC" w:rsidRPr="006B2D70" w:rsidRDefault="00720BEC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B1CF838" w14:textId="77777777" w:rsidR="00720BEC" w:rsidRPr="006B2D70" w:rsidRDefault="00720BEC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16B69E3" w14:textId="77777777" w:rsidR="00720BEC" w:rsidRPr="006B2D70" w:rsidRDefault="00720BEC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32073966" w14:textId="77777777" w:rsidTr="00784681">
        <w:tc>
          <w:tcPr>
            <w:tcW w:w="1440" w:type="dxa"/>
          </w:tcPr>
          <w:p w14:paraId="3991E508" w14:textId="77777777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D0C3940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8FD21D1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03B7BC26" w14:textId="77777777" w:rsidTr="00784681">
        <w:tc>
          <w:tcPr>
            <w:tcW w:w="1440" w:type="dxa"/>
          </w:tcPr>
          <w:p w14:paraId="1B082817" w14:textId="46657220" w:rsidR="002A192B" w:rsidRPr="00307835" w:rsidRDefault="002A192B" w:rsidP="002A192B">
            <w:pPr>
              <w:jc w:val="both"/>
              <w:rPr>
                <w:b/>
                <w:bCs/>
                <w:sz w:val="22"/>
                <w:szCs w:val="22"/>
              </w:rPr>
            </w:pPr>
            <w:r w:rsidRPr="00307835">
              <w:rPr>
                <w:b/>
                <w:bCs/>
                <w:sz w:val="22"/>
                <w:szCs w:val="22"/>
              </w:rPr>
              <w:t>GB/</w:t>
            </w:r>
            <w:r w:rsidR="00336DA3">
              <w:rPr>
                <w:b/>
                <w:bCs/>
                <w:sz w:val="22"/>
                <w:szCs w:val="22"/>
              </w:rPr>
              <w:t>11</w:t>
            </w:r>
            <w:r w:rsidRPr="00307835">
              <w:rPr>
                <w:b/>
                <w:bCs/>
                <w:sz w:val="22"/>
                <w:szCs w:val="22"/>
              </w:rPr>
              <w:t>/2</w:t>
            </w:r>
            <w:r w:rsidR="00DF6F2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3DBF0499" w14:textId="77777777" w:rsidR="002A192B" w:rsidRPr="00A53073" w:rsidRDefault="00A53073" w:rsidP="002A192B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A53073">
              <w:rPr>
                <w:rFonts w:cs="Arial"/>
                <w:b/>
                <w:bCs/>
                <w:sz w:val="22"/>
                <w:szCs w:val="22"/>
              </w:rPr>
              <w:t>Report from training co-ordinator including review of governor training audit and training requirements for 2024/2025</w:t>
            </w:r>
          </w:p>
          <w:p w14:paraId="22F6AF2F" w14:textId="3B942793" w:rsidR="00A53073" w:rsidRPr="00A53073" w:rsidRDefault="00A53073" w:rsidP="002A192B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CAB53B8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6E2599D0" w14:textId="77777777" w:rsidTr="00784681">
        <w:tc>
          <w:tcPr>
            <w:tcW w:w="1440" w:type="dxa"/>
          </w:tcPr>
          <w:p w14:paraId="6BF276D8" w14:textId="77777777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CED377E" w14:textId="77777777" w:rsidR="002A192B" w:rsidRDefault="00ED1B3F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Hubbard has completed the online health and safety training on GovernorHub. </w:t>
            </w:r>
          </w:p>
          <w:p w14:paraId="4FC62AD6" w14:textId="0DEAB7A6" w:rsidR="00ED1B3F" w:rsidRPr="006B2D70" w:rsidRDefault="00ED1B3F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0664304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962074" w:rsidRPr="001A5450" w14:paraId="7FC8612A" w14:textId="77777777" w:rsidTr="00784681">
        <w:tc>
          <w:tcPr>
            <w:tcW w:w="1440" w:type="dxa"/>
          </w:tcPr>
          <w:p w14:paraId="2B8C133B" w14:textId="77777777" w:rsidR="00962074" w:rsidRPr="006B2D70" w:rsidRDefault="00962074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7CA858B" w14:textId="77777777" w:rsidR="00962074" w:rsidRPr="006B2D70" w:rsidRDefault="00962074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F71E76E" w14:textId="77777777" w:rsidR="00962074" w:rsidRPr="006B2D70" w:rsidRDefault="00962074" w:rsidP="002A192B">
            <w:pPr>
              <w:rPr>
                <w:sz w:val="22"/>
                <w:szCs w:val="22"/>
              </w:rPr>
            </w:pPr>
          </w:p>
        </w:tc>
      </w:tr>
      <w:tr w:rsidR="007A3B34" w:rsidRPr="001A5450" w14:paraId="6A1FED0E" w14:textId="77777777" w:rsidTr="00784681">
        <w:tc>
          <w:tcPr>
            <w:tcW w:w="1440" w:type="dxa"/>
          </w:tcPr>
          <w:p w14:paraId="6500724C" w14:textId="203D86EC" w:rsidR="007A3B34" w:rsidRPr="006B2D70" w:rsidRDefault="007A3B34" w:rsidP="002A192B">
            <w:pPr>
              <w:jc w:val="both"/>
              <w:rPr>
                <w:sz w:val="22"/>
                <w:szCs w:val="22"/>
              </w:rPr>
            </w:pPr>
            <w:r w:rsidRPr="00307835">
              <w:rPr>
                <w:b/>
                <w:bCs/>
                <w:sz w:val="22"/>
                <w:szCs w:val="22"/>
              </w:rPr>
              <w:t>GB/</w:t>
            </w:r>
            <w:r w:rsidR="00336DA3">
              <w:rPr>
                <w:b/>
                <w:bCs/>
                <w:sz w:val="22"/>
                <w:szCs w:val="22"/>
              </w:rPr>
              <w:t>12</w:t>
            </w:r>
            <w:r w:rsidRPr="00307835">
              <w:rPr>
                <w:b/>
                <w:bCs/>
                <w:sz w:val="22"/>
                <w:szCs w:val="22"/>
              </w:rPr>
              <w:t>/2</w:t>
            </w:r>
            <w:r w:rsidR="00DF6F2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65D63210" w14:textId="77777777" w:rsidR="007A3B34" w:rsidRPr="0074651F" w:rsidRDefault="007A3B34" w:rsidP="007A3B34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74651F">
              <w:rPr>
                <w:rFonts w:cs="Arial"/>
                <w:b/>
                <w:bCs/>
                <w:sz w:val="22"/>
                <w:szCs w:val="22"/>
              </w:rPr>
              <w:t>General Data Protection Regulations</w:t>
            </w:r>
          </w:p>
          <w:p w14:paraId="5D2DC86A" w14:textId="77777777" w:rsidR="007A3B34" w:rsidRPr="006B2D70" w:rsidRDefault="007A3B34" w:rsidP="007A3B34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06E7F8C" w14:textId="77777777" w:rsidR="007A3B34" w:rsidRPr="006B2D70" w:rsidRDefault="007A3B34" w:rsidP="002A192B">
            <w:pPr>
              <w:rPr>
                <w:sz w:val="22"/>
                <w:szCs w:val="22"/>
              </w:rPr>
            </w:pPr>
          </w:p>
        </w:tc>
      </w:tr>
      <w:tr w:rsidR="007A3B34" w:rsidRPr="001A5450" w14:paraId="05BDC5E6" w14:textId="77777777" w:rsidTr="00784681">
        <w:tc>
          <w:tcPr>
            <w:tcW w:w="1440" w:type="dxa"/>
          </w:tcPr>
          <w:p w14:paraId="60E9FE4E" w14:textId="77777777" w:rsidR="007A3B34" w:rsidRPr="006B2D70" w:rsidRDefault="007A3B34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3271885" w14:textId="77777777" w:rsidR="007A3B34" w:rsidRPr="007A3B34" w:rsidRDefault="007A3B34" w:rsidP="007A3B34">
            <w:pPr>
              <w:contextualSpacing/>
              <w:rPr>
                <w:rFonts w:cs="Arial"/>
                <w:i/>
                <w:iCs/>
                <w:sz w:val="22"/>
                <w:szCs w:val="22"/>
              </w:rPr>
            </w:pPr>
            <w:r w:rsidRPr="007A3B34">
              <w:rPr>
                <w:rFonts w:cs="Arial"/>
                <w:i/>
                <w:iCs/>
                <w:sz w:val="22"/>
                <w:szCs w:val="22"/>
              </w:rPr>
              <w:t>Review and confirm the appointment of the Data Protection Officer (DPO) and Senior Information and Risk Owner (SIRO)</w:t>
            </w:r>
          </w:p>
          <w:p w14:paraId="0BCDF1F9" w14:textId="77777777" w:rsidR="007A3B34" w:rsidRPr="006B2D70" w:rsidRDefault="007A3B34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6C885B1" w14:textId="77777777" w:rsidR="007A3B34" w:rsidRPr="006B2D70" w:rsidRDefault="007A3B34" w:rsidP="002A192B">
            <w:pPr>
              <w:rPr>
                <w:sz w:val="22"/>
                <w:szCs w:val="22"/>
              </w:rPr>
            </w:pPr>
          </w:p>
        </w:tc>
      </w:tr>
      <w:tr w:rsidR="007A3B34" w:rsidRPr="001A5450" w14:paraId="6FD77170" w14:textId="77777777" w:rsidTr="00784681">
        <w:tc>
          <w:tcPr>
            <w:tcW w:w="1440" w:type="dxa"/>
          </w:tcPr>
          <w:p w14:paraId="3C91A4BD" w14:textId="77777777" w:rsidR="007A3B34" w:rsidRPr="00671977" w:rsidRDefault="007A3B34" w:rsidP="002A192B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8273" w:type="dxa"/>
          </w:tcPr>
          <w:p w14:paraId="23DD2971" w14:textId="77777777" w:rsidR="00671977" w:rsidRDefault="00671977" w:rsidP="00FD34C6">
            <w:pPr>
              <w:contextualSpacing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following appointments were confirmed:</w:t>
            </w:r>
          </w:p>
          <w:p w14:paraId="4BA7542D" w14:textId="77777777" w:rsidR="00671977" w:rsidRPr="00671977" w:rsidRDefault="00FD34C6" w:rsidP="00FD34C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 w:rsidRPr="00671977">
              <w:rPr>
                <w:rFonts w:ascii="Arial" w:eastAsia="Times New Roman" w:hAnsi="Arial" w:cs="Arial"/>
                <w:lang w:eastAsia="en-GB"/>
              </w:rPr>
              <w:t xml:space="preserve">The </w:t>
            </w:r>
            <w:r w:rsidR="00671977" w:rsidRPr="00671977">
              <w:rPr>
                <w:rFonts w:ascii="Arial" w:eastAsia="Times New Roman" w:hAnsi="Arial" w:cs="Arial"/>
                <w:lang w:eastAsia="en-GB"/>
              </w:rPr>
              <w:t>Information Governance Governor</w:t>
            </w:r>
            <w:r w:rsidRPr="00671977">
              <w:rPr>
                <w:rFonts w:ascii="Arial" w:eastAsia="Times New Roman" w:hAnsi="Arial" w:cs="Arial"/>
                <w:lang w:eastAsia="en-GB"/>
              </w:rPr>
              <w:t xml:space="preserve"> is Mr Hill. </w:t>
            </w:r>
          </w:p>
          <w:p w14:paraId="0D737B25" w14:textId="6FBAB9D9" w:rsidR="00671977" w:rsidRPr="00671977" w:rsidRDefault="00671977" w:rsidP="00FD34C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 w:rsidRPr="00671977">
              <w:rPr>
                <w:rFonts w:ascii="Arial" w:eastAsia="Times New Roman" w:hAnsi="Arial" w:cs="Arial"/>
                <w:lang w:eastAsia="en-GB"/>
              </w:rPr>
              <w:t xml:space="preserve">The DPO is Mrs McGrenaghan. </w:t>
            </w:r>
          </w:p>
          <w:p w14:paraId="3A69ABE5" w14:textId="1FAE3FF3" w:rsidR="00FD34C6" w:rsidRPr="00671977" w:rsidRDefault="00671977" w:rsidP="00FD34C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 w:rsidRPr="00671977">
              <w:rPr>
                <w:rFonts w:ascii="Arial" w:eastAsia="Times New Roman" w:hAnsi="Arial" w:cs="Arial"/>
                <w:lang w:eastAsia="en-GB"/>
              </w:rPr>
              <w:t xml:space="preserve">The </w:t>
            </w:r>
            <w:r w:rsidR="00FD34C6" w:rsidRPr="00671977">
              <w:rPr>
                <w:rFonts w:ascii="Arial" w:eastAsia="Times New Roman" w:hAnsi="Arial" w:cs="Arial"/>
                <w:lang w:eastAsia="en-GB"/>
              </w:rPr>
              <w:t>SIRO is Emma Stevenson.</w:t>
            </w:r>
          </w:p>
        </w:tc>
        <w:tc>
          <w:tcPr>
            <w:tcW w:w="1330" w:type="dxa"/>
            <w:gridSpan w:val="2"/>
          </w:tcPr>
          <w:p w14:paraId="02F443BE" w14:textId="77777777" w:rsidR="007A3B34" w:rsidRPr="006B2D70" w:rsidRDefault="007A3B34" w:rsidP="002A192B">
            <w:pPr>
              <w:rPr>
                <w:sz w:val="22"/>
                <w:szCs w:val="22"/>
              </w:rPr>
            </w:pPr>
          </w:p>
        </w:tc>
      </w:tr>
      <w:tr w:rsidR="007A3B34" w:rsidRPr="001A5450" w14:paraId="766D84C0" w14:textId="77777777" w:rsidTr="00784681">
        <w:tc>
          <w:tcPr>
            <w:tcW w:w="1440" w:type="dxa"/>
          </w:tcPr>
          <w:p w14:paraId="387FF42A" w14:textId="77777777" w:rsidR="007A3B34" w:rsidRPr="006B2D70" w:rsidRDefault="007A3B34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E255519" w14:textId="77777777" w:rsidR="007A3B34" w:rsidRPr="007A3B34" w:rsidRDefault="007A3B34" w:rsidP="007A3B34">
            <w:pPr>
              <w:contextualSpacing/>
              <w:rPr>
                <w:rFonts w:cs="Arial"/>
                <w:i/>
                <w:iCs/>
                <w:sz w:val="22"/>
                <w:szCs w:val="22"/>
              </w:rPr>
            </w:pPr>
            <w:r w:rsidRPr="007A3B34">
              <w:rPr>
                <w:rFonts w:cs="Arial"/>
                <w:i/>
                <w:iCs/>
                <w:sz w:val="22"/>
                <w:szCs w:val="22"/>
              </w:rPr>
              <w:t>Report from the DPO and Information Governance Governor</w:t>
            </w:r>
          </w:p>
          <w:p w14:paraId="1FC6CA4C" w14:textId="77777777" w:rsidR="007A3B34" w:rsidRPr="006B2D70" w:rsidRDefault="007A3B34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84B93B0" w14:textId="77777777" w:rsidR="007A3B34" w:rsidRPr="006B2D70" w:rsidRDefault="007A3B34" w:rsidP="002A192B">
            <w:pPr>
              <w:rPr>
                <w:sz w:val="22"/>
                <w:szCs w:val="22"/>
              </w:rPr>
            </w:pPr>
          </w:p>
        </w:tc>
      </w:tr>
      <w:tr w:rsidR="007A3B34" w:rsidRPr="001A5450" w14:paraId="7112E8B6" w14:textId="77777777" w:rsidTr="00784681">
        <w:tc>
          <w:tcPr>
            <w:tcW w:w="1440" w:type="dxa"/>
          </w:tcPr>
          <w:p w14:paraId="563566B4" w14:textId="77777777" w:rsidR="007A3B34" w:rsidRPr="009607BF" w:rsidRDefault="007A3B34" w:rsidP="002A192B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10DB3CF3" w14:textId="77777777" w:rsidR="007A3B34" w:rsidRDefault="00FD34C6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There have been non data breaches and no subject access requests. </w:t>
            </w:r>
          </w:p>
          <w:p w14:paraId="4CBB711C" w14:textId="77777777" w:rsidR="00671977" w:rsidRDefault="00671977" w:rsidP="002A192B">
            <w:pPr>
              <w:rPr>
                <w:sz w:val="22"/>
                <w:szCs w:val="22"/>
              </w:rPr>
            </w:pPr>
          </w:p>
          <w:p w14:paraId="59B1E44D" w14:textId="586A1324" w:rsidR="00FD34C6" w:rsidRPr="007A3B34" w:rsidRDefault="00FD34C6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89040CE" w14:textId="77777777" w:rsidR="007A3B34" w:rsidRPr="006B2D70" w:rsidRDefault="007A3B34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07A84191" w14:textId="77777777" w:rsidTr="00784681">
        <w:tc>
          <w:tcPr>
            <w:tcW w:w="1440" w:type="dxa"/>
          </w:tcPr>
          <w:p w14:paraId="0E1A998E" w14:textId="6D2D056C" w:rsidR="002A192B" w:rsidRPr="009607BF" w:rsidRDefault="002A192B" w:rsidP="002A192B">
            <w:pPr>
              <w:jc w:val="both"/>
              <w:rPr>
                <w:b/>
                <w:bCs/>
                <w:sz w:val="22"/>
                <w:szCs w:val="22"/>
              </w:rPr>
            </w:pPr>
            <w:r w:rsidRPr="009607BF">
              <w:rPr>
                <w:b/>
                <w:bCs/>
                <w:sz w:val="22"/>
                <w:szCs w:val="22"/>
              </w:rPr>
              <w:t>GB/</w:t>
            </w:r>
            <w:r w:rsidR="00671977">
              <w:rPr>
                <w:b/>
                <w:bCs/>
                <w:sz w:val="22"/>
                <w:szCs w:val="22"/>
              </w:rPr>
              <w:t>13</w:t>
            </w:r>
            <w:r w:rsidRPr="009607BF">
              <w:rPr>
                <w:b/>
                <w:bCs/>
                <w:sz w:val="22"/>
                <w:szCs w:val="22"/>
              </w:rPr>
              <w:t>/2</w:t>
            </w:r>
            <w:r w:rsidR="00DF6F2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1ADDCCBA" w14:textId="77777777" w:rsidR="002A192B" w:rsidRDefault="002A192B" w:rsidP="002A192B">
            <w:pPr>
              <w:rPr>
                <w:b/>
                <w:bCs/>
                <w:sz w:val="22"/>
                <w:szCs w:val="22"/>
              </w:rPr>
            </w:pPr>
            <w:r w:rsidRPr="009607BF">
              <w:rPr>
                <w:b/>
                <w:bCs/>
                <w:sz w:val="22"/>
                <w:szCs w:val="22"/>
              </w:rPr>
              <w:t>Review of governor monitoring visit reports – key actions for governing body</w:t>
            </w:r>
          </w:p>
          <w:p w14:paraId="2D819575" w14:textId="3F3622B2" w:rsidR="002A192B" w:rsidRPr="009607BF" w:rsidRDefault="002A192B" w:rsidP="002A1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F4F7E2C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4FCFEA84" w14:textId="77777777" w:rsidTr="00784681">
        <w:tc>
          <w:tcPr>
            <w:tcW w:w="1440" w:type="dxa"/>
          </w:tcPr>
          <w:p w14:paraId="445FE460" w14:textId="77777777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9F8BFF3" w14:textId="74EC49D3" w:rsidR="002A192B" w:rsidRDefault="00C60D6D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Liam</w:t>
            </w:r>
            <w:r w:rsidR="00A622B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Johnson</w:t>
            </w:r>
            <w:r w:rsidR="00A622B4">
              <w:rPr>
                <w:sz w:val="22"/>
                <w:szCs w:val="22"/>
              </w:rPr>
              <w:t xml:space="preserve"> reported </w:t>
            </w:r>
            <w:proofErr w:type="gramStart"/>
            <w:r w:rsidR="00A622B4">
              <w:rPr>
                <w:sz w:val="22"/>
                <w:szCs w:val="22"/>
              </w:rPr>
              <w:t>a very positive</w:t>
            </w:r>
            <w:proofErr w:type="gramEnd"/>
            <w:r w:rsidR="00A622B4">
              <w:rPr>
                <w:sz w:val="22"/>
                <w:szCs w:val="22"/>
              </w:rPr>
              <w:t xml:space="preserve"> report on the EYFS visit he </w:t>
            </w:r>
            <w:r>
              <w:rPr>
                <w:sz w:val="22"/>
                <w:szCs w:val="22"/>
              </w:rPr>
              <w:t>undertook and</w:t>
            </w:r>
            <w:r w:rsidR="00A622B4">
              <w:rPr>
                <w:sz w:val="22"/>
                <w:szCs w:val="22"/>
              </w:rPr>
              <w:t xml:space="preserve"> was pleased with the improvements made. </w:t>
            </w:r>
          </w:p>
          <w:p w14:paraId="64BF2E52" w14:textId="77777777" w:rsidR="00A622B4" w:rsidRDefault="00A622B4" w:rsidP="002A192B">
            <w:pPr>
              <w:rPr>
                <w:sz w:val="22"/>
                <w:szCs w:val="22"/>
              </w:rPr>
            </w:pPr>
          </w:p>
          <w:p w14:paraId="7CF2DC79" w14:textId="259D709A" w:rsidR="00A622B4" w:rsidRDefault="00A622B4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chair visited school as Santa </w:t>
            </w:r>
            <w:r w:rsidR="00671977">
              <w:rPr>
                <w:sz w:val="22"/>
                <w:szCs w:val="22"/>
              </w:rPr>
              <w:t>a</w:t>
            </w:r>
            <w:r w:rsidR="00C60D6D">
              <w:rPr>
                <w:sz w:val="22"/>
                <w:szCs w:val="22"/>
              </w:rPr>
              <w:t>t Christmas! He has been in</w:t>
            </w:r>
            <w:r w:rsidR="00671977">
              <w:rPr>
                <w:sz w:val="22"/>
                <w:szCs w:val="22"/>
              </w:rPr>
              <w:t xml:space="preserve"> f</w:t>
            </w:r>
            <w:r w:rsidR="00C60D6D">
              <w:rPr>
                <w:sz w:val="22"/>
                <w:szCs w:val="22"/>
              </w:rPr>
              <w:t xml:space="preserve">or the headteacher </w:t>
            </w:r>
            <w:r w:rsidR="00671977">
              <w:rPr>
                <w:sz w:val="22"/>
                <w:szCs w:val="22"/>
              </w:rPr>
              <w:t>appraisal</w:t>
            </w:r>
            <w:r w:rsidR="00C60D6D">
              <w:rPr>
                <w:sz w:val="22"/>
                <w:szCs w:val="22"/>
              </w:rPr>
              <w:t xml:space="preserve"> </w:t>
            </w:r>
            <w:r w:rsidR="00671977">
              <w:rPr>
                <w:sz w:val="22"/>
                <w:szCs w:val="22"/>
              </w:rPr>
              <w:t xml:space="preserve">meeting, </w:t>
            </w:r>
            <w:r w:rsidR="00C60D6D">
              <w:rPr>
                <w:sz w:val="22"/>
                <w:szCs w:val="22"/>
              </w:rPr>
              <w:t xml:space="preserve">and ah-hoc meetings with the headteacher. </w:t>
            </w:r>
          </w:p>
          <w:p w14:paraId="1DA34293" w14:textId="77777777" w:rsidR="00A622B4" w:rsidRDefault="00A622B4" w:rsidP="002A192B">
            <w:pPr>
              <w:rPr>
                <w:sz w:val="22"/>
                <w:szCs w:val="22"/>
              </w:rPr>
            </w:pPr>
          </w:p>
          <w:p w14:paraId="2DC900FB" w14:textId="64E7DB52" w:rsidR="00A622B4" w:rsidRPr="006B2D70" w:rsidRDefault="00A622B4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3376950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7BD12B5A" w14:textId="77777777" w:rsidTr="00784681">
        <w:tc>
          <w:tcPr>
            <w:tcW w:w="1440" w:type="dxa"/>
          </w:tcPr>
          <w:p w14:paraId="45FC2EFB" w14:textId="1B7CA1B8" w:rsidR="002A192B" w:rsidRPr="006F2DAA" w:rsidRDefault="002A192B" w:rsidP="002A192B">
            <w:pPr>
              <w:jc w:val="both"/>
              <w:rPr>
                <w:b/>
                <w:sz w:val="22"/>
                <w:szCs w:val="22"/>
              </w:rPr>
            </w:pPr>
            <w:r w:rsidRPr="006F2DAA">
              <w:rPr>
                <w:b/>
                <w:sz w:val="22"/>
                <w:szCs w:val="22"/>
              </w:rPr>
              <w:t>GB/</w:t>
            </w:r>
            <w:r w:rsidR="00B37825">
              <w:rPr>
                <w:b/>
                <w:sz w:val="22"/>
                <w:szCs w:val="22"/>
              </w:rPr>
              <w:t>14</w:t>
            </w:r>
            <w:r w:rsidRPr="006F2DAA">
              <w:rPr>
                <w:b/>
                <w:sz w:val="22"/>
                <w:szCs w:val="22"/>
              </w:rPr>
              <w:t>/2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08171ED7" w14:textId="77777777" w:rsidR="002A192B" w:rsidRPr="00582391" w:rsidRDefault="002A192B" w:rsidP="002A192B">
            <w:pPr>
              <w:rPr>
                <w:b/>
                <w:bCs/>
                <w:strike/>
                <w:sz w:val="22"/>
                <w:szCs w:val="22"/>
              </w:rPr>
            </w:pPr>
            <w:r w:rsidRPr="00582391">
              <w:rPr>
                <w:rFonts w:cs="Arial"/>
                <w:b/>
                <w:bCs/>
                <w:sz w:val="22"/>
                <w:szCs w:val="22"/>
              </w:rPr>
              <w:t>Evidence of governing body impact on school improvement and review of how the governing body has held the school’s leaders to account</w:t>
            </w:r>
          </w:p>
          <w:p w14:paraId="6EB7FD31" w14:textId="77777777" w:rsidR="002A192B" w:rsidRPr="00582391" w:rsidRDefault="002A192B" w:rsidP="002A192B">
            <w:pPr>
              <w:rPr>
                <w:rFonts w:cs="Arial"/>
                <w:b/>
                <w:bCs/>
                <w:strike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379341E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6E80962C" w14:textId="77777777" w:rsidTr="00784681">
        <w:tc>
          <w:tcPr>
            <w:tcW w:w="1440" w:type="dxa"/>
          </w:tcPr>
          <w:p w14:paraId="22790E56" w14:textId="77777777" w:rsidR="002A192B" w:rsidRPr="004B1DF7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F5B9380" w14:textId="77777777" w:rsidR="00B37825" w:rsidRDefault="00B37825" w:rsidP="002A192B">
            <w:pPr>
              <w:rPr>
                <w:sz w:val="22"/>
                <w:szCs w:val="22"/>
              </w:rPr>
            </w:pPr>
          </w:p>
          <w:p w14:paraId="4501328E" w14:textId="3E36024E" w:rsidR="001971D8" w:rsidRDefault="001971D8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have held senior leaders to account through question and challenge in this and other meetings, during monitoring visits and </w:t>
            </w:r>
            <w:r w:rsidR="005D6CEC">
              <w:rPr>
                <w:sz w:val="22"/>
                <w:szCs w:val="22"/>
              </w:rPr>
              <w:t xml:space="preserve">in ad-hoc communications. </w:t>
            </w:r>
          </w:p>
          <w:p w14:paraId="710C0F50" w14:textId="77777777" w:rsidR="00B37825" w:rsidRDefault="00B37825" w:rsidP="002A192B">
            <w:pPr>
              <w:rPr>
                <w:sz w:val="22"/>
                <w:szCs w:val="22"/>
              </w:rPr>
            </w:pPr>
          </w:p>
          <w:p w14:paraId="7FBFFB00" w14:textId="3203120E" w:rsidR="00B37825" w:rsidRDefault="005D6CEC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have impacted on school improvement through actions in: </w:t>
            </w:r>
          </w:p>
          <w:p w14:paraId="06380C5C" w14:textId="77777777" w:rsidR="005D6CEC" w:rsidRPr="0095137C" w:rsidRDefault="005D6CEC" w:rsidP="002A192B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/>
                <w:lang w:eastAsia="en-GB"/>
              </w:rPr>
            </w:pPr>
            <w:r w:rsidRPr="0095137C">
              <w:rPr>
                <w:rFonts w:ascii="Arial" w:eastAsia="Times New Roman" w:hAnsi="Arial"/>
                <w:lang w:eastAsia="en-GB"/>
              </w:rPr>
              <w:lastRenderedPageBreak/>
              <w:t>Approval of s</w:t>
            </w:r>
            <w:r w:rsidR="00EF2A1E" w:rsidRPr="0095137C">
              <w:rPr>
                <w:rFonts w:ascii="Arial" w:eastAsia="Times New Roman" w:hAnsi="Arial"/>
                <w:lang w:eastAsia="en-GB"/>
              </w:rPr>
              <w:t xml:space="preserve">chool </w:t>
            </w:r>
            <w:r w:rsidR="00B37825" w:rsidRPr="0095137C">
              <w:rPr>
                <w:rFonts w:ascii="Arial" w:eastAsia="Times New Roman" w:hAnsi="Arial"/>
                <w:lang w:eastAsia="en-GB"/>
              </w:rPr>
              <w:t>policies</w:t>
            </w:r>
          </w:p>
          <w:p w14:paraId="7362A7B1" w14:textId="259F5424" w:rsidR="00EF2A1E" w:rsidRPr="0095137C" w:rsidRDefault="00B37825" w:rsidP="002A192B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/>
                <w:lang w:eastAsia="en-GB"/>
              </w:rPr>
            </w:pPr>
            <w:r w:rsidRPr="0095137C">
              <w:rPr>
                <w:rFonts w:ascii="Arial" w:eastAsia="Times New Roman" w:hAnsi="Arial"/>
                <w:lang w:eastAsia="en-GB"/>
              </w:rPr>
              <w:t>Link</w:t>
            </w:r>
            <w:r w:rsidR="00EF2A1E" w:rsidRPr="0095137C">
              <w:rPr>
                <w:rFonts w:ascii="Arial" w:eastAsia="Times New Roman" w:hAnsi="Arial"/>
                <w:lang w:eastAsia="en-GB"/>
              </w:rPr>
              <w:t xml:space="preserve"> governor </w:t>
            </w:r>
            <w:r w:rsidRPr="0095137C">
              <w:rPr>
                <w:rFonts w:ascii="Arial" w:eastAsia="Times New Roman" w:hAnsi="Arial"/>
                <w:lang w:eastAsia="en-GB"/>
              </w:rPr>
              <w:t>visits</w:t>
            </w:r>
          </w:p>
          <w:p w14:paraId="7C60EBB4" w14:textId="6B96E791" w:rsidR="005D6CEC" w:rsidRPr="0095137C" w:rsidRDefault="0095137C" w:rsidP="002A192B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/>
                <w:lang w:eastAsia="en-GB"/>
              </w:rPr>
            </w:pPr>
            <w:r w:rsidRPr="0095137C">
              <w:rPr>
                <w:rFonts w:ascii="Arial" w:eastAsia="Times New Roman" w:hAnsi="Arial"/>
                <w:lang w:eastAsia="en-GB"/>
              </w:rPr>
              <w:t xml:space="preserve">Work on the curriculum and pupil premium provision. </w:t>
            </w:r>
          </w:p>
          <w:p w14:paraId="1927CFC9" w14:textId="77777777" w:rsidR="00EF2A1E" w:rsidRPr="006C7907" w:rsidRDefault="00EF2A1E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75B23FE" w14:textId="77777777" w:rsidR="002A192B" w:rsidRPr="004B1DF7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352C0041" w14:textId="77777777" w:rsidTr="00784681">
        <w:tc>
          <w:tcPr>
            <w:tcW w:w="1440" w:type="dxa"/>
          </w:tcPr>
          <w:p w14:paraId="560DFA16" w14:textId="1719FF59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0A7DE7">
              <w:rPr>
                <w:b/>
                <w:sz w:val="22"/>
                <w:szCs w:val="22"/>
              </w:rPr>
              <w:t>15</w:t>
            </w:r>
            <w:r>
              <w:rPr>
                <w:b/>
                <w:sz w:val="22"/>
                <w:szCs w:val="22"/>
              </w:rPr>
              <w:t>/2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289A4EDA" w14:textId="4FEB1E45" w:rsidR="002A192B" w:rsidRDefault="002A192B" w:rsidP="002A192B">
            <w:pPr>
              <w:rPr>
                <w:b/>
                <w:sz w:val="22"/>
                <w:szCs w:val="22"/>
              </w:rPr>
            </w:pPr>
            <w:r w:rsidRPr="009607BF">
              <w:rPr>
                <w:b/>
                <w:sz w:val="22"/>
                <w:szCs w:val="22"/>
              </w:rPr>
              <w:t>Confirmation of dates for 202</w:t>
            </w:r>
            <w:r w:rsidR="00DF6F24">
              <w:rPr>
                <w:b/>
                <w:sz w:val="22"/>
                <w:szCs w:val="22"/>
              </w:rPr>
              <w:t>4</w:t>
            </w:r>
            <w:r w:rsidR="00E05E96">
              <w:rPr>
                <w:b/>
                <w:sz w:val="22"/>
                <w:szCs w:val="22"/>
              </w:rPr>
              <w:t>/2025</w:t>
            </w:r>
          </w:p>
          <w:p w14:paraId="41F04B90" w14:textId="0FCC3858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A8FAEA7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476CA425" w14:textId="77777777" w:rsidTr="00784681">
        <w:tc>
          <w:tcPr>
            <w:tcW w:w="1440" w:type="dxa"/>
          </w:tcPr>
          <w:p w14:paraId="7412914E" w14:textId="77777777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75D596C" w14:textId="77777777" w:rsidR="002A192B" w:rsidRPr="001A5450" w:rsidRDefault="002A192B" w:rsidP="002A192B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governing body </w:t>
            </w:r>
          </w:p>
          <w:p w14:paraId="233C2FEB" w14:textId="77777777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707203D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55B3A955" w14:textId="77777777" w:rsidTr="00784681">
        <w:tc>
          <w:tcPr>
            <w:tcW w:w="1440" w:type="dxa"/>
          </w:tcPr>
          <w:p w14:paraId="2DE1ED12" w14:textId="77777777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F5085E8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agreed </w:t>
            </w:r>
          </w:p>
          <w:p w14:paraId="5F2E023A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31848F6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25E27BA6" w14:textId="77777777" w:rsidTr="00784681">
        <w:tc>
          <w:tcPr>
            <w:tcW w:w="1440" w:type="dxa"/>
          </w:tcPr>
          <w:p w14:paraId="687402E9" w14:textId="77777777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DB96B70" w14:textId="7433565B" w:rsidR="002A192B" w:rsidRDefault="002A192B" w:rsidP="002A192B">
            <w:pPr>
              <w:rPr>
                <w:rFonts w:cs="Arial"/>
                <w:sz w:val="22"/>
                <w:szCs w:val="22"/>
              </w:rPr>
            </w:pPr>
            <w:r w:rsidRPr="00082B9F">
              <w:rPr>
                <w:rFonts w:cs="Arial"/>
                <w:sz w:val="22"/>
                <w:szCs w:val="22"/>
              </w:rPr>
              <w:t>Summer term 202</w:t>
            </w:r>
            <w:r w:rsidR="00DF6F24">
              <w:rPr>
                <w:rFonts w:cs="Arial"/>
                <w:sz w:val="22"/>
                <w:szCs w:val="22"/>
              </w:rPr>
              <w:t>4</w:t>
            </w:r>
            <w:r w:rsidRPr="00082B9F">
              <w:rPr>
                <w:rFonts w:cs="Arial"/>
                <w:sz w:val="22"/>
                <w:szCs w:val="22"/>
              </w:rPr>
              <w:t xml:space="preserve"> – </w:t>
            </w:r>
            <w:r w:rsidR="00A622B4">
              <w:rPr>
                <w:rFonts w:cs="Arial"/>
                <w:sz w:val="22"/>
                <w:szCs w:val="22"/>
              </w:rPr>
              <w:t>Tuesday 14 May 2024</w:t>
            </w:r>
            <w:r w:rsidR="00D47193">
              <w:rPr>
                <w:rFonts w:cs="Arial"/>
                <w:sz w:val="22"/>
                <w:szCs w:val="22"/>
              </w:rPr>
              <w:t xml:space="preserve"> at </w:t>
            </w:r>
            <w:r w:rsidR="00A622B4">
              <w:rPr>
                <w:rFonts w:cs="Arial"/>
                <w:sz w:val="22"/>
                <w:szCs w:val="22"/>
              </w:rPr>
              <w:t>4</w:t>
            </w:r>
            <w:r w:rsidR="00D47193">
              <w:rPr>
                <w:rFonts w:cs="Arial"/>
                <w:sz w:val="22"/>
                <w:szCs w:val="22"/>
              </w:rPr>
              <w:t>pm</w:t>
            </w:r>
          </w:p>
          <w:p w14:paraId="02A443DA" w14:textId="77777777" w:rsidR="00D47193" w:rsidRDefault="00D47193" w:rsidP="002A192B">
            <w:pPr>
              <w:rPr>
                <w:rFonts w:cs="Arial"/>
                <w:sz w:val="22"/>
                <w:szCs w:val="22"/>
              </w:rPr>
            </w:pPr>
          </w:p>
          <w:p w14:paraId="4A2692B8" w14:textId="414E6699" w:rsidR="00DC2E87" w:rsidRDefault="00836AD6" w:rsidP="002A192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 joint meeting of the Business and Strategic Development Committees is to take place on 26 March 2024 at 4pm. </w:t>
            </w:r>
          </w:p>
          <w:p w14:paraId="10CFF619" w14:textId="7DACDC72" w:rsidR="007A3B34" w:rsidRPr="001A5450" w:rsidRDefault="007A3B34" w:rsidP="00DF6F24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520C998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6B8331E2" w14:textId="77777777" w:rsidTr="00784681">
        <w:tc>
          <w:tcPr>
            <w:tcW w:w="1440" w:type="dxa"/>
          </w:tcPr>
          <w:p w14:paraId="7CAE6851" w14:textId="757B33A5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0A7DE7">
              <w:rPr>
                <w:b/>
                <w:sz w:val="22"/>
                <w:szCs w:val="22"/>
              </w:rPr>
              <w:t>16</w:t>
            </w:r>
            <w:r>
              <w:rPr>
                <w:b/>
                <w:sz w:val="22"/>
                <w:szCs w:val="22"/>
              </w:rPr>
              <w:t>/2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49E4E389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Determination of confidentiality of business </w:t>
            </w:r>
          </w:p>
          <w:p w14:paraId="6CF9DF33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8F49EF6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130FADBB" w14:textId="77777777" w:rsidTr="00784681">
        <w:tc>
          <w:tcPr>
            <w:tcW w:w="1440" w:type="dxa"/>
          </w:tcPr>
          <w:p w14:paraId="231DA83C" w14:textId="77777777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7DDFB7C" w14:textId="48C3112E" w:rsidR="00D23D8E" w:rsidRDefault="000A7DE7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Matters involving s</w:t>
            </w:r>
            <w:r w:rsidR="00D23D8E">
              <w:rPr>
                <w:sz w:val="22"/>
                <w:szCs w:val="22"/>
              </w:rPr>
              <w:t xml:space="preserve">taffing, appraisals, </w:t>
            </w:r>
            <w:r>
              <w:rPr>
                <w:sz w:val="22"/>
                <w:szCs w:val="22"/>
              </w:rPr>
              <w:t xml:space="preserve">and </w:t>
            </w:r>
            <w:r w:rsidR="00D23D8E">
              <w:rPr>
                <w:sz w:val="22"/>
                <w:szCs w:val="22"/>
              </w:rPr>
              <w:t>safeguarding</w:t>
            </w:r>
            <w:r>
              <w:rPr>
                <w:sz w:val="22"/>
                <w:szCs w:val="22"/>
              </w:rPr>
              <w:t xml:space="preserve"> were considered confidential. </w:t>
            </w:r>
          </w:p>
          <w:p w14:paraId="68B14F4E" w14:textId="77777777" w:rsidR="00D23D8E" w:rsidRDefault="00D23D8E" w:rsidP="002A192B">
            <w:pPr>
              <w:rPr>
                <w:sz w:val="22"/>
                <w:szCs w:val="22"/>
              </w:rPr>
            </w:pPr>
          </w:p>
          <w:p w14:paraId="43CBC676" w14:textId="1A05B9B0" w:rsidR="002A192B" w:rsidRPr="001A5450" w:rsidRDefault="002A192B" w:rsidP="002A192B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It was </w:t>
            </w:r>
          </w:p>
          <w:p w14:paraId="7B896D56" w14:textId="77777777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2347F97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611798D8" w14:textId="77777777" w:rsidTr="00784681">
        <w:trPr>
          <w:trHeight w:val="80"/>
        </w:trPr>
        <w:tc>
          <w:tcPr>
            <w:tcW w:w="1440" w:type="dxa"/>
          </w:tcPr>
          <w:p w14:paraId="5B88ABA9" w14:textId="77777777" w:rsidR="002A192B" w:rsidRPr="001A545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52E4C3C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14:paraId="7C2F6B77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23AB3FC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6DBD9910" w14:textId="77777777" w:rsidTr="00784681">
        <w:trPr>
          <w:trHeight w:val="80"/>
        </w:trPr>
        <w:tc>
          <w:tcPr>
            <w:tcW w:w="1440" w:type="dxa"/>
          </w:tcPr>
          <w:p w14:paraId="614F8F8D" w14:textId="77777777" w:rsidR="002A192B" w:rsidRPr="001A545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4430271" w14:textId="77777777" w:rsidR="002A192B" w:rsidRPr="001A5450" w:rsidRDefault="002A192B" w:rsidP="002A192B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that all papers and reports be made </w:t>
            </w:r>
            <w:proofErr w:type="gramStart"/>
            <w:r w:rsidRPr="001A5450">
              <w:rPr>
                <w:sz w:val="22"/>
                <w:szCs w:val="22"/>
              </w:rPr>
              <w:t>available</w:t>
            </w:r>
            <w:proofErr w:type="gramEnd"/>
            <w:r w:rsidRPr="001A5450">
              <w:rPr>
                <w:sz w:val="22"/>
                <w:szCs w:val="22"/>
              </w:rPr>
              <w:t xml:space="preserve"> as necessary.</w:t>
            </w:r>
          </w:p>
          <w:p w14:paraId="59C18A4E" w14:textId="77777777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0E3C9B2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6E908CB3" w14:textId="77777777" w:rsidTr="00784681">
        <w:trPr>
          <w:trHeight w:val="80"/>
        </w:trPr>
        <w:tc>
          <w:tcPr>
            <w:tcW w:w="1440" w:type="dxa"/>
          </w:tcPr>
          <w:p w14:paraId="1DA5EE21" w14:textId="77777777" w:rsidR="002A192B" w:rsidRPr="001A545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1AD3073" w14:textId="3F3267FE" w:rsidR="002A192B" w:rsidRPr="001A5450" w:rsidRDefault="002A192B" w:rsidP="002A19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The meeting closed at </w:t>
            </w:r>
            <w:r w:rsidR="00D23D8E">
              <w:rPr>
                <w:b/>
                <w:sz w:val="22"/>
                <w:szCs w:val="22"/>
              </w:rPr>
              <w:t>4:49</w:t>
            </w:r>
            <w:r>
              <w:rPr>
                <w:b/>
                <w:sz w:val="22"/>
                <w:szCs w:val="22"/>
              </w:rPr>
              <w:t>pm.</w:t>
            </w:r>
          </w:p>
          <w:p w14:paraId="6C2851B0" w14:textId="77777777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1D2C9B2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</w:tbl>
    <w:p w14:paraId="3A72A377" w14:textId="77777777" w:rsidR="008D18B3" w:rsidRDefault="008D18B3" w:rsidP="00663EB5">
      <w:pPr>
        <w:jc w:val="both"/>
        <w:rPr>
          <w:sz w:val="22"/>
          <w:szCs w:val="22"/>
        </w:rPr>
      </w:pPr>
    </w:p>
    <w:p w14:paraId="5AF5F08F" w14:textId="77777777" w:rsidR="001A10A8" w:rsidRDefault="001A10A8" w:rsidP="00663EB5">
      <w:pPr>
        <w:jc w:val="both"/>
        <w:rPr>
          <w:sz w:val="22"/>
          <w:szCs w:val="22"/>
        </w:rPr>
      </w:pPr>
    </w:p>
    <w:p w14:paraId="599AC7A3" w14:textId="77777777" w:rsidR="00E45F57" w:rsidRDefault="00E45F57" w:rsidP="00663EB5">
      <w:pPr>
        <w:jc w:val="both"/>
        <w:rPr>
          <w:sz w:val="22"/>
          <w:szCs w:val="22"/>
        </w:rPr>
      </w:pPr>
    </w:p>
    <w:p w14:paraId="1C71C846" w14:textId="77777777" w:rsidR="00E45F57" w:rsidRDefault="00E45F57" w:rsidP="00663EB5">
      <w:pPr>
        <w:jc w:val="both"/>
        <w:rPr>
          <w:sz w:val="22"/>
          <w:szCs w:val="22"/>
        </w:rPr>
      </w:pPr>
    </w:p>
    <w:p w14:paraId="281A801B" w14:textId="77777777" w:rsidR="009A7F7F" w:rsidRPr="001A5450" w:rsidRDefault="009A7F7F" w:rsidP="00663EB5">
      <w:pPr>
        <w:jc w:val="both"/>
        <w:rPr>
          <w:sz w:val="22"/>
          <w:szCs w:val="22"/>
        </w:rPr>
      </w:pPr>
      <w:r w:rsidRPr="001A5450">
        <w:rPr>
          <w:sz w:val="22"/>
          <w:szCs w:val="22"/>
        </w:rPr>
        <w:t>Signed ....................................</w:t>
      </w:r>
      <w:r w:rsidR="00663EB5" w:rsidRPr="001A5450">
        <w:rPr>
          <w:sz w:val="22"/>
          <w:szCs w:val="22"/>
        </w:rPr>
        <w:t>..................</w:t>
      </w:r>
      <w:r w:rsidRPr="001A5450">
        <w:rPr>
          <w:sz w:val="22"/>
          <w:szCs w:val="22"/>
        </w:rPr>
        <w:t>...........</w:t>
      </w:r>
      <w:r w:rsidR="00DF0D06">
        <w:rPr>
          <w:sz w:val="22"/>
          <w:szCs w:val="22"/>
        </w:rPr>
        <w:t xml:space="preserve">  </w:t>
      </w:r>
      <w:r w:rsidRPr="001A5450">
        <w:rPr>
          <w:sz w:val="22"/>
          <w:szCs w:val="22"/>
        </w:rPr>
        <w:t>(chair)</w:t>
      </w:r>
      <w:r w:rsidRPr="001A5450">
        <w:rPr>
          <w:sz w:val="22"/>
          <w:szCs w:val="22"/>
        </w:rPr>
        <w:tab/>
        <w:t>Date ........................................</w:t>
      </w:r>
    </w:p>
    <w:p w14:paraId="17F775E2" w14:textId="77777777" w:rsidR="001D3BCC" w:rsidRPr="001D3BCC" w:rsidRDefault="001D3BCC" w:rsidP="001D3BCC">
      <w:pPr>
        <w:rPr>
          <w:b/>
          <w:i/>
          <w:sz w:val="28"/>
          <w:szCs w:val="28"/>
        </w:rPr>
        <w:sectPr w:rsidR="001D3BCC" w:rsidRPr="001D3BCC" w:rsidSect="0042574F"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567" w:right="567" w:bottom="567" w:left="567" w:header="709" w:footer="709" w:gutter="0"/>
          <w:cols w:space="708"/>
          <w:titlePg/>
          <w:docGrid w:linePitch="360"/>
        </w:sectPr>
      </w:pPr>
    </w:p>
    <w:p w14:paraId="5BD00D08" w14:textId="77777777" w:rsidR="009A7F7F" w:rsidRPr="001A5450" w:rsidRDefault="009A7F7F" w:rsidP="00E45F57"/>
    <w:sectPr w:rsidR="009A7F7F" w:rsidRPr="001A5450" w:rsidSect="0042574F"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D2FA6" w14:textId="77777777" w:rsidR="0042574F" w:rsidRDefault="0042574F">
      <w:r>
        <w:separator/>
      </w:r>
    </w:p>
  </w:endnote>
  <w:endnote w:type="continuationSeparator" w:id="0">
    <w:p w14:paraId="25643146" w14:textId="77777777" w:rsidR="0042574F" w:rsidRDefault="00425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5F00E" w14:textId="77777777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472699" w14:textId="77777777" w:rsidR="001C51E2" w:rsidRDefault="001C51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D02D1" w14:textId="77777777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52F1">
      <w:rPr>
        <w:rStyle w:val="PageNumber"/>
        <w:noProof/>
      </w:rPr>
      <w:t>4</w:t>
    </w:r>
    <w:r>
      <w:rPr>
        <w:rStyle w:val="PageNumber"/>
      </w:rPr>
      <w:fldChar w:fldCharType="end"/>
    </w:r>
  </w:p>
  <w:p w14:paraId="3EE1B570" w14:textId="77777777" w:rsidR="001C51E2" w:rsidRDefault="001C51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1878" w14:textId="77777777" w:rsidR="001C51E2" w:rsidRDefault="001C51E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52F1">
      <w:rPr>
        <w:noProof/>
      </w:rPr>
      <w:t>5</w:t>
    </w:r>
    <w:r>
      <w:rPr>
        <w:noProof/>
      </w:rPr>
      <w:fldChar w:fldCharType="end"/>
    </w:r>
  </w:p>
  <w:p w14:paraId="6C97B3CB" w14:textId="77777777" w:rsidR="001C51E2" w:rsidRDefault="001C51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C480C" w14:textId="77777777" w:rsidR="0042574F" w:rsidRDefault="0042574F">
      <w:r>
        <w:separator/>
      </w:r>
    </w:p>
  </w:footnote>
  <w:footnote w:type="continuationSeparator" w:id="0">
    <w:p w14:paraId="4DDC132F" w14:textId="77777777" w:rsidR="0042574F" w:rsidRDefault="00425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4FB9" w14:textId="77777777" w:rsidR="001C51E2" w:rsidRPr="008F5417" w:rsidRDefault="001C51E2" w:rsidP="008F5417">
    <w:pPr>
      <w:pStyle w:val="Header"/>
      <w:rPr>
        <w:b/>
        <w:sz w:val="22"/>
        <w:szCs w:val="22"/>
      </w:rPr>
    </w:pP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  <w:t xml:space="preserve">        </w:t>
    </w:r>
    <w:r w:rsidRPr="008F5417">
      <w:rPr>
        <w:b/>
        <w:sz w:val="22"/>
        <w:szCs w:val="22"/>
      </w:rPr>
      <w:t>Action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40D0"/>
    <w:multiLevelType w:val="hybridMultilevel"/>
    <w:tmpl w:val="D3809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008EA"/>
    <w:multiLevelType w:val="hybridMultilevel"/>
    <w:tmpl w:val="50F4FA06"/>
    <w:lvl w:ilvl="0" w:tplc="E0A26AD4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B6E34"/>
    <w:multiLevelType w:val="hybridMultilevel"/>
    <w:tmpl w:val="DF8EC68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62329"/>
    <w:multiLevelType w:val="hybridMultilevel"/>
    <w:tmpl w:val="F8825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C7812"/>
    <w:multiLevelType w:val="hybridMultilevel"/>
    <w:tmpl w:val="A2426384"/>
    <w:lvl w:ilvl="0" w:tplc="E0A26AD4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F7474"/>
    <w:multiLevelType w:val="hybridMultilevel"/>
    <w:tmpl w:val="AD62386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33A4558"/>
    <w:multiLevelType w:val="hybridMultilevel"/>
    <w:tmpl w:val="2498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510DE"/>
    <w:multiLevelType w:val="hybridMultilevel"/>
    <w:tmpl w:val="86362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32F4E"/>
    <w:multiLevelType w:val="hybridMultilevel"/>
    <w:tmpl w:val="E2CAD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27E7F"/>
    <w:multiLevelType w:val="hybridMultilevel"/>
    <w:tmpl w:val="2BDA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8401C"/>
    <w:multiLevelType w:val="hybridMultilevel"/>
    <w:tmpl w:val="75944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ED1605"/>
    <w:multiLevelType w:val="hybridMultilevel"/>
    <w:tmpl w:val="E2FC6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207CD"/>
    <w:multiLevelType w:val="hybridMultilevel"/>
    <w:tmpl w:val="395042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D76753"/>
    <w:multiLevelType w:val="hybridMultilevel"/>
    <w:tmpl w:val="FBF0B02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74E51"/>
    <w:multiLevelType w:val="hybridMultilevel"/>
    <w:tmpl w:val="6A640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77789B"/>
    <w:multiLevelType w:val="hybridMultilevel"/>
    <w:tmpl w:val="6F76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2750DA"/>
    <w:multiLevelType w:val="hybridMultilevel"/>
    <w:tmpl w:val="B04E2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8051A1"/>
    <w:multiLevelType w:val="hybridMultilevel"/>
    <w:tmpl w:val="35A69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27133"/>
    <w:multiLevelType w:val="hybridMultilevel"/>
    <w:tmpl w:val="EB7CB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155D03"/>
    <w:multiLevelType w:val="hybridMultilevel"/>
    <w:tmpl w:val="0816A9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0" w15:restartNumberingAfterBreak="0">
    <w:nsid w:val="540B657A"/>
    <w:multiLevelType w:val="hybridMultilevel"/>
    <w:tmpl w:val="5C582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A53339"/>
    <w:multiLevelType w:val="hybridMultilevel"/>
    <w:tmpl w:val="4DAAC6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2" w15:restartNumberingAfterBreak="0">
    <w:nsid w:val="5737127C"/>
    <w:multiLevelType w:val="hybridMultilevel"/>
    <w:tmpl w:val="9AA4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836F57"/>
    <w:multiLevelType w:val="hybridMultilevel"/>
    <w:tmpl w:val="5A12E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145CE"/>
    <w:multiLevelType w:val="hybridMultilevel"/>
    <w:tmpl w:val="CB76068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820071"/>
    <w:multiLevelType w:val="hybridMultilevel"/>
    <w:tmpl w:val="60620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7889904">
    <w:abstractNumId w:val="6"/>
  </w:num>
  <w:num w:numId="2" w16cid:durableId="1076049692">
    <w:abstractNumId w:val="8"/>
  </w:num>
  <w:num w:numId="3" w16cid:durableId="1994219323">
    <w:abstractNumId w:val="0"/>
  </w:num>
  <w:num w:numId="4" w16cid:durableId="1769694097">
    <w:abstractNumId w:val="17"/>
  </w:num>
  <w:num w:numId="5" w16cid:durableId="576135095">
    <w:abstractNumId w:val="21"/>
  </w:num>
  <w:num w:numId="6" w16cid:durableId="1100031789">
    <w:abstractNumId w:val="24"/>
  </w:num>
  <w:num w:numId="7" w16cid:durableId="865679709">
    <w:abstractNumId w:val="13"/>
  </w:num>
  <w:num w:numId="8" w16cid:durableId="1836265406">
    <w:abstractNumId w:val="2"/>
  </w:num>
  <w:num w:numId="9" w16cid:durableId="18241402">
    <w:abstractNumId w:val="7"/>
  </w:num>
  <w:num w:numId="10" w16cid:durableId="30886192">
    <w:abstractNumId w:val="12"/>
  </w:num>
  <w:num w:numId="11" w16cid:durableId="860170446">
    <w:abstractNumId w:val="19"/>
  </w:num>
  <w:num w:numId="12" w16cid:durableId="1462066279">
    <w:abstractNumId w:val="22"/>
  </w:num>
  <w:num w:numId="13" w16cid:durableId="1335839362">
    <w:abstractNumId w:val="4"/>
  </w:num>
  <w:num w:numId="14" w16cid:durableId="529538754">
    <w:abstractNumId w:val="1"/>
  </w:num>
  <w:num w:numId="15" w16cid:durableId="1171289255">
    <w:abstractNumId w:val="5"/>
  </w:num>
  <w:num w:numId="16" w16cid:durableId="716511958">
    <w:abstractNumId w:val="3"/>
  </w:num>
  <w:num w:numId="17" w16cid:durableId="957250831">
    <w:abstractNumId w:val="20"/>
  </w:num>
  <w:num w:numId="18" w16cid:durableId="50161178">
    <w:abstractNumId w:val="18"/>
  </w:num>
  <w:num w:numId="19" w16cid:durableId="538275773">
    <w:abstractNumId w:val="25"/>
  </w:num>
  <w:num w:numId="20" w16cid:durableId="1470174020">
    <w:abstractNumId w:val="23"/>
  </w:num>
  <w:num w:numId="21" w16cid:durableId="1192643843">
    <w:abstractNumId w:val="14"/>
  </w:num>
  <w:num w:numId="22" w16cid:durableId="2024043734">
    <w:abstractNumId w:val="9"/>
  </w:num>
  <w:num w:numId="23" w16cid:durableId="1197625690">
    <w:abstractNumId w:val="10"/>
  </w:num>
  <w:num w:numId="24" w16cid:durableId="2008821627">
    <w:abstractNumId w:val="16"/>
  </w:num>
  <w:num w:numId="25" w16cid:durableId="879321565">
    <w:abstractNumId w:val="15"/>
  </w:num>
  <w:num w:numId="26" w16cid:durableId="1220629333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218"/>
    <w:rsid w:val="0001252D"/>
    <w:rsid w:val="00014B57"/>
    <w:rsid w:val="00014FB0"/>
    <w:rsid w:val="00016D04"/>
    <w:rsid w:val="00020504"/>
    <w:rsid w:val="00021712"/>
    <w:rsid w:val="00022B15"/>
    <w:rsid w:val="00023080"/>
    <w:rsid w:val="00023B4E"/>
    <w:rsid w:val="00030843"/>
    <w:rsid w:val="0003102D"/>
    <w:rsid w:val="000416E2"/>
    <w:rsid w:val="00041C0D"/>
    <w:rsid w:val="0004200F"/>
    <w:rsid w:val="00042D41"/>
    <w:rsid w:val="00047FE0"/>
    <w:rsid w:val="000543BF"/>
    <w:rsid w:val="00057FAA"/>
    <w:rsid w:val="0006086D"/>
    <w:rsid w:val="0006663C"/>
    <w:rsid w:val="0007291F"/>
    <w:rsid w:val="000742C6"/>
    <w:rsid w:val="00074F7E"/>
    <w:rsid w:val="00075EDD"/>
    <w:rsid w:val="00076B14"/>
    <w:rsid w:val="00076C53"/>
    <w:rsid w:val="00082B9F"/>
    <w:rsid w:val="00087D3B"/>
    <w:rsid w:val="00090110"/>
    <w:rsid w:val="00090B17"/>
    <w:rsid w:val="00092A71"/>
    <w:rsid w:val="000949C9"/>
    <w:rsid w:val="00095BB5"/>
    <w:rsid w:val="00097394"/>
    <w:rsid w:val="000A3FEE"/>
    <w:rsid w:val="000A418E"/>
    <w:rsid w:val="000A56B3"/>
    <w:rsid w:val="000A7DE7"/>
    <w:rsid w:val="000B2ED6"/>
    <w:rsid w:val="000B4CB0"/>
    <w:rsid w:val="000B63A2"/>
    <w:rsid w:val="000C029F"/>
    <w:rsid w:val="000C0BE3"/>
    <w:rsid w:val="000C172F"/>
    <w:rsid w:val="000C378E"/>
    <w:rsid w:val="000C43FF"/>
    <w:rsid w:val="000C7F87"/>
    <w:rsid w:val="000D11B0"/>
    <w:rsid w:val="000D1E2F"/>
    <w:rsid w:val="000D4E22"/>
    <w:rsid w:val="000D7A8A"/>
    <w:rsid w:val="000E5E6E"/>
    <w:rsid w:val="000E672E"/>
    <w:rsid w:val="000F1A65"/>
    <w:rsid w:val="000F2A70"/>
    <w:rsid w:val="000F2E42"/>
    <w:rsid w:val="000F44EE"/>
    <w:rsid w:val="000F66FF"/>
    <w:rsid w:val="00103175"/>
    <w:rsid w:val="00103832"/>
    <w:rsid w:val="0010673B"/>
    <w:rsid w:val="0010752D"/>
    <w:rsid w:val="00112CA2"/>
    <w:rsid w:val="00117CCE"/>
    <w:rsid w:val="001200B2"/>
    <w:rsid w:val="0012077C"/>
    <w:rsid w:val="001214FE"/>
    <w:rsid w:val="00122141"/>
    <w:rsid w:val="0012354B"/>
    <w:rsid w:val="00125DDD"/>
    <w:rsid w:val="00127C87"/>
    <w:rsid w:val="00130B15"/>
    <w:rsid w:val="001339BF"/>
    <w:rsid w:val="00135501"/>
    <w:rsid w:val="00136967"/>
    <w:rsid w:val="0014006D"/>
    <w:rsid w:val="001415E4"/>
    <w:rsid w:val="00141C44"/>
    <w:rsid w:val="00142A83"/>
    <w:rsid w:val="00145328"/>
    <w:rsid w:val="00150043"/>
    <w:rsid w:val="00162524"/>
    <w:rsid w:val="00163E7E"/>
    <w:rsid w:val="001652F9"/>
    <w:rsid w:val="001669D2"/>
    <w:rsid w:val="0017091C"/>
    <w:rsid w:val="0017124E"/>
    <w:rsid w:val="00174FF3"/>
    <w:rsid w:val="00177823"/>
    <w:rsid w:val="00181801"/>
    <w:rsid w:val="00182503"/>
    <w:rsid w:val="0018555D"/>
    <w:rsid w:val="001930A6"/>
    <w:rsid w:val="00193EA8"/>
    <w:rsid w:val="00196695"/>
    <w:rsid w:val="001971D8"/>
    <w:rsid w:val="00197B1E"/>
    <w:rsid w:val="001A083C"/>
    <w:rsid w:val="001A10A8"/>
    <w:rsid w:val="001A1308"/>
    <w:rsid w:val="001A5318"/>
    <w:rsid w:val="001A5450"/>
    <w:rsid w:val="001A6417"/>
    <w:rsid w:val="001B51B1"/>
    <w:rsid w:val="001C0C4A"/>
    <w:rsid w:val="001C1086"/>
    <w:rsid w:val="001C14A2"/>
    <w:rsid w:val="001C2C1A"/>
    <w:rsid w:val="001C441A"/>
    <w:rsid w:val="001C51E2"/>
    <w:rsid w:val="001C58DD"/>
    <w:rsid w:val="001C6093"/>
    <w:rsid w:val="001C7A66"/>
    <w:rsid w:val="001D1618"/>
    <w:rsid w:val="001D2265"/>
    <w:rsid w:val="001D2BFC"/>
    <w:rsid w:val="001D3BCC"/>
    <w:rsid w:val="001E001D"/>
    <w:rsid w:val="001E0FDC"/>
    <w:rsid w:val="001E17EF"/>
    <w:rsid w:val="001F1429"/>
    <w:rsid w:val="0020063A"/>
    <w:rsid w:val="00201A30"/>
    <w:rsid w:val="00204C0D"/>
    <w:rsid w:val="002054AD"/>
    <w:rsid w:val="00206BF9"/>
    <w:rsid w:val="002129B2"/>
    <w:rsid w:val="00212BB8"/>
    <w:rsid w:val="00213FEF"/>
    <w:rsid w:val="00214FB3"/>
    <w:rsid w:val="002165C4"/>
    <w:rsid w:val="00216ED4"/>
    <w:rsid w:val="00217FA1"/>
    <w:rsid w:val="00221332"/>
    <w:rsid w:val="00224C18"/>
    <w:rsid w:val="002252F1"/>
    <w:rsid w:val="00225ABB"/>
    <w:rsid w:val="002306B3"/>
    <w:rsid w:val="0023546E"/>
    <w:rsid w:val="00235FD8"/>
    <w:rsid w:val="002400FE"/>
    <w:rsid w:val="00241555"/>
    <w:rsid w:val="00242DA6"/>
    <w:rsid w:val="00246637"/>
    <w:rsid w:val="00246D10"/>
    <w:rsid w:val="00252AE3"/>
    <w:rsid w:val="00253583"/>
    <w:rsid w:val="00256165"/>
    <w:rsid w:val="00257F76"/>
    <w:rsid w:val="00264947"/>
    <w:rsid w:val="00270074"/>
    <w:rsid w:val="00271015"/>
    <w:rsid w:val="00272307"/>
    <w:rsid w:val="00275AC0"/>
    <w:rsid w:val="00276C31"/>
    <w:rsid w:val="00280ECF"/>
    <w:rsid w:val="00285D39"/>
    <w:rsid w:val="002905FB"/>
    <w:rsid w:val="002909BA"/>
    <w:rsid w:val="00295B7D"/>
    <w:rsid w:val="00297F5B"/>
    <w:rsid w:val="002A192B"/>
    <w:rsid w:val="002A769B"/>
    <w:rsid w:val="002B0556"/>
    <w:rsid w:val="002B067C"/>
    <w:rsid w:val="002B40CE"/>
    <w:rsid w:val="002B4139"/>
    <w:rsid w:val="002B5C44"/>
    <w:rsid w:val="002B6BC0"/>
    <w:rsid w:val="002C11CE"/>
    <w:rsid w:val="002C39DE"/>
    <w:rsid w:val="002C3F8D"/>
    <w:rsid w:val="002D103D"/>
    <w:rsid w:val="002D15DD"/>
    <w:rsid w:val="002D1CF2"/>
    <w:rsid w:val="002E10DE"/>
    <w:rsid w:val="002E3759"/>
    <w:rsid w:val="002E51DE"/>
    <w:rsid w:val="002E71C2"/>
    <w:rsid w:val="002F47AE"/>
    <w:rsid w:val="002F6A57"/>
    <w:rsid w:val="002F6D05"/>
    <w:rsid w:val="00300E4C"/>
    <w:rsid w:val="003045B9"/>
    <w:rsid w:val="00305AF5"/>
    <w:rsid w:val="00307835"/>
    <w:rsid w:val="00307E78"/>
    <w:rsid w:val="00310EB3"/>
    <w:rsid w:val="00311DA7"/>
    <w:rsid w:val="003137EA"/>
    <w:rsid w:val="00320551"/>
    <w:rsid w:val="0032059A"/>
    <w:rsid w:val="00336DA3"/>
    <w:rsid w:val="00343703"/>
    <w:rsid w:val="00347A21"/>
    <w:rsid w:val="00351137"/>
    <w:rsid w:val="00353D5F"/>
    <w:rsid w:val="003557AE"/>
    <w:rsid w:val="00356FFF"/>
    <w:rsid w:val="00360415"/>
    <w:rsid w:val="0036120F"/>
    <w:rsid w:val="003639BB"/>
    <w:rsid w:val="003658E1"/>
    <w:rsid w:val="00366A4E"/>
    <w:rsid w:val="003776FF"/>
    <w:rsid w:val="00381437"/>
    <w:rsid w:val="0038230C"/>
    <w:rsid w:val="0038537F"/>
    <w:rsid w:val="00390266"/>
    <w:rsid w:val="003A090C"/>
    <w:rsid w:val="003A203C"/>
    <w:rsid w:val="003A2118"/>
    <w:rsid w:val="003A4AA8"/>
    <w:rsid w:val="003A67ED"/>
    <w:rsid w:val="003A6B00"/>
    <w:rsid w:val="003B1693"/>
    <w:rsid w:val="003B1843"/>
    <w:rsid w:val="003B5B72"/>
    <w:rsid w:val="003B7141"/>
    <w:rsid w:val="003B7BC7"/>
    <w:rsid w:val="003C1239"/>
    <w:rsid w:val="003C13DC"/>
    <w:rsid w:val="003C3D06"/>
    <w:rsid w:val="003C63C5"/>
    <w:rsid w:val="003C66AF"/>
    <w:rsid w:val="003E05C7"/>
    <w:rsid w:val="003E121A"/>
    <w:rsid w:val="003E1D2C"/>
    <w:rsid w:val="003E29A0"/>
    <w:rsid w:val="003E3832"/>
    <w:rsid w:val="003E3BFD"/>
    <w:rsid w:val="003F1B8A"/>
    <w:rsid w:val="003F3932"/>
    <w:rsid w:val="003F4407"/>
    <w:rsid w:val="003F441C"/>
    <w:rsid w:val="003F79DB"/>
    <w:rsid w:val="00401354"/>
    <w:rsid w:val="00402FCF"/>
    <w:rsid w:val="0040784B"/>
    <w:rsid w:val="00407871"/>
    <w:rsid w:val="004105C0"/>
    <w:rsid w:val="00411B25"/>
    <w:rsid w:val="004145B4"/>
    <w:rsid w:val="00417E86"/>
    <w:rsid w:val="0042224E"/>
    <w:rsid w:val="0042521A"/>
    <w:rsid w:val="0042574F"/>
    <w:rsid w:val="00427418"/>
    <w:rsid w:val="00431A75"/>
    <w:rsid w:val="00434EC3"/>
    <w:rsid w:val="0044483F"/>
    <w:rsid w:val="00451C8D"/>
    <w:rsid w:val="00455E2B"/>
    <w:rsid w:val="004607D2"/>
    <w:rsid w:val="00461F7D"/>
    <w:rsid w:val="004647EC"/>
    <w:rsid w:val="00467553"/>
    <w:rsid w:val="00467A01"/>
    <w:rsid w:val="00473CE9"/>
    <w:rsid w:val="00476E3E"/>
    <w:rsid w:val="00483756"/>
    <w:rsid w:val="00486EAF"/>
    <w:rsid w:val="00487025"/>
    <w:rsid w:val="004904AE"/>
    <w:rsid w:val="00490D66"/>
    <w:rsid w:val="004911B7"/>
    <w:rsid w:val="004916E8"/>
    <w:rsid w:val="0049217F"/>
    <w:rsid w:val="00493D6D"/>
    <w:rsid w:val="00494280"/>
    <w:rsid w:val="004A0CA2"/>
    <w:rsid w:val="004A19D7"/>
    <w:rsid w:val="004A312C"/>
    <w:rsid w:val="004A3C01"/>
    <w:rsid w:val="004A4917"/>
    <w:rsid w:val="004A7DE7"/>
    <w:rsid w:val="004B1DF7"/>
    <w:rsid w:val="004B3A43"/>
    <w:rsid w:val="004B3AE5"/>
    <w:rsid w:val="004B7C29"/>
    <w:rsid w:val="004C17AE"/>
    <w:rsid w:val="004C2131"/>
    <w:rsid w:val="004C2A4D"/>
    <w:rsid w:val="004D0882"/>
    <w:rsid w:val="004D109A"/>
    <w:rsid w:val="004D7EC7"/>
    <w:rsid w:val="004E0701"/>
    <w:rsid w:val="004E5023"/>
    <w:rsid w:val="004E73D9"/>
    <w:rsid w:val="004F22F1"/>
    <w:rsid w:val="004F2ED0"/>
    <w:rsid w:val="004F4D42"/>
    <w:rsid w:val="0050072B"/>
    <w:rsid w:val="00502E4F"/>
    <w:rsid w:val="00511573"/>
    <w:rsid w:val="00513EEB"/>
    <w:rsid w:val="005152A1"/>
    <w:rsid w:val="00526649"/>
    <w:rsid w:val="0053277A"/>
    <w:rsid w:val="00532789"/>
    <w:rsid w:val="0053602D"/>
    <w:rsid w:val="005374FF"/>
    <w:rsid w:val="00537BB9"/>
    <w:rsid w:val="00540022"/>
    <w:rsid w:val="00541294"/>
    <w:rsid w:val="00543A32"/>
    <w:rsid w:val="00547383"/>
    <w:rsid w:val="0055538B"/>
    <w:rsid w:val="005568CE"/>
    <w:rsid w:val="00556B77"/>
    <w:rsid w:val="0055767B"/>
    <w:rsid w:val="0056146C"/>
    <w:rsid w:val="00562B18"/>
    <w:rsid w:val="005631D3"/>
    <w:rsid w:val="00566204"/>
    <w:rsid w:val="00570D6B"/>
    <w:rsid w:val="00573026"/>
    <w:rsid w:val="00573F95"/>
    <w:rsid w:val="0057555C"/>
    <w:rsid w:val="00575BAA"/>
    <w:rsid w:val="005773AC"/>
    <w:rsid w:val="00580477"/>
    <w:rsid w:val="00581662"/>
    <w:rsid w:val="00582391"/>
    <w:rsid w:val="00582E48"/>
    <w:rsid w:val="0058686A"/>
    <w:rsid w:val="005870E7"/>
    <w:rsid w:val="005918B4"/>
    <w:rsid w:val="0059256F"/>
    <w:rsid w:val="005948A7"/>
    <w:rsid w:val="005A1240"/>
    <w:rsid w:val="005A3157"/>
    <w:rsid w:val="005A400C"/>
    <w:rsid w:val="005B30D2"/>
    <w:rsid w:val="005B4354"/>
    <w:rsid w:val="005B5871"/>
    <w:rsid w:val="005B5DEA"/>
    <w:rsid w:val="005B65AC"/>
    <w:rsid w:val="005C1403"/>
    <w:rsid w:val="005C36A8"/>
    <w:rsid w:val="005D36AB"/>
    <w:rsid w:val="005D6CEC"/>
    <w:rsid w:val="005D79B1"/>
    <w:rsid w:val="005E03A0"/>
    <w:rsid w:val="005E094E"/>
    <w:rsid w:val="005E1E77"/>
    <w:rsid w:val="005E281B"/>
    <w:rsid w:val="005E396F"/>
    <w:rsid w:val="005E5007"/>
    <w:rsid w:val="005F25D7"/>
    <w:rsid w:val="005F7CE9"/>
    <w:rsid w:val="005F7D44"/>
    <w:rsid w:val="005F7D5F"/>
    <w:rsid w:val="00602317"/>
    <w:rsid w:val="0060452A"/>
    <w:rsid w:val="006050F2"/>
    <w:rsid w:val="006062CB"/>
    <w:rsid w:val="00613D67"/>
    <w:rsid w:val="00615B4F"/>
    <w:rsid w:val="00616415"/>
    <w:rsid w:val="00625C53"/>
    <w:rsid w:val="00626A6C"/>
    <w:rsid w:val="006301BA"/>
    <w:rsid w:val="00630BD3"/>
    <w:rsid w:val="00631E5C"/>
    <w:rsid w:val="00632067"/>
    <w:rsid w:val="00637CFD"/>
    <w:rsid w:val="00642C20"/>
    <w:rsid w:val="00645214"/>
    <w:rsid w:val="00645B2A"/>
    <w:rsid w:val="006505DF"/>
    <w:rsid w:val="0065129A"/>
    <w:rsid w:val="0065609B"/>
    <w:rsid w:val="00657A95"/>
    <w:rsid w:val="00662887"/>
    <w:rsid w:val="00663EB5"/>
    <w:rsid w:val="00665CA2"/>
    <w:rsid w:val="00667AF7"/>
    <w:rsid w:val="00671977"/>
    <w:rsid w:val="00673BC4"/>
    <w:rsid w:val="0067471A"/>
    <w:rsid w:val="00674ACD"/>
    <w:rsid w:val="00681411"/>
    <w:rsid w:val="00686A91"/>
    <w:rsid w:val="006875CB"/>
    <w:rsid w:val="006938A6"/>
    <w:rsid w:val="006A139D"/>
    <w:rsid w:val="006A13A1"/>
    <w:rsid w:val="006A160A"/>
    <w:rsid w:val="006A1CB6"/>
    <w:rsid w:val="006B278B"/>
    <w:rsid w:val="006B2D70"/>
    <w:rsid w:val="006B5376"/>
    <w:rsid w:val="006C14D2"/>
    <w:rsid w:val="006C1C02"/>
    <w:rsid w:val="006C2A61"/>
    <w:rsid w:val="006C7907"/>
    <w:rsid w:val="006C794C"/>
    <w:rsid w:val="006E1D8F"/>
    <w:rsid w:val="006F0FE8"/>
    <w:rsid w:val="006F2DAA"/>
    <w:rsid w:val="006F422E"/>
    <w:rsid w:val="006F4731"/>
    <w:rsid w:val="006F5FC3"/>
    <w:rsid w:val="006F6B09"/>
    <w:rsid w:val="006F6D51"/>
    <w:rsid w:val="006F75A3"/>
    <w:rsid w:val="007054F0"/>
    <w:rsid w:val="00705AAD"/>
    <w:rsid w:val="0071215F"/>
    <w:rsid w:val="00712BE2"/>
    <w:rsid w:val="00713951"/>
    <w:rsid w:val="00717D14"/>
    <w:rsid w:val="007205D5"/>
    <w:rsid w:val="007209D6"/>
    <w:rsid w:val="00720BEC"/>
    <w:rsid w:val="0072543A"/>
    <w:rsid w:val="007307BE"/>
    <w:rsid w:val="0073157D"/>
    <w:rsid w:val="007324FD"/>
    <w:rsid w:val="00732D6F"/>
    <w:rsid w:val="00734879"/>
    <w:rsid w:val="00734EFD"/>
    <w:rsid w:val="0073594B"/>
    <w:rsid w:val="00737FF7"/>
    <w:rsid w:val="00740D2E"/>
    <w:rsid w:val="00740E25"/>
    <w:rsid w:val="0074297D"/>
    <w:rsid w:val="007458D8"/>
    <w:rsid w:val="00745FFC"/>
    <w:rsid w:val="0074651F"/>
    <w:rsid w:val="0075082E"/>
    <w:rsid w:val="00762182"/>
    <w:rsid w:val="00764E5D"/>
    <w:rsid w:val="007671BE"/>
    <w:rsid w:val="00770617"/>
    <w:rsid w:val="0077098D"/>
    <w:rsid w:val="00771ED0"/>
    <w:rsid w:val="00782218"/>
    <w:rsid w:val="00782D86"/>
    <w:rsid w:val="007839AC"/>
    <w:rsid w:val="00784681"/>
    <w:rsid w:val="00786B81"/>
    <w:rsid w:val="00786FFE"/>
    <w:rsid w:val="00794018"/>
    <w:rsid w:val="00794AEF"/>
    <w:rsid w:val="00794E9B"/>
    <w:rsid w:val="007968BA"/>
    <w:rsid w:val="007A11C9"/>
    <w:rsid w:val="007A3B34"/>
    <w:rsid w:val="007B108D"/>
    <w:rsid w:val="007B16A9"/>
    <w:rsid w:val="007B2798"/>
    <w:rsid w:val="007B42AB"/>
    <w:rsid w:val="007C17DA"/>
    <w:rsid w:val="007C248F"/>
    <w:rsid w:val="007C32F3"/>
    <w:rsid w:val="007C5583"/>
    <w:rsid w:val="007C56F4"/>
    <w:rsid w:val="007D0806"/>
    <w:rsid w:val="007F0FD1"/>
    <w:rsid w:val="007F271D"/>
    <w:rsid w:val="007F2DE3"/>
    <w:rsid w:val="007F5326"/>
    <w:rsid w:val="007F607D"/>
    <w:rsid w:val="007F66ED"/>
    <w:rsid w:val="00800E74"/>
    <w:rsid w:val="00801872"/>
    <w:rsid w:val="00802973"/>
    <w:rsid w:val="00805124"/>
    <w:rsid w:val="00805A87"/>
    <w:rsid w:val="00805BC9"/>
    <w:rsid w:val="00807C69"/>
    <w:rsid w:val="008110D0"/>
    <w:rsid w:val="0081277D"/>
    <w:rsid w:val="00815F0F"/>
    <w:rsid w:val="008169B2"/>
    <w:rsid w:val="00816E76"/>
    <w:rsid w:val="00822240"/>
    <w:rsid w:val="008239EE"/>
    <w:rsid w:val="008245F3"/>
    <w:rsid w:val="008266A9"/>
    <w:rsid w:val="008276B7"/>
    <w:rsid w:val="008315D6"/>
    <w:rsid w:val="008319ED"/>
    <w:rsid w:val="00831CE6"/>
    <w:rsid w:val="00833464"/>
    <w:rsid w:val="00834A94"/>
    <w:rsid w:val="00834B40"/>
    <w:rsid w:val="00836AD6"/>
    <w:rsid w:val="008376B9"/>
    <w:rsid w:val="00842303"/>
    <w:rsid w:val="008429AD"/>
    <w:rsid w:val="00843DFD"/>
    <w:rsid w:val="0084589B"/>
    <w:rsid w:val="00847666"/>
    <w:rsid w:val="0085167D"/>
    <w:rsid w:val="00852751"/>
    <w:rsid w:val="00855CBF"/>
    <w:rsid w:val="00855DF4"/>
    <w:rsid w:val="0086181A"/>
    <w:rsid w:val="00862D86"/>
    <w:rsid w:val="00864A1D"/>
    <w:rsid w:val="00867C6A"/>
    <w:rsid w:val="0087592F"/>
    <w:rsid w:val="008763D7"/>
    <w:rsid w:val="0087772E"/>
    <w:rsid w:val="008809AD"/>
    <w:rsid w:val="008809B6"/>
    <w:rsid w:val="008910C6"/>
    <w:rsid w:val="00894CA2"/>
    <w:rsid w:val="008A4C1B"/>
    <w:rsid w:val="008A55E0"/>
    <w:rsid w:val="008B1C28"/>
    <w:rsid w:val="008B4982"/>
    <w:rsid w:val="008B5897"/>
    <w:rsid w:val="008B7F2A"/>
    <w:rsid w:val="008C1EC5"/>
    <w:rsid w:val="008C1F22"/>
    <w:rsid w:val="008C2789"/>
    <w:rsid w:val="008C2E30"/>
    <w:rsid w:val="008C3148"/>
    <w:rsid w:val="008C4769"/>
    <w:rsid w:val="008C53F3"/>
    <w:rsid w:val="008D02B7"/>
    <w:rsid w:val="008D18B3"/>
    <w:rsid w:val="008D18F2"/>
    <w:rsid w:val="008D253A"/>
    <w:rsid w:val="008D3A95"/>
    <w:rsid w:val="008D5BED"/>
    <w:rsid w:val="008D60FB"/>
    <w:rsid w:val="008D677D"/>
    <w:rsid w:val="008E2240"/>
    <w:rsid w:val="008E48A1"/>
    <w:rsid w:val="008E4D44"/>
    <w:rsid w:val="008E59D0"/>
    <w:rsid w:val="008E7189"/>
    <w:rsid w:val="008F13B8"/>
    <w:rsid w:val="008F1B0B"/>
    <w:rsid w:val="008F3347"/>
    <w:rsid w:val="008F3A82"/>
    <w:rsid w:val="008F5417"/>
    <w:rsid w:val="008F6C62"/>
    <w:rsid w:val="009019B7"/>
    <w:rsid w:val="00904E9B"/>
    <w:rsid w:val="009078F2"/>
    <w:rsid w:val="00912284"/>
    <w:rsid w:val="00922C4E"/>
    <w:rsid w:val="009231C7"/>
    <w:rsid w:val="009232C1"/>
    <w:rsid w:val="0092405A"/>
    <w:rsid w:val="00936F3C"/>
    <w:rsid w:val="00937F6B"/>
    <w:rsid w:val="0094110A"/>
    <w:rsid w:val="009436AA"/>
    <w:rsid w:val="00946780"/>
    <w:rsid w:val="0095137C"/>
    <w:rsid w:val="00952031"/>
    <w:rsid w:val="00954A3C"/>
    <w:rsid w:val="00954CD8"/>
    <w:rsid w:val="009555D9"/>
    <w:rsid w:val="0095591C"/>
    <w:rsid w:val="009607BF"/>
    <w:rsid w:val="00960F18"/>
    <w:rsid w:val="00961A15"/>
    <w:rsid w:val="00962074"/>
    <w:rsid w:val="0097269F"/>
    <w:rsid w:val="009742AF"/>
    <w:rsid w:val="0097463F"/>
    <w:rsid w:val="009800EE"/>
    <w:rsid w:val="00981FAE"/>
    <w:rsid w:val="00983215"/>
    <w:rsid w:val="0098394E"/>
    <w:rsid w:val="009839DD"/>
    <w:rsid w:val="00984B86"/>
    <w:rsid w:val="00984C9B"/>
    <w:rsid w:val="00984F34"/>
    <w:rsid w:val="009850E3"/>
    <w:rsid w:val="009862FA"/>
    <w:rsid w:val="00986600"/>
    <w:rsid w:val="009867CE"/>
    <w:rsid w:val="0099122A"/>
    <w:rsid w:val="009931AF"/>
    <w:rsid w:val="0099508E"/>
    <w:rsid w:val="009961D6"/>
    <w:rsid w:val="009A411F"/>
    <w:rsid w:val="009A7F7F"/>
    <w:rsid w:val="009B1058"/>
    <w:rsid w:val="009C186B"/>
    <w:rsid w:val="009C23A7"/>
    <w:rsid w:val="009C37F5"/>
    <w:rsid w:val="009C5576"/>
    <w:rsid w:val="009C5588"/>
    <w:rsid w:val="009C62CC"/>
    <w:rsid w:val="009C6F9E"/>
    <w:rsid w:val="009D3E3B"/>
    <w:rsid w:val="009D501A"/>
    <w:rsid w:val="009D51F3"/>
    <w:rsid w:val="009D55E4"/>
    <w:rsid w:val="009E3809"/>
    <w:rsid w:val="009E64A9"/>
    <w:rsid w:val="009E6909"/>
    <w:rsid w:val="009F0C6B"/>
    <w:rsid w:val="009F29EE"/>
    <w:rsid w:val="009F436D"/>
    <w:rsid w:val="009F4757"/>
    <w:rsid w:val="009F7CCA"/>
    <w:rsid w:val="00A05C82"/>
    <w:rsid w:val="00A05DB7"/>
    <w:rsid w:val="00A10050"/>
    <w:rsid w:val="00A121E9"/>
    <w:rsid w:val="00A12569"/>
    <w:rsid w:val="00A1306C"/>
    <w:rsid w:val="00A13D1C"/>
    <w:rsid w:val="00A1406D"/>
    <w:rsid w:val="00A14598"/>
    <w:rsid w:val="00A22B2C"/>
    <w:rsid w:val="00A2362B"/>
    <w:rsid w:val="00A3198B"/>
    <w:rsid w:val="00A32C87"/>
    <w:rsid w:val="00A33969"/>
    <w:rsid w:val="00A33BAC"/>
    <w:rsid w:val="00A343A5"/>
    <w:rsid w:val="00A3760A"/>
    <w:rsid w:val="00A40CE6"/>
    <w:rsid w:val="00A40F33"/>
    <w:rsid w:val="00A42193"/>
    <w:rsid w:val="00A4625A"/>
    <w:rsid w:val="00A466D8"/>
    <w:rsid w:val="00A46877"/>
    <w:rsid w:val="00A4796E"/>
    <w:rsid w:val="00A47C53"/>
    <w:rsid w:val="00A50CF9"/>
    <w:rsid w:val="00A52CE7"/>
    <w:rsid w:val="00A53073"/>
    <w:rsid w:val="00A56C75"/>
    <w:rsid w:val="00A56EAF"/>
    <w:rsid w:val="00A60C34"/>
    <w:rsid w:val="00A61F6D"/>
    <w:rsid w:val="00A622B4"/>
    <w:rsid w:val="00A62F04"/>
    <w:rsid w:val="00A63BA8"/>
    <w:rsid w:val="00A65E98"/>
    <w:rsid w:val="00A7652A"/>
    <w:rsid w:val="00A81BBB"/>
    <w:rsid w:val="00A834A9"/>
    <w:rsid w:val="00A8520B"/>
    <w:rsid w:val="00A86113"/>
    <w:rsid w:val="00A92FE6"/>
    <w:rsid w:val="00A964D1"/>
    <w:rsid w:val="00AA202B"/>
    <w:rsid w:val="00AA3ECE"/>
    <w:rsid w:val="00AA4C12"/>
    <w:rsid w:val="00AA5177"/>
    <w:rsid w:val="00AA5DAE"/>
    <w:rsid w:val="00AA6378"/>
    <w:rsid w:val="00AB0BC4"/>
    <w:rsid w:val="00AB4517"/>
    <w:rsid w:val="00AB4FDB"/>
    <w:rsid w:val="00AB5C95"/>
    <w:rsid w:val="00AB6E54"/>
    <w:rsid w:val="00AC22CE"/>
    <w:rsid w:val="00AC4FEB"/>
    <w:rsid w:val="00AD297F"/>
    <w:rsid w:val="00AD2ADA"/>
    <w:rsid w:val="00AD3AEB"/>
    <w:rsid w:val="00AD47F3"/>
    <w:rsid w:val="00AD7422"/>
    <w:rsid w:val="00AE3DB5"/>
    <w:rsid w:val="00AE5B0C"/>
    <w:rsid w:val="00AF3A45"/>
    <w:rsid w:val="00AF4219"/>
    <w:rsid w:val="00AF4FCD"/>
    <w:rsid w:val="00AF5AC3"/>
    <w:rsid w:val="00AF5C05"/>
    <w:rsid w:val="00AF6F6B"/>
    <w:rsid w:val="00AF7048"/>
    <w:rsid w:val="00AF72EA"/>
    <w:rsid w:val="00AF7556"/>
    <w:rsid w:val="00AF7C56"/>
    <w:rsid w:val="00B014DA"/>
    <w:rsid w:val="00B05AD7"/>
    <w:rsid w:val="00B07CC8"/>
    <w:rsid w:val="00B07F54"/>
    <w:rsid w:val="00B104AA"/>
    <w:rsid w:val="00B11D9C"/>
    <w:rsid w:val="00B13546"/>
    <w:rsid w:val="00B21919"/>
    <w:rsid w:val="00B21AD0"/>
    <w:rsid w:val="00B2207F"/>
    <w:rsid w:val="00B301B5"/>
    <w:rsid w:val="00B312B5"/>
    <w:rsid w:val="00B31B8C"/>
    <w:rsid w:val="00B32526"/>
    <w:rsid w:val="00B333FE"/>
    <w:rsid w:val="00B34BD9"/>
    <w:rsid w:val="00B363F9"/>
    <w:rsid w:val="00B3767F"/>
    <w:rsid w:val="00B37825"/>
    <w:rsid w:val="00B4016B"/>
    <w:rsid w:val="00B402DE"/>
    <w:rsid w:val="00B429D4"/>
    <w:rsid w:val="00B42AE1"/>
    <w:rsid w:val="00B45667"/>
    <w:rsid w:val="00B45ACA"/>
    <w:rsid w:val="00B474A9"/>
    <w:rsid w:val="00B51D8C"/>
    <w:rsid w:val="00B5364A"/>
    <w:rsid w:val="00B53DB7"/>
    <w:rsid w:val="00B5501D"/>
    <w:rsid w:val="00B576C7"/>
    <w:rsid w:val="00B6012A"/>
    <w:rsid w:val="00B60370"/>
    <w:rsid w:val="00B628D1"/>
    <w:rsid w:val="00B73954"/>
    <w:rsid w:val="00B74860"/>
    <w:rsid w:val="00B7758D"/>
    <w:rsid w:val="00B77C90"/>
    <w:rsid w:val="00B80B14"/>
    <w:rsid w:val="00B81B0C"/>
    <w:rsid w:val="00B81D2A"/>
    <w:rsid w:val="00B845B7"/>
    <w:rsid w:val="00B847F5"/>
    <w:rsid w:val="00B848C7"/>
    <w:rsid w:val="00B86620"/>
    <w:rsid w:val="00B91E57"/>
    <w:rsid w:val="00B96348"/>
    <w:rsid w:val="00BA02A9"/>
    <w:rsid w:val="00BA6EA0"/>
    <w:rsid w:val="00BA7FB9"/>
    <w:rsid w:val="00BB0AD7"/>
    <w:rsid w:val="00BB39D3"/>
    <w:rsid w:val="00BB43C7"/>
    <w:rsid w:val="00BB4E3F"/>
    <w:rsid w:val="00BB52D3"/>
    <w:rsid w:val="00BB619B"/>
    <w:rsid w:val="00BC0541"/>
    <w:rsid w:val="00BC3385"/>
    <w:rsid w:val="00BD2A70"/>
    <w:rsid w:val="00BD76FB"/>
    <w:rsid w:val="00BE0529"/>
    <w:rsid w:val="00BE2B0E"/>
    <w:rsid w:val="00BE3EAF"/>
    <w:rsid w:val="00BE5821"/>
    <w:rsid w:val="00BE7575"/>
    <w:rsid w:val="00BF121B"/>
    <w:rsid w:val="00BF3E62"/>
    <w:rsid w:val="00BF5CDB"/>
    <w:rsid w:val="00BF60C9"/>
    <w:rsid w:val="00BF650F"/>
    <w:rsid w:val="00BF6C0F"/>
    <w:rsid w:val="00BF7131"/>
    <w:rsid w:val="00BF739D"/>
    <w:rsid w:val="00C02EEF"/>
    <w:rsid w:val="00C0761B"/>
    <w:rsid w:val="00C07981"/>
    <w:rsid w:val="00C07D60"/>
    <w:rsid w:val="00C1109C"/>
    <w:rsid w:val="00C16DA3"/>
    <w:rsid w:val="00C178CA"/>
    <w:rsid w:val="00C203C4"/>
    <w:rsid w:val="00C21E68"/>
    <w:rsid w:val="00C2371C"/>
    <w:rsid w:val="00C247FE"/>
    <w:rsid w:val="00C25C3F"/>
    <w:rsid w:val="00C26C4E"/>
    <w:rsid w:val="00C276E8"/>
    <w:rsid w:val="00C3271A"/>
    <w:rsid w:val="00C420A7"/>
    <w:rsid w:val="00C46AED"/>
    <w:rsid w:val="00C47218"/>
    <w:rsid w:val="00C55CDA"/>
    <w:rsid w:val="00C56276"/>
    <w:rsid w:val="00C572B9"/>
    <w:rsid w:val="00C57E3A"/>
    <w:rsid w:val="00C60898"/>
    <w:rsid w:val="00C60CE8"/>
    <w:rsid w:val="00C60D6D"/>
    <w:rsid w:val="00C62ED7"/>
    <w:rsid w:val="00C6327C"/>
    <w:rsid w:val="00C644E2"/>
    <w:rsid w:val="00C677A1"/>
    <w:rsid w:val="00C73173"/>
    <w:rsid w:val="00C76547"/>
    <w:rsid w:val="00C76D58"/>
    <w:rsid w:val="00C805F3"/>
    <w:rsid w:val="00C824C6"/>
    <w:rsid w:val="00C846D5"/>
    <w:rsid w:val="00C84C32"/>
    <w:rsid w:val="00C86274"/>
    <w:rsid w:val="00C9004B"/>
    <w:rsid w:val="00C90C77"/>
    <w:rsid w:val="00C94891"/>
    <w:rsid w:val="00C95C89"/>
    <w:rsid w:val="00C96000"/>
    <w:rsid w:val="00C9760E"/>
    <w:rsid w:val="00CA04E9"/>
    <w:rsid w:val="00CA22B5"/>
    <w:rsid w:val="00CA6E2F"/>
    <w:rsid w:val="00CB12CB"/>
    <w:rsid w:val="00CB3638"/>
    <w:rsid w:val="00CB4193"/>
    <w:rsid w:val="00CB479F"/>
    <w:rsid w:val="00CB580C"/>
    <w:rsid w:val="00CC1130"/>
    <w:rsid w:val="00CC37B4"/>
    <w:rsid w:val="00CC7175"/>
    <w:rsid w:val="00CD1852"/>
    <w:rsid w:val="00CD32CC"/>
    <w:rsid w:val="00CE095B"/>
    <w:rsid w:val="00CE13D9"/>
    <w:rsid w:val="00CE3DEA"/>
    <w:rsid w:val="00CE4584"/>
    <w:rsid w:val="00CE5321"/>
    <w:rsid w:val="00CE7581"/>
    <w:rsid w:val="00D01DA6"/>
    <w:rsid w:val="00D03F0A"/>
    <w:rsid w:val="00D0692E"/>
    <w:rsid w:val="00D144CB"/>
    <w:rsid w:val="00D15C91"/>
    <w:rsid w:val="00D170B8"/>
    <w:rsid w:val="00D22E65"/>
    <w:rsid w:val="00D232D6"/>
    <w:rsid w:val="00D23D8E"/>
    <w:rsid w:val="00D33CA6"/>
    <w:rsid w:val="00D33EF7"/>
    <w:rsid w:val="00D35D6E"/>
    <w:rsid w:val="00D36B79"/>
    <w:rsid w:val="00D41836"/>
    <w:rsid w:val="00D42C45"/>
    <w:rsid w:val="00D4307A"/>
    <w:rsid w:val="00D43B55"/>
    <w:rsid w:val="00D466A4"/>
    <w:rsid w:val="00D47193"/>
    <w:rsid w:val="00D479BD"/>
    <w:rsid w:val="00D508B6"/>
    <w:rsid w:val="00D51875"/>
    <w:rsid w:val="00D55E02"/>
    <w:rsid w:val="00D631CA"/>
    <w:rsid w:val="00D6366D"/>
    <w:rsid w:val="00D64833"/>
    <w:rsid w:val="00D65F1C"/>
    <w:rsid w:val="00D669C2"/>
    <w:rsid w:val="00D74BD3"/>
    <w:rsid w:val="00D76B5E"/>
    <w:rsid w:val="00D80A01"/>
    <w:rsid w:val="00D8102B"/>
    <w:rsid w:val="00D81A46"/>
    <w:rsid w:val="00D82524"/>
    <w:rsid w:val="00D8349E"/>
    <w:rsid w:val="00D864D5"/>
    <w:rsid w:val="00D86AF6"/>
    <w:rsid w:val="00DA254C"/>
    <w:rsid w:val="00DA36D4"/>
    <w:rsid w:val="00DA4F76"/>
    <w:rsid w:val="00DB1B08"/>
    <w:rsid w:val="00DB250D"/>
    <w:rsid w:val="00DB29E1"/>
    <w:rsid w:val="00DB2D25"/>
    <w:rsid w:val="00DB3DE2"/>
    <w:rsid w:val="00DC06FF"/>
    <w:rsid w:val="00DC2E87"/>
    <w:rsid w:val="00DC7DDA"/>
    <w:rsid w:val="00DD0E0D"/>
    <w:rsid w:val="00DD302F"/>
    <w:rsid w:val="00DE1480"/>
    <w:rsid w:val="00DE2684"/>
    <w:rsid w:val="00DE3DB1"/>
    <w:rsid w:val="00DE7BEA"/>
    <w:rsid w:val="00DF0D06"/>
    <w:rsid w:val="00DF1BD7"/>
    <w:rsid w:val="00DF1DEC"/>
    <w:rsid w:val="00DF2C19"/>
    <w:rsid w:val="00DF2EA1"/>
    <w:rsid w:val="00DF68B0"/>
    <w:rsid w:val="00DF6F24"/>
    <w:rsid w:val="00E00EBB"/>
    <w:rsid w:val="00E02CF2"/>
    <w:rsid w:val="00E05E96"/>
    <w:rsid w:val="00E1057B"/>
    <w:rsid w:val="00E12927"/>
    <w:rsid w:val="00E143DC"/>
    <w:rsid w:val="00E1579E"/>
    <w:rsid w:val="00E1615C"/>
    <w:rsid w:val="00E214E0"/>
    <w:rsid w:val="00E256B0"/>
    <w:rsid w:val="00E30721"/>
    <w:rsid w:val="00E36584"/>
    <w:rsid w:val="00E43C63"/>
    <w:rsid w:val="00E44A6B"/>
    <w:rsid w:val="00E45F57"/>
    <w:rsid w:val="00E46679"/>
    <w:rsid w:val="00E51214"/>
    <w:rsid w:val="00E51B89"/>
    <w:rsid w:val="00E51D36"/>
    <w:rsid w:val="00E5351A"/>
    <w:rsid w:val="00E53722"/>
    <w:rsid w:val="00E54857"/>
    <w:rsid w:val="00E5761C"/>
    <w:rsid w:val="00E57A29"/>
    <w:rsid w:val="00E605B1"/>
    <w:rsid w:val="00E60709"/>
    <w:rsid w:val="00E6233A"/>
    <w:rsid w:val="00E62455"/>
    <w:rsid w:val="00E627E0"/>
    <w:rsid w:val="00E64162"/>
    <w:rsid w:val="00E643EC"/>
    <w:rsid w:val="00E64CDF"/>
    <w:rsid w:val="00E66798"/>
    <w:rsid w:val="00E711D7"/>
    <w:rsid w:val="00E74EDF"/>
    <w:rsid w:val="00E75B96"/>
    <w:rsid w:val="00E76B2C"/>
    <w:rsid w:val="00E878AC"/>
    <w:rsid w:val="00E904E4"/>
    <w:rsid w:val="00E91107"/>
    <w:rsid w:val="00E912A2"/>
    <w:rsid w:val="00E9440F"/>
    <w:rsid w:val="00E95FF7"/>
    <w:rsid w:val="00EA1C4B"/>
    <w:rsid w:val="00EB1AEB"/>
    <w:rsid w:val="00EB3A2E"/>
    <w:rsid w:val="00EB5219"/>
    <w:rsid w:val="00EB7014"/>
    <w:rsid w:val="00EC297D"/>
    <w:rsid w:val="00EC3C0D"/>
    <w:rsid w:val="00EC5FF1"/>
    <w:rsid w:val="00EC6781"/>
    <w:rsid w:val="00EC76AE"/>
    <w:rsid w:val="00ED1117"/>
    <w:rsid w:val="00ED1B3F"/>
    <w:rsid w:val="00ED69F0"/>
    <w:rsid w:val="00ED6E83"/>
    <w:rsid w:val="00EE5F6C"/>
    <w:rsid w:val="00EE7D24"/>
    <w:rsid w:val="00EE7E65"/>
    <w:rsid w:val="00EF09A6"/>
    <w:rsid w:val="00EF1936"/>
    <w:rsid w:val="00EF2A1E"/>
    <w:rsid w:val="00EF3F31"/>
    <w:rsid w:val="00EF5D09"/>
    <w:rsid w:val="00EF64A1"/>
    <w:rsid w:val="00EF6847"/>
    <w:rsid w:val="00EF76EA"/>
    <w:rsid w:val="00F03B7E"/>
    <w:rsid w:val="00F04252"/>
    <w:rsid w:val="00F06AFE"/>
    <w:rsid w:val="00F12704"/>
    <w:rsid w:val="00F1371C"/>
    <w:rsid w:val="00F16012"/>
    <w:rsid w:val="00F16CBA"/>
    <w:rsid w:val="00F21400"/>
    <w:rsid w:val="00F21BBF"/>
    <w:rsid w:val="00F24214"/>
    <w:rsid w:val="00F304D9"/>
    <w:rsid w:val="00F36578"/>
    <w:rsid w:val="00F37DB1"/>
    <w:rsid w:val="00F40170"/>
    <w:rsid w:val="00F4074C"/>
    <w:rsid w:val="00F40A33"/>
    <w:rsid w:val="00F44161"/>
    <w:rsid w:val="00F46EC2"/>
    <w:rsid w:val="00F50771"/>
    <w:rsid w:val="00F543F0"/>
    <w:rsid w:val="00F566E9"/>
    <w:rsid w:val="00F57BEB"/>
    <w:rsid w:val="00F60383"/>
    <w:rsid w:val="00F610C7"/>
    <w:rsid w:val="00F62B20"/>
    <w:rsid w:val="00F63F98"/>
    <w:rsid w:val="00F72D2B"/>
    <w:rsid w:val="00F742BF"/>
    <w:rsid w:val="00F74F26"/>
    <w:rsid w:val="00F75558"/>
    <w:rsid w:val="00F7610F"/>
    <w:rsid w:val="00F81864"/>
    <w:rsid w:val="00F8372D"/>
    <w:rsid w:val="00F8454C"/>
    <w:rsid w:val="00F8642A"/>
    <w:rsid w:val="00F87520"/>
    <w:rsid w:val="00F908A2"/>
    <w:rsid w:val="00F94792"/>
    <w:rsid w:val="00F94DC4"/>
    <w:rsid w:val="00F9699F"/>
    <w:rsid w:val="00F96F81"/>
    <w:rsid w:val="00F97452"/>
    <w:rsid w:val="00FA221F"/>
    <w:rsid w:val="00FA31DA"/>
    <w:rsid w:val="00FA3B70"/>
    <w:rsid w:val="00FA6499"/>
    <w:rsid w:val="00FB4CD7"/>
    <w:rsid w:val="00FB6C35"/>
    <w:rsid w:val="00FB6C5B"/>
    <w:rsid w:val="00FB795C"/>
    <w:rsid w:val="00FB7D9D"/>
    <w:rsid w:val="00FC0F7E"/>
    <w:rsid w:val="00FC149F"/>
    <w:rsid w:val="00FD2AB9"/>
    <w:rsid w:val="00FD34C6"/>
    <w:rsid w:val="00FD50C6"/>
    <w:rsid w:val="00FE1283"/>
    <w:rsid w:val="00FE23CD"/>
    <w:rsid w:val="00FE27B4"/>
    <w:rsid w:val="00FE4586"/>
    <w:rsid w:val="00FE6223"/>
    <w:rsid w:val="00FF01D8"/>
    <w:rsid w:val="00FF051E"/>
    <w:rsid w:val="00FF280D"/>
    <w:rsid w:val="00FF409A"/>
    <w:rsid w:val="00FF463C"/>
    <w:rsid w:val="00FF614F"/>
    <w:rsid w:val="00FF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920007"/>
  <w15:chartTrackingRefBased/>
  <w15:docId w15:val="{B179AB54-4BD6-46B4-A89A-55D87D9A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218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9A7F7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5948A7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7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5948A7"/>
    <w:rPr>
      <w:b/>
    </w:rPr>
  </w:style>
  <w:style w:type="paragraph" w:customStyle="1" w:styleId="CharCharCharCharCharCharCharCharCharCharCharChar1CharCharCharCharChar">
    <w:name w:val="Char Char Char Char Char Char Char Char Char Char Char Char1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styleId="BodyText">
    <w:name w:val="Body Text"/>
    <w:basedOn w:val="Normal"/>
    <w:rsid w:val="00794AEF"/>
    <w:pPr>
      <w:spacing w:after="120"/>
    </w:pPr>
  </w:style>
  <w:style w:type="paragraph" w:styleId="Footer">
    <w:name w:val="footer"/>
    <w:basedOn w:val="Normal"/>
    <w:link w:val="FooterChar"/>
    <w:uiPriority w:val="99"/>
    <w:rsid w:val="00794AE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94AEF"/>
  </w:style>
  <w:style w:type="paragraph" w:styleId="Header">
    <w:name w:val="header"/>
    <w:basedOn w:val="Normal"/>
    <w:rsid w:val="008F5417"/>
    <w:pPr>
      <w:tabs>
        <w:tab w:val="center" w:pos="4153"/>
        <w:tab w:val="right" w:pos="8306"/>
      </w:tabs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981FA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5113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">
    <w:name w:val="Char Char Char Char Char Char"/>
    <w:basedOn w:val="Normal"/>
    <w:rsid w:val="00C21E68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">
    <w:name w:val="Char Char Char Char Char Char Char"/>
    <w:basedOn w:val="Normal"/>
    <w:rsid w:val="0099508E"/>
    <w:pPr>
      <w:keepLines/>
      <w:spacing w:after="300" w:line="240" w:lineRule="atLeast"/>
    </w:pPr>
    <w:rPr>
      <w:lang w:val="en-US" w:eastAsia="en-US"/>
    </w:rPr>
  </w:style>
  <w:style w:type="character" w:customStyle="1" w:styleId="FooterChar">
    <w:name w:val="Footer Char"/>
    <w:link w:val="Footer"/>
    <w:uiPriority w:val="99"/>
    <w:rsid w:val="00A92FE6"/>
    <w:rPr>
      <w:rFonts w:ascii="Arial" w:hAnsi="Arial"/>
      <w:sz w:val="24"/>
      <w:szCs w:val="24"/>
    </w:rPr>
  </w:style>
  <w:style w:type="paragraph" w:customStyle="1" w:styleId="CharCharCharCharCharCharCharCharCharCharChar">
    <w:name w:val="Char Char Char Char Char Char Char Char Char Char Char"/>
    <w:basedOn w:val="Normal"/>
    <w:rsid w:val="0098394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al"/>
    <w:rsid w:val="00490D66"/>
    <w:pPr>
      <w:keepLines/>
      <w:spacing w:after="300" w:line="240" w:lineRule="atLeast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2E37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08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86620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uiPriority w:val="99"/>
    <w:rsid w:val="00645214"/>
    <w:rPr>
      <w:color w:val="0563C1"/>
      <w:u w:val="single"/>
    </w:rPr>
  </w:style>
  <w:style w:type="paragraph" w:customStyle="1" w:styleId="CharCharCharCharCharCharCharCharCharCharCharChar1CharCharCharCharCharCharChar0">
    <w:name w:val="Char Char Char Char Char Char Char Char Char Char Char Char1 Char Char Char Char Char Char Char"/>
    <w:basedOn w:val="Normal"/>
    <w:rsid w:val="00B474A9"/>
    <w:pPr>
      <w:keepLines/>
      <w:spacing w:after="300" w:line="240" w:lineRule="atLeas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8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j24.NCCADMIN\Local%20Settings\Temporary%20Internet%20Files\Content.IE5\KP47S743\Minutes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A9449-F535-4259-9168-E57579B8FA7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e5a37bb-a961-4e4f-baae-2798a2245f30}" enabled="0" method="" siteId="{6e5a37bb-a961-4e4f-baae-2798a2245f3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Minutes[1].dot</Template>
  <TotalTime>44</TotalTime>
  <Pages>8</Pages>
  <Words>1952</Words>
  <Characters>10901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</vt:lpstr>
    </vt:vector>
  </TitlesOfParts>
  <Company>Nottinghamshire County Council</Company>
  <LinksUpToDate>false</LinksUpToDate>
  <CharactersWithSpaces>12828</CharactersWithSpaces>
  <SharedDoc>false</SharedDoc>
  <HLinks>
    <vt:vector size="6" baseType="variant">
      <vt:variant>
        <vt:i4>4391025</vt:i4>
      </vt:variant>
      <vt:variant>
        <vt:i4>0</vt:i4>
      </vt:variant>
      <vt:variant>
        <vt:i4>0</vt:i4>
      </vt:variant>
      <vt:variant>
        <vt:i4>5</vt:i4>
      </vt:variant>
      <vt:variant>
        <vt:lpwstr>mailto:jo.bray@nottscc.gov.uk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</dc:title>
  <dc:subject>Information and communication;</dc:subject>
  <dc:creator>dj24</dc:creator>
  <cp:keywords/>
  <cp:lastModifiedBy>liam1 russell</cp:lastModifiedBy>
  <cp:revision>46</cp:revision>
  <cp:lastPrinted>2018-04-17T12:40:00Z</cp:lastPrinted>
  <dcterms:created xsi:type="dcterms:W3CDTF">2024-04-17T11:51:00Z</dcterms:created>
  <dcterms:modified xsi:type="dcterms:W3CDTF">2024-04-17T12:34:00Z</dcterms:modified>
</cp:coreProperties>
</file>