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27"/>
        <w:gridCol w:w="3054"/>
        <w:gridCol w:w="5381"/>
      </w:tblGrid>
      <w:tr w:rsidR="00C47218" w:rsidRPr="001A5450" w14:paraId="62ADE169" w14:textId="77777777" w:rsidTr="0059256F">
        <w:trPr>
          <w:trHeight w:val="1072"/>
        </w:trPr>
        <w:tc>
          <w:tcPr>
            <w:tcW w:w="2500" w:type="pct"/>
            <w:gridSpan w:val="2"/>
            <w:shd w:val="clear" w:color="auto" w:fill="auto"/>
          </w:tcPr>
          <w:p w14:paraId="0310B10C" w14:textId="77777777" w:rsidR="00C47218" w:rsidRPr="001A5450" w:rsidRDefault="00C47218" w:rsidP="00663EB5">
            <w:pPr>
              <w:rPr>
                <w:b/>
                <w:sz w:val="36"/>
                <w:szCs w:val="36"/>
              </w:rPr>
            </w:pPr>
            <w:r w:rsidRPr="001A5450">
              <w:rPr>
                <w:b/>
                <w:sz w:val="36"/>
                <w:szCs w:val="36"/>
              </w:rPr>
              <w:t>MINUTES OF MEETING</w:t>
            </w:r>
          </w:p>
        </w:tc>
        <w:tc>
          <w:tcPr>
            <w:tcW w:w="2500" w:type="pct"/>
            <w:shd w:val="clear" w:color="auto" w:fill="auto"/>
          </w:tcPr>
          <w:p w14:paraId="3264DE38" w14:textId="77777777" w:rsidR="00C47218" w:rsidRPr="001A5450" w:rsidRDefault="00B45ACA" w:rsidP="00CB3638">
            <w:pPr>
              <w:jc w:val="both"/>
            </w:pPr>
            <w:r>
              <w:rPr>
                <w:noProof/>
              </w:rPr>
              <w:drawing>
                <wp:inline distT="0" distB="0" distL="0" distR="0" wp14:anchorId="5790E48A" wp14:editId="6C9C6CE7">
                  <wp:extent cx="2952750" cy="495300"/>
                  <wp:effectExtent l="0" t="0" r="0" b="0"/>
                  <wp:docPr id="1" name="Picture 1" descr="NCC-l-head-bl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CC-l-head-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1919" w:rsidRPr="001A5450" w14:paraId="28FDCD73" w14:textId="77777777" w:rsidTr="0059256F">
        <w:trPr>
          <w:trHeight w:val="23"/>
        </w:trPr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43AD6C89" w14:textId="77777777" w:rsidR="00B21919" w:rsidRPr="001A5450" w:rsidRDefault="00B21919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School: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6F29931E" w14:textId="2F278D27" w:rsidR="00B21919" w:rsidRPr="001A5450" w:rsidRDefault="00F81B3D" w:rsidP="00663EB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Lawrence View Primary and Nursery School</w:t>
            </w:r>
          </w:p>
        </w:tc>
      </w:tr>
      <w:tr w:rsidR="00C47218" w:rsidRPr="001A5450" w14:paraId="7DCECB2D" w14:textId="77777777" w:rsidTr="0059256F">
        <w:trPr>
          <w:trHeight w:val="338"/>
        </w:trPr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2BBF8FD1" w14:textId="77777777" w:rsidR="00C47218" w:rsidRPr="001A5450" w:rsidRDefault="00C47218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Meeting title: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6EFD1300" w14:textId="5E3B1E10" w:rsidR="00C47218" w:rsidRPr="001A5450" w:rsidRDefault="00B74860" w:rsidP="002129B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Spring</w:t>
            </w:r>
            <w:r w:rsidR="006B278B">
              <w:rPr>
                <w:b/>
                <w:sz w:val="22"/>
                <w:szCs w:val="22"/>
              </w:rPr>
              <w:t xml:space="preserve"> </w:t>
            </w:r>
            <w:r w:rsidR="005948A7" w:rsidRPr="001A5450">
              <w:rPr>
                <w:b/>
                <w:sz w:val="22"/>
                <w:szCs w:val="22"/>
              </w:rPr>
              <w:t xml:space="preserve">term meeting of the </w:t>
            </w:r>
            <w:r w:rsidR="00361C6B">
              <w:rPr>
                <w:b/>
                <w:sz w:val="22"/>
                <w:szCs w:val="22"/>
              </w:rPr>
              <w:t xml:space="preserve">combined </w:t>
            </w:r>
            <w:r w:rsidR="00F81B3D">
              <w:rPr>
                <w:b/>
                <w:sz w:val="22"/>
                <w:szCs w:val="22"/>
              </w:rPr>
              <w:t xml:space="preserve">business </w:t>
            </w:r>
            <w:r w:rsidR="00E825C4">
              <w:rPr>
                <w:b/>
                <w:sz w:val="22"/>
                <w:szCs w:val="22"/>
              </w:rPr>
              <w:t xml:space="preserve">and strategic </w:t>
            </w:r>
            <w:r w:rsidR="00F81B3D">
              <w:rPr>
                <w:b/>
                <w:sz w:val="22"/>
                <w:szCs w:val="22"/>
              </w:rPr>
              <w:t>committee</w:t>
            </w:r>
            <w:r w:rsidR="00361C6B">
              <w:rPr>
                <w:b/>
                <w:sz w:val="22"/>
                <w:szCs w:val="22"/>
              </w:rPr>
              <w:t>s</w:t>
            </w:r>
          </w:p>
        </w:tc>
      </w:tr>
      <w:tr w:rsidR="00C47218" w:rsidRPr="001A5450" w14:paraId="0C807D8C" w14:textId="77777777" w:rsidTr="0059256F">
        <w:trPr>
          <w:trHeight w:val="131"/>
        </w:trPr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01557802" w14:textId="77777777" w:rsidR="00C47218" w:rsidRPr="001A5450" w:rsidRDefault="00C47218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Date</w:t>
            </w:r>
            <w:r w:rsidR="00FB7D9D" w:rsidRPr="001A5450">
              <w:rPr>
                <w:b/>
                <w:sz w:val="22"/>
                <w:szCs w:val="22"/>
              </w:rPr>
              <w:t xml:space="preserve"> and time</w:t>
            </w:r>
            <w:r w:rsidRPr="001A5450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46E9A58A" w14:textId="67413A51" w:rsidR="00C47218" w:rsidRPr="0073594B" w:rsidRDefault="0089420E" w:rsidP="0073594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Tuesday, </w:t>
            </w:r>
            <w:r w:rsidR="000F55B5">
              <w:rPr>
                <w:b/>
                <w:sz w:val="22"/>
                <w:szCs w:val="22"/>
              </w:rPr>
              <w:t>26 March 2024</w:t>
            </w:r>
            <w:r w:rsidR="0073594B" w:rsidRPr="0073594B">
              <w:rPr>
                <w:b/>
                <w:sz w:val="22"/>
                <w:szCs w:val="22"/>
              </w:rPr>
              <w:t xml:space="preserve"> at </w:t>
            </w:r>
            <w:r w:rsidR="000F55B5">
              <w:rPr>
                <w:b/>
                <w:sz w:val="22"/>
                <w:szCs w:val="22"/>
              </w:rPr>
              <w:t>4:00</w:t>
            </w:r>
            <w:r w:rsidR="0073594B" w:rsidRPr="0073594B">
              <w:rPr>
                <w:b/>
                <w:sz w:val="22"/>
                <w:szCs w:val="22"/>
              </w:rPr>
              <w:t>p</w:t>
            </w:r>
            <w:r w:rsidR="00E02CF2" w:rsidRPr="0073594B">
              <w:rPr>
                <w:b/>
                <w:sz w:val="22"/>
                <w:szCs w:val="22"/>
              </w:rPr>
              <w:t>m</w:t>
            </w:r>
          </w:p>
        </w:tc>
      </w:tr>
      <w:tr w:rsidR="00C47218" w:rsidRPr="001A5450" w14:paraId="05B1861C" w14:textId="77777777" w:rsidTr="0059256F"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385D1DB4" w14:textId="77777777" w:rsidR="00C47218" w:rsidRPr="001A5450" w:rsidRDefault="00C47218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674964EB" w14:textId="3B83E6DB" w:rsidR="00C47218" w:rsidRPr="001A5450" w:rsidRDefault="00162524" w:rsidP="005E1E77">
            <w:pPr>
              <w:rPr>
                <w:b/>
                <w:sz w:val="22"/>
                <w:szCs w:val="22"/>
              </w:rPr>
            </w:pPr>
            <w:r w:rsidRPr="00162524">
              <w:rPr>
                <w:b/>
                <w:sz w:val="22"/>
                <w:szCs w:val="22"/>
              </w:rPr>
              <w:t xml:space="preserve">At the School </w:t>
            </w:r>
            <w:r w:rsidR="008B766E">
              <w:rPr>
                <w:b/>
                <w:sz w:val="22"/>
                <w:szCs w:val="22"/>
              </w:rPr>
              <w:t>and via MS Teams</w:t>
            </w:r>
          </w:p>
        </w:tc>
      </w:tr>
    </w:tbl>
    <w:p w14:paraId="06728185" w14:textId="77777777" w:rsidR="00C47218" w:rsidRPr="001A5450" w:rsidRDefault="00C47218" w:rsidP="00663EB5"/>
    <w:tbl>
      <w:tblPr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709"/>
        <w:gridCol w:w="7900"/>
      </w:tblGrid>
      <w:tr w:rsidR="005948A7" w:rsidRPr="001A5450" w14:paraId="10FDEBCC" w14:textId="77777777" w:rsidTr="0059256F">
        <w:tc>
          <w:tcPr>
            <w:tcW w:w="2376" w:type="dxa"/>
          </w:tcPr>
          <w:p w14:paraId="71DF7845" w14:textId="77777777" w:rsidR="005948A7" w:rsidRPr="001A5450" w:rsidRDefault="005948A7" w:rsidP="00663EB5">
            <w:pPr>
              <w:pStyle w:val="Heading4"/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Membership</w:t>
            </w:r>
          </w:p>
        </w:tc>
        <w:tc>
          <w:tcPr>
            <w:tcW w:w="709" w:type="dxa"/>
          </w:tcPr>
          <w:p w14:paraId="2515EEAC" w14:textId="2F7C30F9" w:rsidR="005948A7" w:rsidRPr="001A5450" w:rsidRDefault="00B30189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7900" w:type="dxa"/>
          </w:tcPr>
          <w:p w14:paraId="5571FCD9" w14:textId="7E1F4B24" w:rsidR="005948A7" w:rsidRPr="001A5450" w:rsidRDefault="00FA05AE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Douglas Atherton</w:t>
            </w:r>
          </w:p>
        </w:tc>
      </w:tr>
      <w:tr w:rsidR="005948A7" w:rsidRPr="001A5450" w14:paraId="57F8B7A7" w14:textId="77777777" w:rsidTr="0059256F">
        <w:trPr>
          <w:trHeight w:val="80"/>
        </w:trPr>
        <w:tc>
          <w:tcPr>
            <w:tcW w:w="2376" w:type="dxa"/>
          </w:tcPr>
          <w:p w14:paraId="784BB837" w14:textId="77777777" w:rsidR="005948A7" w:rsidRPr="001A5450" w:rsidRDefault="005948A7" w:rsidP="00663EB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‘A’ denotes absence</w:t>
            </w:r>
          </w:p>
        </w:tc>
        <w:tc>
          <w:tcPr>
            <w:tcW w:w="709" w:type="dxa"/>
          </w:tcPr>
          <w:p w14:paraId="0BE6FE49" w14:textId="0C9EA18A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</w:tcPr>
          <w:p w14:paraId="37B5E400" w14:textId="4C5CC06C" w:rsidR="005948A7" w:rsidRPr="001A5450" w:rsidRDefault="00FA05AE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Zoe Battison</w:t>
            </w:r>
            <w:r w:rsidR="00C0510D">
              <w:rPr>
                <w:sz w:val="22"/>
                <w:szCs w:val="22"/>
              </w:rPr>
              <w:t xml:space="preserve"> (attended online)</w:t>
            </w:r>
          </w:p>
        </w:tc>
      </w:tr>
      <w:tr w:rsidR="002252F1" w:rsidRPr="001A5450" w14:paraId="32F9F191" w14:textId="77777777" w:rsidTr="0059256F">
        <w:tc>
          <w:tcPr>
            <w:tcW w:w="2376" w:type="dxa"/>
          </w:tcPr>
          <w:p w14:paraId="7BAA71D5" w14:textId="77777777" w:rsidR="002252F1" w:rsidRPr="001A5450" w:rsidRDefault="002252F1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54DDF55C" w14:textId="559929D4" w:rsidR="002252F1" w:rsidRPr="001A5450" w:rsidRDefault="002252F1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</w:tcPr>
          <w:p w14:paraId="621AA35C" w14:textId="46DF32EC" w:rsidR="002252F1" w:rsidRPr="001A5450" w:rsidRDefault="00C63412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David Hill</w:t>
            </w:r>
            <w:r w:rsidR="00F4141A">
              <w:rPr>
                <w:sz w:val="22"/>
                <w:szCs w:val="22"/>
              </w:rPr>
              <w:t xml:space="preserve"> (chair of governors)</w:t>
            </w:r>
          </w:p>
        </w:tc>
      </w:tr>
      <w:tr w:rsidR="005948A7" w:rsidRPr="001A5450" w14:paraId="0466183C" w14:textId="77777777" w:rsidTr="0059256F">
        <w:tc>
          <w:tcPr>
            <w:tcW w:w="2376" w:type="dxa"/>
          </w:tcPr>
          <w:p w14:paraId="39B505CB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70AC0679" w14:textId="6FE69ADB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</w:tcPr>
          <w:p w14:paraId="128145F9" w14:textId="32AE829A" w:rsidR="005948A7" w:rsidRPr="001A5450" w:rsidRDefault="00C63412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Kevin Hubbard</w:t>
            </w:r>
          </w:p>
        </w:tc>
      </w:tr>
      <w:tr w:rsidR="005948A7" w:rsidRPr="001A5450" w14:paraId="6B1C930D" w14:textId="77777777" w:rsidTr="0059256F">
        <w:tc>
          <w:tcPr>
            <w:tcW w:w="2376" w:type="dxa"/>
          </w:tcPr>
          <w:p w14:paraId="5BBC60CE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64DAA2B7" w14:textId="7CCFB286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</w:tcPr>
          <w:p w14:paraId="32A12531" w14:textId="5468CF80" w:rsidR="005948A7" w:rsidRPr="001A5450" w:rsidRDefault="00C63412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Zach Towers</w:t>
            </w:r>
            <w:r w:rsidR="00054166">
              <w:rPr>
                <w:sz w:val="22"/>
                <w:szCs w:val="22"/>
              </w:rPr>
              <w:t xml:space="preserve"> (attended online)</w:t>
            </w:r>
          </w:p>
        </w:tc>
      </w:tr>
      <w:tr w:rsidR="005948A7" w:rsidRPr="001A5450" w14:paraId="1882E99F" w14:textId="77777777" w:rsidTr="0059256F">
        <w:tc>
          <w:tcPr>
            <w:tcW w:w="2376" w:type="dxa"/>
          </w:tcPr>
          <w:p w14:paraId="42425A26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06894A89" w14:textId="4700BF55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</w:tcPr>
          <w:p w14:paraId="5BFD1E5E" w14:textId="596947F4" w:rsidR="005948A7" w:rsidRPr="001A5450" w:rsidRDefault="00C63412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Emma McGrenaghan (headteacher)</w:t>
            </w:r>
          </w:p>
        </w:tc>
      </w:tr>
      <w:tr w:rsidR="004647EC" w:rsidRPr="001A5450" w14:paraId="05FD17CD" w14:textId="77777777" w:rsidTr="0059256F">
        <w:tc>
          <w:tcPr>
            <w:tcW w:w="2376" w:type="dxa"/>
          </w:tcPr>
          <w:p w14:paraId="71493AB2" w14:textId="77777777" w:rsidR="004647EC" w:rsidRPr="001A5450" w:rsidRDefault="004647EC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215DB8E0" w14:textId="02B8F514" w:rsidR="004647EC" w:rsidRPr="001A5450" w:rsidRDefault="004647EC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</w:tcPr>
          <w:p w14:paraId="238A26BE" w14:textId="5AC0648A" w:rsidR="004647EC" w:rsidRPr="001A5450" w:rsidRDefault="005A3368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Tracey Christian</w:t>
            </w:r>
            <w:r w:rsidR="00054166">
              <w:rPr>
                <w:sz w:val="22"/>
                <w:szCs w:val="22"/>
              </w:rPr>
              <w:t xml:space="preserve"> (attended online)</w:t>
            </w:r>
          </w:p>
        </w:tc>
      </w:tr>
      <w:tr w:rsidR="005948A7" w:rsidRPr="001A5450" w14:paraId="7C4F4279" w14:textId="77777777" w:rsidTr="0059256F">
        <w:tc>
          <w:tcPr>
            <w:tcW w:w="2376" w:type="dxa"/>
          </w:tcPr>
          <w:p w14:paraId="5986BF9B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217176A0" w14:textId="21F7B7EB" w:rsidR="005948A7" w:rsidRPr="001A5450" w:rsidRDefault="00B30189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7900" w:type="dxa"/>
          </w:tcPr>
          <w:p w14:paraId="18E09F62" w14:textId="42A24653" w:rsidR="005948A7" w:rsidRPr="001A5450" w:rsidRDefault="005A3368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Liam Johnson</w:t>
            </w:r>
          </w:p>
        </w:tc>
      </w:tr>
      <w:tr w:rsidR="002252F1" w:rsidRPr="001A5450" w14:paraId="6029B3C4" w14:textId="77777777" w:rsidTr="0059256F">
        <w:tc>
          <w:tcPr>
            <w:tcW w:w="2376" w:type="dxa"/>
          </w:tcPr>
          <w:p w14:paraId="07B60DED" w14:textId="77777777" w:rsidR="002252F1" w:rsidRPr="001A5450" w:rsidRDefault="002252F1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6E40FB36" w14:textId="375769A2" w:rsidR="002252F1" w:rsidRPr="001A5450" w:rsidRDefault="00B30189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7900" w:type="dxa"/>
          </w:tcPr>
          <w:p w14:paraId="4DF236B6" w14:textId="40803E46" w:rsidR="002252F1" w:rsidRPr="001A5450" w:rsidRDefault="005A3368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Charlotte Needham</w:t>
            </w:r>
          </w:p>
        </w:tc>
      </w:tr>
      <w:tr w:rsidR="002252F1" w:rsidRPr="001A5450" w14:paraId="19838C89" w14:textId="77777777" w:rsidTr="0059256F">
        <w:tc>
          <w:tcPr>
            <w:tcW w:w="2376" w:type="dxa"/>
          </w:tcPr>
          <w:p w14:paraId="3AE24344" w14:textId="77777777" w:rsidR="002252F1" w:rsidRPr="001A5450" w:rsidRDefault="002252F1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153B521C" w14:textId="0B2B94CA" w:rsidR="002252F1" w:rsidRPr="001A5450" w:rsidRDefault="002252F1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</w:tcPr>
          <w:p w14:paraId="1FC9BDD0" w14:textId="153F646D" w:rsidR="002252F1" w:rsidRPr="001A5450" w:rsidRDefault="00F4141A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Laura Lord</w:t>
            </w:r>
          </w:p>
        </w:tc>
      </w:tr>
      <w:tr w:rsidR="002252F1" w:rsidRPr="001A5450" w14:paraId="6464DF00" w14:textId="77777777" w:rsidTr="0059256F">
        <w:tc>
          <w:tcPr>
            <w:tcW w:w="2376" w:type="dxa"/>
          </w:tcPr>
          <w:p w14:paraId="66B3318B" w14:textId="77777777" w:rsidR="002252F1" w:rsidRPr="001A5450" w:rsidRDefault="002252F1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0380902B" w14:textId="4E3C3E1E" w:rsidR="002252F1" w:rsidRPr="001A5450" w:rsidRDefault="002252F1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</w:tcPr>
          <w:p w14:paraId="76277FF5" w14:textId="1CF6AB01" w:rsidR="002252F1" w:rsidRPr="001A5450" w:rsidRDefault="00F4141A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Chris Blackburn (associate member)</w:t>
            </w:r>
          </w:p>
        </w:tc>
      </w:tr>
      <w:tr w:rsidR="005948A7" w:rsidRPr="001A5450" w14:paraId="2F17EECA" w14:textId="77777777" w:rsidTr="0059256F">
        <w:tc>
          <w:tcPr>
            <w:tcW w:w="2376" w:type="dxa"/>
          </w:tcPr>
          <w:p w14:paraId="0CCBECBA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06455A5D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</w:tcPr>
          <w:p w14:paraId="2DA85D81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</w:tr>
      <w:tr w:rsidR="005948A7" w:rsidRPr="001A5450" w14:paraId="534AD7BD" w14:textId="77777777" w:rsidTr="0059256F">
        <w:tc>
          <w:tcPr>
            <w:tcW w:w="2376" w:type="dxa"/>
          </w:tcPr>
          <w:p w14:paraId="44307574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1216B437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</w:tcPr>
          <w:p w14:paraId="0C0C69FD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</w:tr>
      <w:tr w:rsidR="00FB6C5B" w:rsidRPr="001A5450" w14:paraId="5B885A6D" w14:textId="77777777" w:rsidTr="0059256F">
        <w:tc>
          <w:tcPr>
            <w:tcW w:w="2376" w:type="dxa"/>
          </w:tcPr>
          <w:p w14:paraId="79435CC7" w14:textId="77777777" w:rsidR="00FB6C5B" w:rsidRPr="001A5450" w:rsidRDefault="00FB6C5B" w:rsidP="00663EB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14:paraId="284B2672" w14:textId="77777777" w:rsidR="00FB6C5B" w:rsidRPr="001A5450" w:rsidRDefault="00FB6C5B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</w:tcPr>
          <w:p w14:paraId="660EA978" w14:textId="77777777" w:rsidR="00FB6C5B" w:rsidRPr="001A5450" w:rsidRDefault="00FB6C5B" w:rsidP="00663EB5">
            <w:pPr>
              <w:rPr>
                <w:sz w:val="22"/>
                <w:szCs w:val="22"/>
              </w:rPr>
            </w:pPr>
          </w:p>
        </w:tc>
      </w:tr>
    </w:tbl>
    <w:p w14:paraId="1901EEC7" w14:textId="77777777" w:rsidR="005948A7" w:rsidRPr="001A5450" w:rsidRDefault="005948A7" w:rsidP="00663EB5">
      <w:pPr>
        <w:rPr>
          <w:sz w:val="22"/>
          <w:szCs w:val="22"/>
        </w:rPr>
      </w:pPr>
    </w:p>
    <w:tbl>
      <w:tblPr>
        <w:tblW w:w="10985" w:type="dxa"/>
        <w:tblBorders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709"/>
        <w:gridCol w:w="7900"/>
      </w:tblGrid>
      <w:tr w:rsidR="005948A7" w:rsidRPr="001A5450" w14:paraId="4E6A0AC3" w14:textId="77777777" w:rsidTr="00041C0D">
        <w:trPr>
          <w:trHeight w:val="297"/>
        </w:trPr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7A320056" w14:textId="77777777" w:rsidR="005948A7" w:rsidRPr="001A5450" w:rsidRDefault="005948A7" w:rsidP="00663EB5">
            <w:pPr>
              <w:rPr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In attendance</w:t>
            </w:r>
            <w:r w:rsidRPr="001A5450">
              <w:rPr>
                <w:sz w:val="22"/>
                <w:szCs w:val="22"/>
              </w:rPr>
              <w:tab/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B43DE59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12AFFFD7" w14:textId="5454FEEE" w:rsidR="00C0510D" w:rsidRDefault="00C0510D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Sarah Hunt (staff – observer)</w:t>
            </w:r>
          </w:p>
          <w:p w14:paraId="25B5E6F5" w14:textId="66136FAC" w:rsidR="005948A7" w:rsidRPr="001A5450" w:rsidRDefault="00F4141A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Liam Russell</w:t>
            </w:r>
            <w:r w:rsidR="005948A7" w:rsidRPr="001A5450">
              <w:rPr>
                <w:sz w:val="22"/>
                <w:szCs w:val="22"/>
              </w:rPr>
              <w:t xml:space="preserve"> (clerk to the governors)</w:t>
            </w:r>
          </w:p>
        </w:tc>
      </w:tr>
    </w:tbl>
    <w:p w14:paraId="552BB8CD" w14:textId="77777777" w:rsidR="005948A7" w:rsidRPr="001A5450" w:rsidRDefault="005948A7" w:rsidP="00663EB5">
      <w:pPr>
        <w:jc w:val="both"/>
        <w:rPr>
          <w:b/>
          <w:sz w:val="22"/>
          <w:szCs w:val="22"/>
        </w:rPr>
      </w:pPr>
    </w:p>
    <w:tbl>
      <w:tblPr>
        <w:tblW w:w="110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8273"/>
        <w:gridCol w:w="7"/>
        <w:gridCol w:w="1323"/>
      </w:tblGrid>
      <w:tr w:rsidR="005948A7" w:rsidRPr="001A5450" w14:paraId="77C61579" w14:textId="77777777" w:rsidTr="0059256F">
        <w:tc>
          <w:tcPr>
            <w:tcW w:w="1440" w:type="dxa"/>
          </w:tcPr>
          <w:p w14:paraId="095D61C6" w14:textId="68D43E4B" w:rsidR="005948A7" w:rsidRPr="001A5450" w:rsidRDefault="00361C6B" w:rsidP="001C14A2">
            <w:pPr>
              <w:pStyle w:val="BodyText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SBC</w:t>
            </w:r>
            <w:r w:rsidR="005948A7" w:rsidRPr="001A5450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>01</w:t>
            </w:r>
            <w:r w:rsidR="005948A7" w:rsidRPr="001A5450">
              <w:rPr>
                <w:sz w:val="22"/>
                <w:szCs w:val="22"/>
              </w:rPr>
              <w:t>/</w:t>
            </w:r>
            <w:r w:rsidR="00C57E3A">
              <w:rPr>
                <w:sz w:val="22"/>
                <w:szCs w:val="22"/>
              </w:rPr>
              <w:t>2</w:t>
            </w:r>
            <w:r w:rsidR="00DF6F24">
              <w:rPr>
                <w:sz w:val="22"/>
                <w:szCs w:val="22"/>
              </w:rPr>
              <w:t>4</w:t>
            </w:r>
          </w:p>
        </w:tc>
        <w:tc>
          <w:tcPr>
            <w:tcW w:w="8280" w:type="dxa"/>
            <w:gridSpan w:val="2"/>
          </w:tcPr>
          <w:p w14:paraId="5E7C9F7A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Apologies for absence  </w:t>
            </w:r>
          </w:p>
          <w:p w14:paraId="6DFEEE26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6803180C" w14:textId="77777777" w:rsidR="001415E4" w:rsidRPr="001A5450" w:rsidRDefault="001415E4" w:rsidP="001415E4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Action</w:t>
            </w:r>
          </w:p>
          <w:p w14:paraId="59BE6218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</w:p>
        </w:tc>
      </w:tr>
      <w:tr w:rsidR="00502E4F" w:rsidRPr="001A5450" w14:paraId="33F60389" w14:textId="77777777" w:rsidTr="0059256F">
        <w:tc>
          <w:tcPr>
            <w:tcW w:w="1440" w:type="dxa"/>
          </w:tcPr>
          <w:p w14:paraId="0532AC3C" w14:textId="77777777" w:rsidR="00502E4F" w:rsidRPr="001A5450" w:rsidRDefault="00502E4F" w:rsidP="00663EB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04063538" w14:textId="77777777" w:rsidR="00502E4F" w:rsidRPr="001A5450" w:rsidRDefault="00502E4F" w:rsidP="00663EB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There were no apologies for absence.</w:t>
            </w:r>
          </w:p>
          <w:p w14:paraId="7D345A64" w14:textId="77777777" w:rsidR="00502E4F" w:rsidRPr="001A5450" w:rsidRDefault="00502E4F" w:rsidP="00502E4F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5C7C9F3E" w14:textId="77777777" w:rsidR="00502E4F" w:rsidRPr="001A5450" w:rsidRDefault="00502E4F" w:rsidP="00663EB5">
            <w:pPr>
              <w:rPr>
                <w:b/>
                <w:sz w:val="22"/>
                <w:szCs w:val="22"/>
              </w:rPr>
            </w:pPr>
          </w:p>
        </w:tc>
      </w:tr>
      <w:tr w:rsidR="00502E4F" w:rsidRPr="001A5450" w14:paraId="58A8AD7D" w14:textId="77777777" w:rsidTr="0059256F">
        <w:tc>
          <w:tcPr>
            <w:tcW w:w="1440" w:type="dxa"/>
          </w:tcPr>
          <w:p w14:paraId="7FF27BD4" w14:textId="77777777" w:rsidR="00502E4F" w:rsidRPr="001A5450" w:rsidRDefault="00502E4F" w:rsidP="00502E4F">
            <w:pPr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148564C9" w14:textId="77777777" w:rsidR="00502E4F" w:rsidRPr="001A5450" w:rsidRDefault="00502E4F" w:rsidP="00502E4F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OR</w:t>
            </w:r>
          </w:p>
          <w:p w14:paraId="5C7834BB" w14:textId="77777777" w:rsidR="00F87520" w:rsidRPr="001A5450" w:rsidRDefault="00F87520" w:rsidP="00502E4F">
            <w:pPr>
              <w:rPr>
                <w:b/>
                <w:sz w:val="22"/>
                <w:szCs w:val="22"/>
              </w:rPr>
            </w:pPr>
          </w:p>
          <w:p w14:paraId="0A8BCF3D" w14:textId="5527D869" w:rsidR="00502E4F" w:rsidRPr="001A5450" w:rsidRDefault="0044483F" w:rsidP="00663EB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Apologies for absence were received from </w:t>
            </w:r>
            <w:r w:rsidR="00E825C4">
              <w:rPr>
                <w:sz w:val="22"/>
                <w:szCs w:val="22"/>
              </w:rPr>
              <w:t xml:space="preserve">Mt Johnson due to work commitments. </w:t>
            </w:r>
          </w:p>
          <w:p w14:paraId="309A20D1" w14:textId="77777777" w:rsidR="0044483F" w:rsidRPr="001A5450" w:rsidRDefault="0044483F" w:rsidP="00663EB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23E9BA9C" w14:textId="77777777" w:rsidR="00502E4F" w:rsidRPr="001A5450" w:rsidRDefault="00502E4F" w:rsidP="00663EB5">
            <w:pPr>
              <w:rPr>
                <w:b/>
                <w:sz w:val="22"/>
                <w:szCs w:val="22"/>
              </w:rPr>
            </w:pPr>
          </w:p>
        </w:tc>
      </w:tr>
      <w:tr w:rsidR="005948A7" w:rsidRPr="001A5450" w14:paraId="167B4B05" w14:textId="77777777" w:rsidTr="0059256F">
        <w:tc>
          <w:tcPr>
            <w:tcW w:w="1440" w:type="dxa"/>
          </w:tcPr>
          <w:p w14:paraId="5A1484CD" w14:textId="77777777" w:rsidR="005948A7" w:rsidRPr="001A5450" w:rsidRDefault="005948A7" w:rsidP="00502E4F">
            <w:pPr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603797FE" w14:textId="77777777" w:rsidR="005948A7" w:rsidRPr="001A5450" w:rsidRDefault="005948A7" w:rsidP="00663EB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It was</w:t>
            </w:r>
          </w:p>
          <w:p w14:paraId="4FCEDE36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</w:p>
        </w:tc>
        <w:tc>
          <w:tcPr>
            <w:tcW w:w="1323" w:type="dxa"/>
          </w:tcPr>
          <w:p w14:paraId="4E2FAFE2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</w:p>
        </w:tc>
      </w:tr>
      <w:tr w:rsidR="005948A7" w:rsidRPr="001A5450" w14:paraId="21BD9507" w14:textId="77777777" w:rsidTr="0059256F">
        <w:tc>
          <w:tcPr>
            <w:tcW w:w="1440" w:type="dxa"/>
          </w:tcPr>
          <w:p w14:paraId="12F9B119" w14:textId="77777777" w:rsidR="005948A7" w:rsidRPr="001A5450" w:rsidRDefault="005948A7" w:rsidP="00663EB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100BBAFE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resolved</w:t>
            </w:r>
          </w:p>
          <w:p w14:paraId="2D114A83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0B644BD3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</w:p>
        </w:tc>
      </w:tr>
      <w:tr w:rsidR="00AF7C56" w:rsidRPr="001A5450" w14:paraId="0C5C5FF4" w14:textId="77777777" w:rsidTr="0059256F">
        <w:tc>
          <w:tcPr>
            <w:tcW w:w="1440" w:type="dxa"/>
          </w:tcPr>
          <w:p w14:paraId="010AE9F0" w14:textId="77777777" w:rsidR="00AF7C56" w:rsidRPr="001A5450" w:rsidRDefault="00AF7C56" w:rsidP="00663EB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1ABD5F1A" w14:textId="6A4E1414" w:rsidR="00AF7C56" w:rsidRPr="001A5450" w:rsidRDefault="00AF7C56" w:rsidP="00AF7C56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that the governing body consent</w:t>
            </w:r>
            <w:r w:rsidR="008B766E">
              <w:rPr>
                <w:sz w:val="22"/>
                <w:szCs w:val="22"/>
              </w:rPr>
              <w:t xml:space="preserve"> </w:t>
            </w:r>
            <w:r w:rsidRPr="001A5450">
              <w:rPr>
                <w:sz w:val="22"/>
                <w:szCs w:val="22"/>
              </w:rPr>
              <w:t>to th</w:t>
            </w:r>
            <w:r w:rsidR="008B766E">
              <w:rPr>
                <w:sz w:val="22"/>
                <w:szCs w:val="22"/>
              </w:rPr>
              <w:t>is</w:t>
            </w:r>
            <w:r w:rsidRPr="001A5450">
              <w:rPr>
                <w:sz w:val="22"/>
                <w:szCs w:val="22"/>
              </w:rPr>
              <w:t xml:space="preserve"> absence.</w:t>
            </w:r>
          </w:p>
          <w:p w14:paraId="20091E84" w14:textId="77777777" w:rsidR="00AF7C56" w:rsidRDefault="00AF7C56" w:rsidP="00663EB5">
            <w:pPr>
              <w:rPr>
                <w:sz w:val="22"/>
                <w:szCs w:val="22"/>
              </w:rPr>
            </w:pPr>
          </w:p>
          <w:p w14:paraId="5DF8FCB9" w14:textId="524E6B89" w:rsidR="00E825C4" w:rsidRDefault="00E825C4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chair informed governors that two resignations have been received, from Mrs Needham, and from Mr Atherton due to relocation. </w:t>
            </w:r>
          </w:p>
          <w:p w14:paraId="10A621B3" w14:textId="77777777" w:rsidR="00E825C4" w:rsidRDefault="00E825C4" w:rsidP="00663EB5">
            <w:pPr>
              <w:rPr>
                <w:sz w:val="22"/>
                <w:szCs w:val="22"/>
              </w:rPr>
            </w:pPr>
          </w:p>
          <w:p w14:paraId="6DF623CA" w14:textId="1EC01622" w:rsidR="00E825C4" w:rsidRPr="001A5450" w:rsidRDefault="00E825C4" w:rsidP="00663EB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16C7DC55" w14:textId="267ADBC9" w:rsidR="00AF7C56" w:rsidRPr="001A5450" w:rsidRDefault="00AF7C56" w:rsidP="00663EB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16B6D4C3" w14:textId="77777777" w:rsidTr="0059256F">
        <w:tc>
          <w:tcPr>
            <w:tcW w:w="1440" w:type="dxa"/>
          </w:tcPr>
          <w:p w14:paraId="4ED9DA86" w14:textId="6DDB7875" w:rsidR="00CC7175" w:rsidRPr="001A5450" w:rsidRDefault="005F76C7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SBC/02</w:t>
            </w:r>
            <w:r w:rsidR="00CC7175" w:rsidRPr="001A5450"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</w:t>
            </w:r>
            <w:r w:rsidR="00DF6F24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280" w:type="dxa"/>
            <w:gridSpan w:val="2"/>
          </w:tcPr>
          <w:p w14:paraId="16A11A14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Declaration of interest </w:t>
            </w:r>
          </w:p>
          <w:p w14:paraId="3D722B1C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23" w:type="dxa"/>
          </w:tcPr>
          <w:p w14:paraId="5FECB3B3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0B4CB0" w:rsidRPr="000B4CB0" w14:paraId="1DBC4090" w14:textId="77777777" w:rsidTr="0059256F">
        <w:tc>
          <w:tcPr>
            <w:tcW w:w="1440" w:type="dxa"/>
          </w:tcPr>
          <w:p w14:paraId="6200D639" w14:textId="77777777" w:rsidR="000B4CB0" w:rsidRPr="000B4CB0" w:rsidRDefault="000B4CB0" w:rsidP="00CC7175">
            <w:pPr>
              <w:jc w:val="both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7D03F412" w14:textId="77777777" w:rsidR="000B4CB0" w:rsidRPr="000B4CB0" w:rsidRDefault="000B4CB0" w:rsidP="000B4CB0">
            <w:pPr>
              <w:rPr>
                <w:rFonts w:cs="Arial"/>
                <w:iCs/>
                <w:sz w:val="22"/>
                <w:szCs w:val="22"/>
              </w:rPr>
            </w:pPr>
            <w:r w:rsidRPr="000B4CB0">
              <w:rPr>
                <w:rFonts w:cs="Arial"/>
                <w:iCs/>
                <w:sz w:val="22"/>
                <w:szCs w:val="22"/>
              </w:rPr>
              <w:t>There were no declarations of interest, either direct or indirect, for items of business on the agenda.</w:t>
            </w:r>
          </w:p>
          <w:p w14:paraId="55273E1E" w14:textId="77777777" w:rsidR="000B4CB0" w:rsidRPr="000B4CB0" w:rsidRDefault="000B4CB0" w:rsidP="00E825C4">
            <w:pPr>
              <w:rPr>
                <w:rFonts w:cs="Arial"/>
                <w:bCs/>
                <w:iCs/>
                <w:sz w:val="22"/>
                <w:szCs w:val="22"/>
              </w:rPr>
            </w:pPr>
          </w:p>
        </w:tc>
        <w:tc>
          <w:tcPr>
            <w:tcW w:w="1323" w:type="dxa"/>
          </w:tcPr>
          <w:p w14:paraId="5D86F6F0" w14:textId="77777777" w:rsidR="000B4CB0" w:rsidRPr="000B4CB0" w:rsidRDefault="000B4CB0" w:rsidP="00CC7175">
            <w:pPr>
              <w:rPr>
                <w:bCs/>
                <w:iCs/>
                <w:sz w:val="22"/>
                <w:szCs w:val="22"/>
              </w:rPr>
            </w:pPr>
          </w:p>
        </w:tc>
      </w:tr>
      <w:tr w:rsidR="00E825C4" w:rsidRPr="000B4CB0" w14:paraId="634A5C0D" w14:textId="77777777" w:rsidTr="0059256F">
        <w:tc>
          <w:tcPr>
            <w:tcW w:w="1440" w:type="dxa"/>
          </w:tcPr>
          <w:p w14:paraId="67BB4829" w14:textId="71304EE6" w:rsidR="00E825C4" w:rsidRPr="00E825C4" w:rsidRDefault="00E825C4" w:rsidP="00CC7175">
            <w:pPr>
              <w:jc w:val="both"/>
              <w:rPr>
                <w:b/>
                <w:iCs/>
                <w:sz w:val="22"/>
                <w:szCs w:val="22"/>
              </w:rPr>
            </w:pPr>
            <w:r w:rsidRPr="00E825C4">
              <w:rPr>
                <w:b/>
                <w:iCs/>
                <w:sz w:val="22"/>
                <w:szCs w:val="22"/>
              </w:rPr>
              <w:t>BSC/03/24</w:t>
            </w:r>
          </w:p>
        </w:tc>
        <w:tc>
          <w:tcPr>
            <w:tcW w:w="8280" w:type="dxa"/>
            <w:gridSpan w:val="2"/>
          </w:tcPr>
          <w:p w14:paraId="53ED4BB7" w14:textId="77777777" w:rsidR="00E825C4" w:rsidRPr="00E825C4" w:rsidRDefault="00E825C4" w:rsidP="000B4CB0">
            <w:pPr>
              <w:rPr>
                <w:rFonts w:cs="Arial"/>
                <w:b/>
                <w:iCs/>
                <w:sz w:val="22"/>
                <w:szCs w:val="22"/>
              </w:rPr>
            </w:pPr>
            <w:r w:rsidRPr="00E825C4">
              <w:rPr>
                <w:rFonts w:cs="Arial"/>
                <w:b/>
                <w:iCs/>
                <w:sz w:val="22"/>
                <w:szCs w:val="22"/>
              </w:rPr>
              <w:t>Minutes of last meeting</w:t>
            </w:r>
          </w:p>
          <w:p w14:paraId="16CC30A0" w14:textId="0BD6C372" w:rsidR="00E825C4" w:rsidRPr="00E825C4" w:rsidRDefault="00E825C4" w:rsidP="000B4CB0">
            <w:pPr>
              <w:rPr>
                <w:rFonts w:cs="Arial"/>
                <w:b/>
                <w:iCs/>
                <w:sz w:val="22"/>
                <w:szCs w:val="22"/>
              </w:rPr>
            </w:pPr>
            <w:r>
              <w:rPr>
                <w:rFonts w:cs="Arial"/>
                <w:b/>
                <w:iCs/>
                <w:sz w:val="22"/>
                <w:szCs w:val="22"/>
              </w:rPr>
              <w:t xml:space="preserve">. </w:t>
            </w:r>
          </w:p>
        </w:tc>
        <w:tc>
          <w:tcPr>
            <w:tcW w:w="1323" w:type="dxa"/>
          </w:tcPr>
          <w:p w14:paraId="32723AE6" w14:textId="77777777" w:rsidR="00E825C4" w:rsidRPr="000B4CB0" w:rsidRDefault="00E825C4" w:rsidP="00CC7175">
            <w:pPr>
              <w:rPr>
                <w:bCs/>
                <w:iCs/>
                <w:sz w:val="22"/>
                <w:szCs w:val="22"/>
              </w:rPr>
            </w:pPr>
          </w:p>
        </w:tc>
      </w:tr>
      <w:tr w:rsidR="00E825C4" w:rsidRPr="000B4CB0" w14:paraId="5280D085" w14:textId="77777777" w:rsidTr="0059256F">
        <w:tc>
          <w:tcPr>
            <w:tcW w:w="1440" w:type="dxa"/>
          </w:tcPr>
          <w:p w14:paraId="4191A824" w14:textId="77777777" w:rsidR="00E825C4" w:rsidRPr="000B4CB0" w:rsidRDefault="00E825C4" w:rsidP="00CC7175">
            <w:pPr>
              <w:jc w:val="both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1FD9BE88" w14:textId="5F98CCA5" w:rsidR="00E825C4" w:rsidRDefault="00E825C4" w:rsidP="000B4CB0">
            <w:pPr>
              <w:rPr>
                <w:rFonts w:cs="Arial"/>
                <w:iCs/>
                <w:sz w:val="22"/>
                <w:szCs w:val="22"/>
              </w:rPr>
            </w:pPr>
            <w:r>
              <w:rPr>
                <w:rFonts w:cs="Arial"/>
                <w:iCs/>
                <w:sz w:val="22"/>
                <w:szCs w:val="22"/>
              </w:rPr>
              <w:t xml:space="preserve">Minutes of the </w:t>
            </w:r>
            <w:r w:rsidR="00EB5EF8">
              <w:rPr>
                <w:rFonts w:cs="Arial"/>
                <w:iCs/>
                <w:sz w:val="22"/>
                <w:szCs w:val="22"/>
              </w:rPr>
              <w:t>Strategic</w:t>
            </w:r>
            <w:r>
              <w:rPr>
                <w:rFonts w:cs="Arial"/>
                <w:iCs/>
                <w:sz w:val="22"/>
                <w:szCs w:val="22"/>
              </w:rPr>
              <w:t xml:space="preserve"> </w:t>
            </w:r>
            <w:r w:rsidR="00EB5EF8">
              <w:rPr>
                <w:rFonts w:cs="Arial"/>
                <w:iCs/>
                <w:sz w:val="22"/>
                <w:szCs w:val="22"/>
              </w:rPr>
              <w:t xml:space="preserve">Committee </w:t>
            </w:r>
            <w:r>
              <w:rPr>
                <w:rFonts w:cs="Arial"/>
                <w:iCs/>
                <w:sz w:val="22"/>
                <w:szCs w:val="22"/>
              </w:rPr>
              <w:t>meeting held on 5 December 2023 were reviewed. Any actions arising are covered by the agenda today</w:t>
            </w:r>
            <w:r w:rsidR="00EB5EF8">
              <w:rPr>
                <w:rFonts w:cs="Arial"/>
                <w:iCs/>
                <w:sz w:val="22"/>
                <w:szCs w:val="22"/>
              </w:rPr>
              <w:t xml:space="preserve">. </w:t>
            </w:r>
          </w:p>
          <w:p w14:paraId="644A6311" w14:textId="77777777" w:rsidR="00E825C4" w:rsidRDefault="00E825C4" w:rsidP="000B4CB0">
            <w:pPr>
              <w:rPr>
                <w:rFonts w:cs="Arial"/>
                <w:iCs/>
                <w:sz w:val="22"/>
                <w:szCs w:val="22"/>
              </w:rPr>
            </w:pPr>
          </w:p>
          <w:p w14:paraId="79F7D31E" w14:textId="5282633A" w:rsidR="00E825C4" w:rsidRDefault="00E825C4" w:rsidP="000B4CB0">
            <w:pPr>
              <w:rPr>
                <w:rFonts w:cs="Arial"/>
                <w:iCs/>
                <w:sz w:val="22"/>
                <w:szCs w:val="22"/>
              </w:rPr>
            </w:pPr>
            <w:r>
              <w:rPr>
                <w:rFonts w:cs="Arial"/>
                <w:iCs/>
                <w:sz w:val="22"/>
                <w:szCs w:val="22"/>
              </w:rPr>
              <w:lastRenderedPageBreak/>
              <w:t xml:space="preserve">Governors </w:t>
            </w:r>
            <w:r w:rsidRPr="00E825C4">
              <w:rPr>
                <w:rFonts w:cs="Arial"/>
                <w:b/>
                <w:bCs/>
                <w:iCs/>
                <w:sz w:val="22"/>
                <w:szCs w:val="22"/>
              </w:rPr>
              <w:t>approved</w:t>
            </w:r>
            <w:r>
              <w:rPr>
                <w:rFonts w:cs="Arial"/>
                <w:iCs/>
                <w:sz w:val="22"/>
                <w:szCs w:val="22"/>
              </w:rPr>
              <w:t xml:space="preserve"> the minutes</w:t>
            </w:r>
            <w:r w:rsidR="00EB5EF8">
              <w:rPr>
                <w:rFonts w:cs="Arial"/>
                <w:iCs/>
                <w:sz w:val="22"/>
                <w:szCs w:val="22"/>
              </w:rPr>
              <w:t xml:space="preserve"> as a true record. </w:t>
            </w:r>
          </w:p>
          <w:p w14:paraId="31791B92" w14:textId="77777777" w:rsidR="00E825C4" w:rsidRDefault="00E825C4" w:rsidP="000B4CB0">
            <w:pPr>
              <w:rPr>
                <w:rFonts w:cs="Arial"/>
                <w:iCs/>
                <w:sz w:val="22"/>
                <w:szCs w:val="22"/>
              </w:rPr>
            </w:pPr>
          </w:p>
          <w:p w14:paraId="0BEC3E9B" w14:textId="1E456002" w:rsidR="00E825C4" w:rsidRPr="000B4CB0" w:rsidRDefault="00E825C4" w:rsidP="000B4CB0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1323" w:type="dxa"/>
          </w:tcPr>
          <w:p w14:paraId="012A6567" w14:textId="77777777" w:rsidR="00E825C4" w:rsidRPr="000B4CB0" w:rsidRDefault="00E825C4" w:rsidP="00CC7175">
            <w:pPr>
              <w:rPr>
                <w:bCs/>
                <w:iCs/>
                <w:sz w:val="22"/>
                <w:szCs w:val="22"/>
              </w:rPr>
            </w:pPr>
          </w:p>
        </w:tc>
      </w:tr>
      <w:tr w:rsidR="00CC7175" w:rsidRPr="001A5450" w14:paraId="6D0B531C" w14:textId="77777777" w:rsidTr="0059256F">
        <w:tc>
          <w:tcPr>
            <w:tcW w:w="1440" w:type="dxa"/>
          </w:tcPr>
          <w:p w14:paraId="3D3E1FA8" w14:textId="0E0723E2" w:rsidR="00CC7175" w:rsidRPr="001A5450" w:rsidRDefault="00F77B6D" w:rsidP="00CC717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SBC/03/24</w:t>
            </w:r>
          </w:p>
        </w:tc>
        <w:tc>
          <w:tcPr>
            <w:tcW w:w="8280" w:type="dxa"/>
            <w:gridSpan w:val="2"/>
          </w:tcPr>
          <w:p w14:paraId="6143629A" w14:textId="77777777" w:rsidR="00F77B6D" w:rsidRPr="00F77B6D" w:rsidRDefault="00F77B6D" w:rsidP="00F77B6D">
            <w:pPr>
              <w:rPr>
                <w:b/>
                <w:sz w:val="22"/>
                <w:szCs w:val="22"/>
              </w:rPr>
            </w:pPr>
            <w:r w:rsidRPr="00F77B6D">
              <w:rPr>
                <w:b/>
                <w:sz w:val="22"/>
                <w:szCs w:val="22"/>
              </w:rPr>
              <w:t>Short presentation and questions and answers session from Chris Blackburn- Metacognition practices in school.</w:t>
            </w:r>
          </w:p>
          <w:p w14:paraId="2F8ECD11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23" w:type="dxa"/>
          </w:tcPr>
          <w:p w14:paraId="145DC997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7D62B3A9" w14:textId="77777777" w:rsidTr="0059256F">
        <w:tc>
          <w:tcPr>
            <w:tcW w:w="1440" w:type="dxa"/>
          </w:tcPr>
          <w:p w14:paraId="66804E48" w14:textId="77777777"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073D8ED7" w14:textId="66DFCBD6" w:rsidR="00CC7175" w:rsidRDefault="00E825C4" w:rsidP="00E825C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Blackburn spoke to governors </w:t>
            </w:r>
            <w:r w:rsidR="001012C7">
              <w:rPr>
                <w:sz w:val="22"/>
                <w:szCs w:val="22"/>
              </w:rPr>
              <w:t>about</w:t>
            </w:r>
            <w:r>
              <w:rPr>
                <w:sz w:val="22"/>
                <w:szCs w:val="22"/>
              </w:rPr>
              <w:t xml:space="preserve"> </w:t>
            </w:r>
            <w:r w:rsidR="001012C7">
              <w:rPr>
                <w:sz w:val="22"/>
                <w:szCs w:val="22"/>
              </w:rPr>
              <w:t xml:space="preserve">metacognition, and how this </w:t>
            </w:r>
            <w:r w:rsidR="00EB5EF8">
              <w:rPr>
                <w:sz w:val="22"/>
                <w:szCs w:val="22"/>
              </w:rPr>
              <w:t xml:space="preserve">was </w:t>
            </w:r>
            <w:r w:rsidR="001012C7">
              <w:rPr>
                <w:sz w:val="22"/>
                <w:szCs w:val="22"/>
              </w:rPr>
              <w:t xml:space="preserve">demonstrated in school, </w:t>
            </w:r>
            <w:r w:rsidR="00EB5EF8">
              <w:rPr>
                <w:sz w:val="22"/>
                <w:szCs w:val="22"/>
              </w:rPr>
              <w:t xml:space="preserve">principally </w:t>
            </w:r>
            <w:proofErr w:type="gramStart"/>
            <w:r w:rsidR="001012C7">
              <w:rPr>
                <w:sz w:val="22"/>
                <w:szCs w:val="22"/>
              </w:rPr>
              <w:t>through the use of</w:t>
            </w:r>
            <w:proofErr w:type="gramEnd"/>
            <w:r w:rsidR="001012C7">
              <w:rPr>
                <w:sz w:val="22"/>
                <w:szCs w:val="22"/>
              </w:rPr>
              <w:t xml:space="preserve"> sticky knowledge. </w:t>
            </w:r>
          </w:p>
          <w:p w14:paraId="6084414D" w14:textId="3024B886" w:rsidR="001012C7" w:rsidRPr="001A5450" w:rsidRDefault="001012C7" w:rsidP="00E825C4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4CCA065B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F77B6D" w:rsidRPr="001A5450" w14:paraId="089398FE" w14:textId="77777777" w:rsidTr="0059256F">
        <w:tc>
          <w:tcPr>
            <w:tcW w:w="1440" w:type="dxa"/>
          </w:tcPr>
          <w:p w14:paraId="27273767" w14:textId="77777777" w:rsidR="00F77B6D" w:rsidRPr="001A5450" w:rsidRDefault="00F77B6D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1D8BD0F3" w14:textId="4032512C" w:rsidR="00F77B6D" w:rsidRDefault="001012C7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It was explained that this requires information to move from the working memory to the long</w:t>
            </w:r>
            <w:r w:rsidR="00EB5EF8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term memory.</w:t>
            </w:r>
            <w:r w:rsidR="00C2354A">
              <w:rPr>
                <w:sz w:val="22"/>
                <w:szCs w:val="22"/>
              </w:rPr>
              <w:t xml:space="preserve"> This is helped by reviewing material previously learnt in school and the use of deliberate mistakes. Research from Barak Rosenshine was referenced which </w:t>
            </w:r>
            <w:r w:rsidR="00E8109C">
              <w:rPr>
                <w:sz w:val="22"/>
                <w:szCs w:val="22"/>
              </w:rPr>
              <w:t>led</w:t>
            </w:r>
            <w:r w:rsidR="00C2354A">
              <w:rPr>
                <w:sz w:val="22"/>
                <w:szCs w:val="22"/>
              </w:rPr>
              <w:t xml:space="preserve"> to the principles of instruction, </w:t>
            </w:r>
            <w:proofErr w:type="gramStart"/>
            <w:r w:rsidR="00C2354A">
              <w:rPr>
                <w:sz w:val="22"/>
                <w:szCs w:val="22"/>
              </w:rPr>
              <w:t>some of</w:t>
            </w:r>
            <w:proofErr w:type="gramEnd"/>
            <w:r w:rsidR="00C2354A">
              <w:rPr>
                <w:sz w:val="22"/>
                <w:szCs w:val="22"/>
              </w:rPr>
              <w:t xml:space="preserve"> which were shared with governors. </w:t>
            </w:r>
          </w:p>
          <w:p w14:paraId="268521CB" w14:textId="66DDA670" w:rsidR="001012C7" w:rsidRPr="001A5450" w:rsidRDefault="001012C7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5C6E2523" w14:textId="77777777" w:rsidR="00F77B6D" w:rsidRPr="001A5450" w:rsidRDefault="00F77B6D" w:rsidP="00CC7175">
            <w:pPr>
              <w:rPr>
                <w:b/>
                <w:sz w:val="22"/>
                <w:szCs w:val="22"/>
              </w:rPr>
            </w:pPr>
          </w:p>
        </w:tc>
      </w:tr>
      <w:tr w:rsidR="00F77B6D" w:rsidRPr="001A5450" w14:paraId="6F60D81A" w14:textId="77777777" w:rsidTr="0059256F">
        <w:tc>
          <w:tcPr>
            <w:tcW w:w="1440" w:type="dxa"/>
          </w:tcPr>
          <w:p w14:paraId="1B4D0BA5" w14:textId="77777777" w:rsidR="00F77B6D" w:rsidRPr="001A5450" w:rsidRDefault="00F77B6D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35B59991" w14:textId="119AC86A" w:rsidR="00F77B6D" w:rsidRDefault="00E60941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Blackburn explained how these techniques are used on a practical basis in school. </w:t>
            </w:r>
            <w:r w:rsidR="00733DEC">
              <w:rPr>
                <w:sz w:val="22"/>
                <w:szCs w:val="22"/>
              </w:rPr>
              <w:t xml:space="preserve">A video was shown to governors on Leitner boxes to help illustrate this application. </w:t>
            </w:r>
            <w:r w:rsidR="00BE367F">
              <w:rPr>
                <w:sz w:val="22"/>
                <w:szCs w:val="22"/>
              </w:rPr>
              <w:t xml:space="preserve">Governors were asked to participate in </w:t>
            </w:r>
            <w:proofErr w:type="gramStart"/>
            <w:r w:rsidR="00BE367F">
              <w:rPr>
                <w:sz w:val="22"/>
                <w:szCs w:val="22"/>
              </w:rPr>
              <w:t>some</w:t>
            </w:r>
            <w:proofErr w:type="gramEnd"/>
            <w:r w:rsidR="00BE367F">
              <w:rPr>
                <w:sz w:val="22"/>
                <w:szCs w:val="22"/>
              </w:rPr>
              <w:t xml:space="preserve"> exercises online to demonstrate some tools used in school</w:t>
            </w:r>
            <w:r w:rsidR="00647064">
              <w:rPr>
                <w:sz w:val="22"/>
                <w:szCs w:val="22"/>
              </w:rPr>
              <w:t xml:space="preserve">, including online quizzes. </w:t>
            </w:r>
          </w:p>
          <w:p w14:paraId="75C46C44" w14:textId="5C7D5193" w:rsidR="00733DEC" w:rsidRPr="001A5450" w:rsidRDefault="00733DEC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0B7A56CE" w14:textId="77777777" w:rsidR="00F77B6D" w:rsidRPr="001A5450" w:rsidRDefault="00F77B6D" w:rsidP="00CC7175">
            <w:pPr>
              <w:rPr>
                <w:b/>
                <w:sz w:val="22"/>
                <w:szCs w:val="22"/>
              </w:rPr>
            </w:pPr>
          </w:p>
        </w:tc>
      </w:tr>
      <w:tr w:rsidR="00F77B6D" w:rsidRPr="001A5450" w14:paraId="478264EF" w14:textId="77777777" w:rsidTr="0059256F">
        <w:tc>
          <w:tcPr>
            <w:tcW w:w="1440" w:type="dxa"/>
          </w:tcPr>
          <w:p w14:paraId="4215C20A" w14:textId="77777777" w:rsidR="00F77B6D" w:rsidRPr="001A5450" w:rsidRDefault="00F77B6D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3A7A4860" w14:textId="77777777" w:rsidR="00F77B6D" w:rsidRDefault="00647064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Exeter University are </w:t>
            </w:r>
            <w:proofErr w:type="gramStart"/>
            <w:r>
              <w:rPr>
                <w:sz w:val="22"/>
                <w:szCs w:val="22"/>
              </w:rPr>
              <w:t>working</w:t>
            </w:r>
            <w:proofErr w:type="gramEnd"/>
            <w:r>
              <w:rPr>
                <w:sz w:val="22"/>
                <w:szCs w:val="22"/>
              </w:rPr>
              <w:t xml:space="preserve"> with the school on an audit to see what accreditation the school could apply for on metacognition. </w:t>
            </w:r>
          </w:p>
          <w:p w14:paraId="57C1C7C8" w14:textId="0C047BF0" w:rsidR="00647064" w:rsidRPr="001A5450" w:rsidRDefault="00647064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401A2ECE" w14:textId="77777777" w:rsidR="00F77B6D" w:rsidRPr="001A5450" w:rsidRDefault="00F77B6D" w:rsidP="00CC7175">
            <w:pPr>
              <w:rPr>
                <w:b/>
                <w:sz w:val="22"/>
                <w:szCs w:val="22"/>
              </w:rPr>
            </w:pPr>
          </w:p>
        </w:tc>
      </w:tr>
      <w:tr w:rsidR="00F77B6D" w:rsidRPr="001A5450" w14:paraId="6BF5C2F7" w14:textId="77777777" w:rsidTr="0059256F">
        <w:tc>
          <w:tcPr>
            <w:tcW w:w="1440" w:type="dxa"/>
          </w:tcPr>
          <w:p w14:paraId="02CDC6D7" w14:textId="77777777" w:rsidR="00F77B6D" w:rsidRPr="001A5450" w:rsidRDefault="00F77B6D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51322F15" w14:textId="77777777" w:rsidR="00F77B6D" w:rsidRPr="004131CB" w:rsidRDefault="00647064" w:rsidP="00CC7175">
            <w:pPr>
              <w:rPr>
                <w:b/>
                <w:bCs/>
                <w:sz w:val="22"/>
                <w:szCs w:val="22"/>
              </w:rPr>
            </w:pPr>
            <w:r w:rsidRPr="004131CB">
              <w:rPr>
                <w:b/>
                <w:bCs/>
                <w:sz w:val="22"/>
                <w:szCs w:val="22"/>
              </w:rPr>
              <w:t xml:space="preserve">Governor challenge: Is this used across the school? </w:t>
            </w:r>
          </w:p>
          <w:p w14:paraId="2B51E738" w14:textId="0E161805" w:rsidR="00647064" w:rsidRPr="001A5450" w:rsidRDefault="00647064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Yes, all year groups use these techniques in their curriculum areas</w:t>
            </w:r>
            <w:r w:rsidR="00DA66CD">
              <w:rPr>
                <w:sz w:val="22"/>
                <w:szCs w:val="22"/>
              </w:rPr>
              <w:t xml:space="preserve"> as a revision tool. </w:t>
            </w:r>
          </w:p>
        </w:tc>
        <w:tc>
          <w:tcPr>
            <w:tcW w:w="1323" w:type="dxa"/>
          </w:tcPr>
          <w:p w14:paraId="00202345" w14:textId="77777777" w:rsidR="00F77B6D" w:rsidRPr="001A5450" w:rsidRDefault="00F77B6D" w:rsidP="00CC7175">
            <w:pPr>
              <w:rPr>
                <w:b/>
                <w:sz w:val="22"/>
                <w:szCs w:val="22"/>
              </w:rPr>
            </w:pPr>
          </w:p>
        </w:tc>
      </w:tr>
      <w:tr w:rsidR="00F77B6D" w:rsidRPr="001A5450" w14:paraId="3B95395E" w14:textId="77777777" w:rsidTr="0059256F">
        <w:tc>
          <w:tcPr>
            <w:tcW w:w="1440" w:type="dxa"/>
          </w:tcPr>
          <w:p w14:paraId="44BC0F16" w14:textId="77777777" w:rsidR="00F77B6D" w:rsidRPr="001A5450" w:rsidRDefault="00F77B6D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7D9BA50B" w14:textId="77777777" w:rsidR="00F77B6D" w:rsidRPr="001A5450" w:rsidRDefault="00F77B6D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57177FF8" w14:textId="77777777" w:rsidR="00F77B6D" w:rsidRPr="001A5450" w:rsidRDefault="00F77B6D" w:rsidP="00CC7175">
            <w:pPr>
              <w:rPr>
                <w:b/>
                <w:sz w:val="22"/>
                <w:szCs w:val="22"/>
              </w:rPr>
            </w:pPr>
          </w:p>
        </w:tc>
      </w:tr>
      <w:tr w:rsidR="00F77B6D" w:rsidRPr="001A5450" w14:paraId="1206B4FD" w14:textId="77777777" w:rsidTr="0059256F">
        <w:tc>
          <w:tcPr>
            <w:tcW w:w="1440" w:type="dxa"/>
          </w:tcPr>
          <w:p w14:paraId="63B23597" w14:textId="77777777" w:rsidR="00F77B6D" w:rsidRPr="001A5450" w:rsidRDefault="00F77B6D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46BECF53" w14:textId="77777777" w:rsidR="00F77B6D" w:rsidRPr="001A5450" w:rsidRDefault="00F77B6D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21248B74" w14:textId="77777777" w:rsidR="00F77B6D" w:rsidRPr="001A5450" w:rsidRDefault="00F77B6D" w:rsidP="00CC7175">
            <w:pPr>
              <w:rPr>
                <w:b/>
                <w:sz w:val="22"/>
                <w:szCs w:val="22"/>
              </w:rPr>
            </w:pPr>
          </w:p>
        </w:tc>
      </w:tr>
      <w:tr w:rsidR="00EB1AEB" w:rsidRPr="001A5450" w14:paraId="0751EF67" w14:textId="77777777" w:rsidTr="0059256F">
        <w:tc>
          <w:tcPr>
            <w:tcW w:w="1440" w:type="dxa"/>
          </w:tcPr>
          <w:p w14:paraId="7C8820D1" w14:textId="4776E9FD" w:rsidR="00EB1AEB" w:rsidRPr="001A5450" w:rsidRDefault="00345972" w:rsidP="00EB1AE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SBC/04/24</w:t>
            </w:r>
          </w:p>
        </w:tc>
        <w:tc>
          <w:tcPr>
            <w:tcW w:w="8273" w:type="dxa"/>
          </w:tcPr>
          <w:p w14:paraId="1612CA08" w14:textId="37284B96" w:rsidR="00842303" w:rsidRDefault="00345972" w:rsidP="00EB1AEB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EIS EYFS Review</w:t>
            </w:r>
          </w:p>
          <w:p w14:paraId="3379FD84" w14:textId="28A9D310" w:rsidR="00834A94" w:rsidRPr="00467553" w:rsidRDefault="00834A94" w:rsidP="00EB1AEB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9FF6EFE" w14:textId="77777777" w:rsidR="00EB1AEB" w:rsidRPr="001A5450" w:rsidRDefault="00EB1AEB" w:rsidP="00EB1AEB">
            <w:pPr>
              <w:rPr>
                <w:sz w:val="22"/>
                <w:szCs w:val="22"/>
              </w:rPr>
            </w:pPr>
          </w:p>
        </w:tc>
      </w:tr>
      <w:tr w:rsidR="00EB1AEB" w:rsidRPr="000B4CB0" w14:paraId="153776A9" w14:textId="77777777" w:rsidTr="0059256F">
        <w:tc>
          <w:tcPr>
            <w:tcW w:w="1440" w:type="dxa"/>
          </w:tcPr>
          <w:p w14:paraId="6D59EFD2" w14:textId="77777777" w:rsidR="00EB1AEB" w:rsidRPr="000B4CB0" w:rsidRDefault="00EB1AEB" w:rsidP="00EB1AE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7906798" w14:textId="394AAA2D" w:rsidR="00EB1AEB" w:rsidRDefault="00DA66CD" w:rsidP="00EB1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This had be</w:t>
            </w:r>
            <w:r w:rsidR="00E46F0F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 xml:space="preserve">n </w:t>
            </w:r>
            <w:r w:rsidR="00E46F0F">
              <w:rPr>
                <w:sz w:val="22"/>
                <w:szCs w:val="22"/>
              </w:rPr>
              <w:t>circulated</w:t>
            </w:r>
            <w:r>
              <w:rPr>
                <w:sz w:val="22"/>
                <w:szCs w:val="22"/>
              </w:rPr>
              <w:t xml:space="preserve"> in advance. It was confirmed that all governors had received it. Governor</w:t>
            </w:r>
            <w:r w:rsidR="00E46F0F">
              <w:rPr>
                <w:sz w:val="22"/>
                <w:szCs w:val="22"/>
              </w:rPr>
              <w:t>s</w:t>
            </w:r>
            <w:r>
              <w:rPr>
                <w:sz w:val="22"/>
                <w:szCs w:val="22"/>
              </w:rPr>
              <w:t xml:space="preserve"> were invited to ask any questions. </w:t>
            </w:r>
          </w:p>
          <w:p w14:paraId="26942D9C" w14:textId="0A4664ED" w:rsidR="00DA66CD" w:rsidRPr="00345972" w:rsidRDefault="00DA66CD" w:rsidP="00EB1AE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DA67086" w14:textId="77777777" w:rsidR="00EB1AEB" w:rsidRPr="000B4CB0" w:rsidRDefault="00EB1AEB" w:rsidP="00EB1AEB">
            <w:pPr>
              <w:rPr>
                <w:sz w:val="22"/>
                <w:szCs w:val="22"/>
              </w:rPr>
            </w:pPr>
          </w:p>
        </w:tc>
      </w:tr>
      <w:tr w:rsidR="00345972" w:rsidRPr="000B4CB0" w14:paraId="54ADC825" w14:textId="77777777" w:rsidTr="0059256F">
        <w:tc>
          <w:tcPr>
            <w:tcW w:w="1440" w:type="dxa"/>
          </w:tcPr>
          <w:p w14:paraId="22F753AF" w14:textId="77777777" w:rsidR="00345972" w:rsidRPr="000B4CB0" w:rsidRDefault="00345972" w:rsidP="00EB1AE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6D99333" w14:textId="3086BE8D" w:rsidR="00345972" w:rsidRDefault="00DA66CD" w:rsidP="00EB1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chair praised the positive findings of the report, including the vision the staff have for the EYFS provision. </w:t>
            </w:r>
          </w:p>
          <w:p w14:paraId="055216C0" w14:textId="5A6B0DB0" w:rsidR="00DA66CD" w:rsidRPr="00345972" w:rsidRDefault="00DA66CD" w:rsidP="00EB1AE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93F83BD" w14:textId="77777777" w:rsidR="00345972" w:rsidRPr="000B4CB0" w:rsidRDefault="00345972" w:rsidP="00EB1AEB">
            <w:pPr>
              <w:rPr>
                <w:sz w:val="22"/>
                <w:szCs w:val="22"/>
              </w:rPr>
            </w:pPr>
          </w:p>
        </w:tc>
      </w:tr>
      <w:tr w:rsidR="00345972" w:rsidRPr="000B4CB0" w14:paraId="59519823" w14:textId="77777777" w:rsidTr="0059256F">
        <w:tc>
          <w:tcPr>
            <w:tcW w:w="1440" w:type="dxa"/>
          </w:tcPr>
          <w:p w14:paraId="76CD9313" w14:textId="77777777" w:rsidR="00345972" w:rsidRPr="000B4CB0" w:rsidRDefault="00345972" w:rsidP="00EB1AE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35133A2" w14:textId="77777777" w:rsidR="00345972" w:rsidRDefault="00E46F0F" w:rsidP="00EB1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There is clear progress in EYFS and their integration with the rest of the school is vastly improved. </w:t>
            </w:r>
          </w:p>
          <w:p w14:paraId="479026B4" w14:textId="2757468E" w:rsidR="00DE1667" w:rsidRPr="00345972" w:rsidRDefault="00DE1667" w:rsidP="00EB1AE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029A953" w14:textId="77777777" w:rsidR="00345972" w:rsidRPr="000B4CB0" w:rsidRDefault="00345972" w:rsidP="00EB1AEB">
            <w:pPr>
              <w:rPr>
                <w:sz w:val="22"/>
                <w:szCs w:val="22"/>
              </w:rPr>
            </w:pPr>
          </w:p>
        </w:tc>
      </w:tr>
      <w:tr w:rsidR="00345972" w:rsidRPr="000B4CB0" w14:paraId="6EA912BB" w14:textId="77777777" w:rsidTr="0059256F">
        <w:tc>
          <w:tcPr>
            <w:tcW w:w="1440" w:type="dxa"/>
          </w:tcPr>
          <w:p w14:paraId="675B3187" w14:textId="77777777" w:rsidR="00345972" w:rsidRPr="000B4CB0" w:rsidRDefault="00345972" w:rsidP="00EB1AE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3087EE9F" w14:textId="7EB5FE98" w:rsidR="00345972" w:rsidRPr="00345972" w:rsidRDefault="00DE1667" w:rsidP="00EB1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There is a further review due after Easter. </w:t>
            </w:r>
          </w:p>
        </w:tc>
        <w:tc>
          <w:tcPr>
            <w:tcW w:w="1330" w:type="dxa"/>
            <w:gridSpan w:val="2"/>
          </w:tcPr>
          <w:p w14:paraId="69DA16C9" w14:textId="77777777" w:rsidR="00345972" w:rsidRPr="000B4CB0" w:rsidRDefault="00345972" w:rsidP="00EB1AEB">
            <w:pPr>
              <w:rPr>
                <w:sz w:val="22"/>
                <w:szCs w:val="22"/>
              </w:rPr>
            </w:pPr>
          </w:p>
        </w:tc>
      </w:tr>
      <w:tr w:rsidR="00345972" w:rsidRPr="000B4CB0" w14:paraId="5F8E1EA9" w14:textId="77777777" w:rsidTr="0059256F">
        <w:tc>
          <w:tcPr>
            <w:tcW w:w="1440" w:type="dxa"/>
          </w:tcPr>
          <w:p w14:paraId="5B5E255B" w14:textId="77777777" w:rsidR="00345972" w:rsidRPr="000B4CB0" w:rsidRDefault="00345972" w:rsidP="00EB1AE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5CBE847" w14:textId="77777777" w:rsidR="00345972" w:rsidRPr="00345972" w:rsidRDefault="00345972" w:rsidP="00EB1AE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A9ACBED" w14:textId="77777777" w:rsidR="00345972" w:rsidRPr="000B4CB0" w:rsidRDefault="00345972" w:rsidP="00EB1AEB">
            <w:pPr>
              <w:rPr>
                <w:sz w:val="22"/>
                <w:szCs w:val="22"/>
              </w:rPr>
            </w:pPr>
          </w:p>
        </w:tc>
      </w:tr>
      <w:tr w:rsidR="00345972" w:rsidRPr="000B4CB0" w14:paraId="35413645" w14:textId="77777777" w:rsidTr="0059256F">
        <w:tc>
          <w:tcPr>
            <w:tcW w:w="1440" w:type="dxa"/>
          </w:tcPr>
          <w:p w14:paraId="7F71D832" w14:textId="77777777" w:rsidR="00345972" w:rsidRPr="000B4CB0" w:rsidRDefault="00345972" w:rsidP="00EB1AE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D7FE1E9" w14:textId="77777777" w:rsidR="00345972" w:rsidRPr="00345972" w:rsidRDefault="00345972" w:rsidP="00EB1AE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E0A8947" w14:textId="77777777" w:rsidR="00345972" w:rsidRPr="000B4CB0" w:rsidRDefault="00345972" w:rsidP="00EB1AEB">
            <w:pPr>
              <w:rPr>
                <w:sz w:val="22"/>
                <w:szCs w:val="22"/>
              </w:rPr>
            </w:pPr>
          </w:p>
        </w:tc>
      </w:tr>
      <w:tr w:rsidR="0074651F" w:rsidRPr="000B4CB0" w14:paraId="7575DFDF" w14:textId="77777777" w:rsidTr="0059256F">
        <w:tc>
          <w:tcPr>
            <w:tcW w:w="1440" w:type="dxa"/>
          </w:tcPr>
          <w:p w14:paraId="581FFCE3" w14:textId="5C56CC3C" w:rsidR="0074651F" w:rsidRPr="000B4CB0" w:rsidRDefault="00D82843" w:rsidP="00EB1AEB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SBC/</w:t>
            </w:r>
            <w:r w:rsidR="00C35340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>5</w:t>
            </w:r>
            <w:r w:rsidR="0074651F" w:rsidRPr="001A5450">
              <w:rPr>
                <w:b/>
                <w:sz w:val="22"/>
                <w:szCs w:val="22"/>
              </w:rPr>
              <w:t>/</w:t>
            </w:r>
            <w:r w:rsidR="0074651F">
              <w:rPr>
                <w:b/>
                <w:sz w:val="22"/>
                <w:szCs w:val="22"/>
              </w:rPr>
              <w:t>2</w:t>
            </w:r>
            <w:r w:rsidR="00DF6F24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273" w:type="dxa"/>
          </w:tcPr>
          <w:p w14:paraId="5A16B2BD" w14:textId="43776E52" w:rsidR="0074651F" w:rsidRPr="0074651F" w:rsidRDefault="008725F4" w:rsidP="00EB1AEB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OPAL</w:t>
            </w:r>
          </w:p>
          <w:p w14:paraId="5E357C49" w14:textId="13D7D518" w:rsidR="0074651F" w:rsidRPr="000B4CB0" w:rsidRDefault="0074651F" w:rsidP="00EB1AEB">
            <w:pPr>
              <w:pStyle w:val="Header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4EDE4F8" w14:textId="77777777" w:rsidR="0074651F" w:rsidRPr="000B4CB0" w:rsidRDefault="0074651F" w:rsidP="00EB1AEB">
            <w:pPr>
              <w:rPr>
                <w:sz w:val="22"/>
                <w:szCs w:val="22"/>
              </w:rPr>
            </w:pPr>
          </w:p>
        </w:tc>
      </w:tr>
      <w:tr w:rsidR="00EB1AEB" w:rsidRPr="001A5450" w14:paraId="692657E8" w14:textId="77777777" w:rsidTr="0059256F">
        <w:tc>
          <w:tcPr>
            <w:tcW w:w="1440" w:type="dxa"/>
          </w:tcPr>
          <w:p w14:paraId="0BCFEACB" w14:textId="77777777" w:rsidR="00EB1AEB" w:rsidRPr="001A5450" w:rsidRDefault="00EB1AEB" w:rsidP="00EB1AE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1E4A4229" w14:textId="7A7F5D9B" w:rsidR="00EB1AEB" w:rsidRDefault="00DE1667" w:rsidP="00EB1AE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Governors had seen a </w:t>
            </w:r>
            <w:r w:rsidR="00C35340">
              <w:rPr>
                <w:iCs/>
                <w:sz w:val="22"/>
                <w:szCs w:val="22"/>
              </w:rPr>
              <w:t>video on t</w:t>
            </w:r>
            <w:r w:rsidR="00C643F0">
              <w:rPr>
                <w:iCs/>
                <w:sz w:val="22"/>
                <w:szCs w:val="22"/>
              </w:rPr>
              <w:t>h</w:t>
            </w:r>
            <w:r w:rsidR="00C35340">
              <w:rPr>
                <w:iCs/>
                <w:sz w:val="22"/>
                <w:szCs w:val="22"/>
              </w:rPr>
              <w:t xml:space="preserve">is in advance of the meeting, on learning outdoors. The school is keen to follow this learning outdoors </w:t>
            </w:r>
            <w:r w:rsidR="00C643F0">
              <w:rPr>
                <w:iCs/>
                <w:sz w:val="22"/>
                <w:szCs w:val="22"/>
              </w:rPr>
              <w:t>agenda and</w:t>
            </w:r>
            <w:r w:rsidR="00C35340">
              <w:rPr>
                <w:iCs/>
                <w:sz w:val="22"/>
                <w:szCs w:val="22"/>
              </w:rPr>
              <w:t xml:space="preserve"> is proposing to spend around £5k on resources and training for staff, which is proving vital to the successful delivery. </w:t>
            </w:r>
          </w:p>
          <w:p w14:paraId="3D239054" w14:textId="4FB64D33" w:rsidR="00C35340" w:rsidRPr="008725F4" w:rsidRDefault="00C35340" w:rsidP="00EB1AEB">
            <w:pPr>
              <w:rPr>
                <w:i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864ABFA" w14:textId="77777777" w:rsidR="00EB1AEB" w:rsidRPr="001A5450" w:rsidRDefault="00EB1AEB" w:rsidP="00EB1AEB">
            <w:pPr>
              <w:rPr>
                <w:b/>
                <w:sz w:val="22"/>
                <w:szCs w:val="22"/>
              </w:rPr>
            </w:pPr>
          </w:p>
        </w:tc>
      </w:tr>
      <w:tr w:rsidR="0074651F" w:rsidRPr="0074651F" w14:paraId="6C56557D" w14:textId="77777777" w:rsidTr="0059256F">
        <w:tc>
          <w:tcPr>
            <w:tcW w:w="1440" w:type="dxa"/>
          </w:tcPr>
          <w:p w14:paraId="78183A47" w14:textId="77777777" w:rsidR="0074651F" w:rsidRPr="0074651F" w:rsidRDefault="0074651F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58DDAFD8" w14:textId="61384112" w:rsidR="0074651F" w:rsidRDefault="00C35340" w:rsidP="00EB1AEB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The chair has visited and viewed this</w:t>
            </w:r>
            <w:r w:rsidR="00C643F0">
              <w:rPr>
                <w:bCs/>
                <w:iCs/>
                <w:sz w:val="22"/>
                <w:szCs w:val="22"/>
              </w:rPr>
              <w:t xml:space="preserve"> approach</w:t>
            </w:r>
            <w:r>
              <w:rPr>
                <w:bCs/>
                <w:iCs/>
                <w:sz w:val="22"/>
                <w:szCs w:val="22"/>
              </w:rPr>
              <w:t xml:space="preserve"> in action in school and reported that he was impressed. </w:t>
            </w:r>
          </w:p>
          <w:p w14:paraId="54809E3E" w14:textId="2D046051" w:rsidR="00C35340" w:rsidRPr="008725F4" w:rsidRDefault="00C35340" w:rsidP="00EB1AEB">
            <w:pPr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5439274" w14:textId="77777777" w:rsidR="0074651F" w:rsidRPr="0074651F" w:rsidRDefault="0074651F" w:rsidP="00EB1AEB">
            <w:pPr>
              <w:rPr>
                <w:bCs/>
                <w:sz w:val="22"/>
                <w:szCs w:val="22"/>
              </w:rPr>
            </w:pPr>
          </w:p>
        </w:tc>
      </w:tr>
      <w:tr w:rsidR="00EB1AEB" w:rsidRPr="001A5450" w14:paraId="5C17C6B3" w14:textId="77777777" w:rsidTr="0059256F">
        <w:tc>
          <w:tcPr>
            <w:tcW w:w="1440" w:type="dxa"/>
          </w:tcPr>
          <w:p w14:paraId="7F07410F" w14:textId="77777777" w:rsidR="00EB1AEB" w:rsidRPr="001A5450" w:rsidRDefault="00EB1AEB" w:rsidP="00EB1AE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552D5982" w14:textId="77777777" w:rsidR="00EB1AEB" w:rsidRDefault="00C35340" w:rsidP="0074651F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The headteacher reported that there have been very few injuries or incidents during the initial period, and the children have thoroughly enjoyed the experience. </w:t>
            </w:r>
          </w:p>
          <w:p w14:paraId="5457DE39" w14:textId="59469DFA" w:rsidR="00C35340" w:rsidRPr="008725F4" w:rsidRDefault="00C35340" w:rsidP="0074651F">
            <w:pPr>
              <w:rPr>
                <w:i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9F521A0" w14:textId="77777777" w:rsidR="00EB1AEB" w:rsidRPr="001A5450" w:rsidRDefault="00EB1AEB" w:rsidP="00EB1AEB">
            <w:pPr>
              <w:rPr>
                <w:b/>
                <w:sz w:val="22"/>
                <w:szCs w:val="22"/>
              </w:rPr>
            </w:pPr>
          </w:p>
        </w:tc>
      </w:tr>
      <w:tr w:rsidR="0074651F" w:rsidRPr="0074651F" w14:paraId="2F866196" w14:textId="77777777" w:rsidTr="0059256F">
        <w:tc>
          <w:tcPr>
            <w:tcW w:w="1440" w:type="dxa"/>
          </w:tcPr>
          <w:p w14:paraId="29098C01" w14:textId="77777777" w:rsidR="0074651F" w:rsidRPr="0074651F" w:rsidRDefault="0074651F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52852127" w14:textId="519DF4EF" w:rsidR="0074651F" w:rsidRDefault="00C35340" w:rsidP="0074651F">
            <w:pPr>
              <w:rPr>
                <w:rFonts w:cs="Arial"/>
                <w:bCs/>
                <w:iCs/>
                <w:sz w:val="22"/>
                <w:szCs w:val="22"/>
              </w:rPr>
            </w:pPr>
            <w:r>
              <w:rPr>
                <w:rFonts w:cs="Arial"/>
                <w:bCs/>
                <w:iCs/>
                <w:sz w:val="22"/>
                <w:szCs w:val="22"/>
              </w:rPr>
              <w:t xml:space="preserve">Children have been getting dirty but </w:t>
            </w:r>
            <w:r w:rsidR="00C643F0">
              <w:rPr>
                <w:rFonts w:cs="Arial"/>
                <w:bCs/>
                <w:iCs/>
                <w:sz w:val="22"/>
                <w:szCs w:val="22"/>
              </w:rPr>
              <w:t>supplies</w:t>
            </w:r>
            <w:r>
              <w:rPr>
                <w:rFonts w:cs="Arial"/>
                <w:bCs/>
                <w:iCs/>
                <w:sz w:val="22"/>
                <w:szCs w:val="22"/>
              </w:rPr>
              <w:t xml:space="preserve"> to help reduce this have been purchased. </w:t>
            </w:r>
          </w:p>
          <w:p w14:paraId="6E4CBE3A" w14:textId="2979D9E2" w:rsidR="00C35340" w:rsidRPr="008725F4" w:rsidRDefault="00C35340" w:rsidP="0074651F">
            <w:pPr>
              <w:rPr>
                <w:rFonts w:cs="Arial"/>
                <w:bCs/>
                <w:i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12ABC4C" w14:textId="77777777" w:rsidR="0074651F" w:rsidRPr="0074651F" w:rsidRDefault="0074651F" w:rsidP="00EB1AEB">
            <w:pPr>
              <w:rPr>
                <w:bCs/>
                <w:sz w:val="22"/>
                <w:szCs w:val="22"/>
              </w:rPr>
            </w:pPr>
          </w:p>
        </w:tc>
      </w:tr>
      <w:tr w:rsidR="0074651F" w:rsidRPr="001A5450" w14:paraId="43D8DD7F" w14:textId="77777777" w:rsidTr="0059256F">
        <w:tc>
          <w:tcPr>
            <w:tcW w:w="1440" w:type="dxa"/>
          </w:tcPr>
          <w:p w14:paraId="22F2C529" w14:textId="77777777" w:rsidR="0074651F" w:rsidRPr="001A5450" w:rsidRDefault="0074651F" w:rsidP="00EB1AE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6D70450D" w14:textId="77777777" w:rsidR="0074651F" w:rsidRDefault="00C35340" w:rsidP="0074651F">
            <w:pPr>
              <w:rPr>
                <w:rFonts w:cs="Arial"/>
                <w:iCs/>
                <w:sz w:val="22"/>
                <w:szCs w:val="22"/>
              </w:rPr>
            </w:pPr>
            <w:r>
              <w:rPr>
                <w:rFonts w:cs="Arial"/>
                <w:iCs/>
                <w:sz w:val="22"/>
                <w:szCs w:val="22"/>
              </w:rPr>
              <w:t xml:space="preserve">Mrs Battison is on the committee for OPAL Play in school and gave an overview of the progress so far, including the impact upon children in the classroom. </w:t>
            </w:r>
          </w:p>
          <w:p w14:paraId="56826AB8" w14:textId="7C20006F" w:rsidR="00C35340" w:rsidRPr="008725F4" w:rsidRDefault="00C35340" w:rsidP="0074651F">
            <w:pPr>
              <w:rPr>
                <w:rFonts w:cs="Arial"/>
                <w:i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444F0DB" w14:textId="77777777" w:rsidR="0074651F" w:rsidRPr="001A5450" w:rsidRDefault="0074651F" w:rsidP="00EB1AEB">
            <w:pPr>
              <w:rPr>
                <w:b/>
                <w:sz w:val="22"/>
                <w:szCs w:val="22"/>
              </w:rPr>
            </w:pPr>
          </w:p>
        </w:tc>
      </w:tr>
      <w:tr w:rsidR="0074651F" w:rsidRPr="001A5450" w14:paraId="1995006E" w14:textId="77777777" w:rsidTr="0059256F">
        <w:tc>
          <w:tcPr>
            <w:tcW w:w="1440" w:type="dxa"/>
          </w:tcPr>
          <w:p w14:paraId="36FB252D" w14:textId="77777777" w:rsidR="0074651F" w:rsidRPr="001A5450" w:rsidRDefault="0074651F" w:rsidP="00EB1AE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5BCDF567" w14:textId="77777777" w:rsidR="0074651F" w:rsidRDefault="0074651F" w:rsidP="0074651F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74C6A41" w14:textId="77777777" w:rsidR="0074651F" w:rsidRPr="001A5450" w:rsidRDefault="0074651F" w:rsidP="00EB1AEB">
            <w:pPr>
              <w:rPr>
                <w:b/>
                <w:sz w:val="22"/>
                <w:szCs w:val="22"/>
              </w:rPr>
            </w:pPr>
          </w:p>
        </w:tc>
      </w:tr>
      <w:tr w:rsidR="00214FB3" w:rsidRPr="001A5450" w14:paraId="273E6564" w14:textId="77777777" w:rsidTr="0059256F">
        <w:tc>
          <w:tcPr>
            <w:tcW w:w="1440" w:type="dxa"/>
          </w:tcPr>
          <w:p w14:paraId="33C84A82" w14:textId="3F58ED47" w:rsidR="00214FB3" w:rsidRPr="00C6662A" w:rsidRDefault="00D82843" w:rsidP="00EB1AEB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SBC/06/24</w:t>
            </w:r>
          </w:p>
        </w:tc>
        <w:tc>
          <w:tcPr>
            <w:tcW w:w="8273" w:type="dxa"/>
          </w:tcPr>
          <w:p w14:paraId="2AEDDB4F" w14:textId="77777777" w:rsidR="00214FB3" w:rsidRDefault="00C6662A" w:rsidP="00EB1AEB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C6662A">
              <w:rPr>
                <w:rFonts w:cs="Arial"/>
                <w:b/>
                <w:bCs/>
                <w:sz w:val="22"/>
                <w:szCs w:val="22"/>
              </w:rPr>
              <w:t xml:space="preserve">Pools to school </w:t>
            </w:r>
          </w:p>
          <w:p w14:paraId="25DF2B4E" w14:textId="17303EB1" w:rsidR="00255AFA" w:rsidRPr="00C6662A" w:rsidRDefault="00255AFA" w:rsidP="00EB1AEB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D8D0D26" w14:textId="77777777" w:rsidR="00214FB3" w:rsidRPr="001A5450" w:rsidRDefault="00214FB3" w:rsidP="00EB1AEB">
            <w:pPr>
              <w:rPr>
                <w:b/>
                <w:sz w:val="22"/>
                <w:szCs w:val="22"/>
              </w:rPr>
            </w:pPr>
          </w:p>
        </w:tc>
      </w:tr>
      <w:tr w:rsidR="00F62B20" w:rsidRPr="001A5450" w14:paraId="63F757EA" w14:textId="77777777" w:rsidTr="0059256F">
        <w:tc>
          <w:tcPr>
            <w:tcW w:w="1440" w:type="dxa"/>
          </w:tcPr>
          <w:p w14:paraId="7391EDC5" w14:textId="77777777" w:rsidR="00F62B20" w:rsidRPr="00F62B20" w:rsidRDefault="00F62B20" w:rsidP="00EB1AEB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0C85AC24" w14:textId="2B346E97" w:rsidR="00F62B20" w:rsidRDefault="00255AFA" w:rsidP="00F62B20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The school has investigated having a swimming pool set up on the playground for </w:t>
            </w:r>
            <w:proofErr w:type="gramStart"/>
            <w:r>
              <w:rPr>
                <w:rFonts w:cs="Arial"/>
                <w:bCs/>
                <w:sz w:val="22"/>
                <w:szCs w:val="22"/>
              </w:rPr>
              <w:t>a period of time</w:t>
            </w:r>
            <w:proofErr w:type="gramEnd"/>
            <w:r>
              <w:rPr>
                <w:rFonts w:cs="Arial"/>
                <w:bCs/>
                <w:sz w:val="22"/>
                <w:szCs w:val="22"/>
              </w:rPr>
              <w:t>, to help a high proportion to achieve th</w:t>
            </w:r>
            <w:r w:rsidR="00CB48CF">
              <w:rPr>
                <w:rFonts w:cs="Arial"/>
                <w:bCs/>
                <w:sz w:val="22"/>
                <w:szCs w:val="22"/>
              </w:rPr>
              <w:t>eir</w:t>
            </w:r>
            <w:r>
              <w:rPr>
                <w:rFonts w:cs="Arial"/>
                <w:bCs/>
                <w:sz w:val="22"/>
                <w:szCs w:val="22"/>
              </w:rPr>
              <w:t xml:space="preserve"> 25m </w:t>
            </w:r>
            <w:r w:rsidR="00CB48CF">
              <w:rPr>
                <w:rFonts w:cs="Arial"/>
                <w:bCs/>
                <w:sz w:val="22"/>
                <w:szCs w:val="22"/>
              </w:rPr>
              <w:t xml:space="preserve">swimming </w:t>
            </w:r>
            <w:r>
              <w:rPr>
                <w:rFonts w:cs="Arial"/>
                <w:bCs/>
                <w:sz w:val="22"/>
                <w:szCs w:val="22"/>
              </w:rPr>
              <w:t xml:space="preserve">badge. </w:t>
            </w:r>
          </w:p>
          <w:p w14:paraId="405B92C8" w14:textId="7EBB98D5" w:rsidR="00255AFA" w:rsidRPr="00F62B20" w:rsidRDefault="00255AFA" w:rsidP="00F62B2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41AD202" w14:textId="77777777" w:rsidR="00F62B20" w:rsidRPr="00F62B20" w:rsidRDefault="00F62B20" w:rsidP="00EB1AEB">
            <w:pPr>
              <w:rPr>
                <w:bCs/>
                <w:sz w:val="22"/>
                <w:szCs w:val="22"/>
              </w:rPr>
            </w:pPr>
          </w:p>
        </w:tc>
      </w:tr>
      <w:tr w:rsidR="00834A94" w:rsidRPr="001A5450" w14:paraId="7312BD87" w14:textId="77777777" w:rsidTr="0059256F">
        <w:tc>
          <w:tcPr>
            <w:tcW w:w="1440" w:type="dxa"/>
          </w:tcPr>
          <w:p w14:paraId="31D7F25E" w14:textId="043393FC" w:rsidR="00834A94" w:rsidRPr="00C6662A" w:rsidRDefault="00834A94" w:rsidP="00834A9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48DE386C" w14:textId="47DE5476" w:rsidR="00834A94" w:rsidRDefault="004A5957" w:rsidP="00834A94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This is felt to have a greater impact than simply increasing the access to the regular swimming pool. Children will have regular access to the pool</w:t>
            </w:r>
            <w:r w:rsidR="00CB48CF">
              <w:rPr>
                <w:bCs/>
                <w:sz w:val="22"/>
                <w:szCs w:val="22"/>
              </w:rPr>
              <w:t xml:space="preserve">, </w:t>
            </w:r>
            <w:r>
              <w:rPr>
                <w:bCs/>
                <w:sz w:val="22"/>
                <w:szCs w:val="22"/>
              </w:rPr>
              <w:t xml:space="preserve">and it is hoped that the impact will be significant. </w:t>
            </w:r>
          </w:p>
          <w:p w14:paraId="4479D5DE" w14:textId="21FD7D3D" w:rsidR="004A5957" w:rsidRPr="00C6662A" w:rsidRDefault="004A5957" w:rsidP="00834A94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10E77B3" w14:textId="77777777" w:rsidR="00834A94" w:rsidRPr="001A5450" w:rsidRDefault="00834A94" w:rsidP="00834A94">
            <w:pPr>
              <w:rPr>
                <w:b/>
                <w:sz w:val="22"/>
                <w:szCs w:val="22"/>
              </w:rPr>
            </w:pPr>
          </w:p>
        </w:tc>
      </w:tr>
      <w:tr w:rsidR="00AF72EA" w:rsidRPr="001A5450" w14:paraId="0C32ABF9" w14:textId="77777777" w:rsidTr="0059256F">
        <w:tc>
          <w:tcPr>
            <w:tcW w:w="1440" w:type="dxa"/>
          </w:tcPr>
          <w:p w14:paraId="0074583C" w14:textId="77777777" w:rsidR="00AF72EA" w:rsidRPr="00C6662A" w:rsidRDefault="00AF72EA" w:rsidP="00834A9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0A69B5DD" w14:textId="1668E132" w:rsidR="00AF72EA" w:rsidRPr="00C6662A" w:rsidRDefault="004A5957" w:rsidP="0074651F">
            <w:pPr>
              <w:contextualSpacing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Governors were </w:t>
            </w:r>
            <w:proofErr w:type="gramStart"/>
            <w:r>
              <w:rPr>
                <w:rFonts w:cs="Arial"/>
                <w:bCs/>
                <w:sz w:val="22"/>
                <w:szCs w:val="22"/>
              </w:rPr>
              <w:t>very positive</w:t>
            </w:r>
            <w:proofErr w:type="gramEnd"/>
            <w:r>
              <w:rPr>
                <w:rFonts w:cs="Arial"/>
                <w:bCs/>
                <w:sz w:val="22"/>
                <w:szCs w:val="22"/>
              </w:rPr>
              <w:t xml:space="preserve"> about this approach and felt it was a fantastic initiative for the school. </w:t>
            </w:r>
          </w:p>
        </w:tc>
        <w:tc>
          <w:tcPr>
            <w:tcW w:w="1330" w:type="dxa"/>
            <w:gridSpan w:val="2"/>
          </w:tcPr>
          <w:p w14:paraId="14729E61" w14:textId="77777777" w:rsidR="00AF72EA" w:rsidRPr="001A5450" w:rsidRDefault="00AF72EA" w:rsidP="00834A94">
            <w:pPr>
              <w:rPr>
                <w:b/>
                <w:sz w:val="22"/>
                <w:szCs w:val="22"/>
              </w:rPr>
            </w:pPr>
          </w:p>
        </w:tc>
      </w:tr>
      <w:tr w:rsidR="00AF72EA" w:rsidRPr="001A5450" w14:paraId="00468BD6" w14:textId="77777777" w:rsidTr="0059256F">
        <w:tc>
          <w:tcPr>
            <w:tcW w:w="1440" w:type="dxa"/>
          </w:tcPr>
          <w:p w14:paraId="6871878B" w14:textId="77777777" w:rsidR="00AF72EA" w:rsidRPr="00C6662A" w:rsidRDefault="00AF72EA" w:rsidP="00834A9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6669D056" w14:textId="77777777" w:rsidR="00AF72EA" w:rsidRPr="00C6662A" w:rsidRDefault="00AF72EA" w:rsidP="0074651F">
            <w:pPr>
              <w:contextualSpacing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46A6237" w14:textId="77777777" w:rsidR="00AF72EA" w:rsidRPr="001A5450" w:rsidRDefault="00AF72EA" w:rsidP="00834A94">
            <w:pPr>
              <w:rPr>
                <w:b/>
                <w:sz w:val="22"/>
                <w:szCs w:val="22"/>
              </w:rPr>
            </w:pPr>
          </w:p>
        </w:tc>
      </w:tr>
      <w:tr w:rsidR="00834A94" w:rsidRPr="001A5450" w14:paraId="303E4659" w14:textId="77777777" w:rsidTr="0059256F">
        <w:tc>
          <w:tcPr>
            <w:tcW w:w="1440" w:type="dxa"/>
          </w:tcPr>
          <w:p w14:paraId="36D23FE2" w14:textId="77777777" w:rsidR="00834A94" w:rsidRPr="00C6662A" w:rsidRDefault="00834A94" w:rsidP="00834A9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3AE99758" w14:textId="77777777" w:rsidR="00834A94" w:rsidRPr="00C6662A" w:rsidRDefault="00834A94" w:rsidP="0074651F">
            <w:pPr>
              <w:contextualSpacing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E5FE76F" w14:textId="77777777" w:rsidR="00834A94" w:rsidRPr="001A5450" w:rsidRDefault="00834A94" w:rsidP="00834A94">
            <w:pPr>
              <w:rPr>
                <w:b/>
                <w:sz w:val="22"/>
                <w:szCs w:val="22"/>
              </w:rPr>
            </w:pPr>
          </w:p>
        </w:tc>
      </w:tr>
      <w:tr w:rsidR="00834A94" w:rsidRPr="001A5450" w14:paraId="4AB6865A" w14:textId="77777777" w:rsidTr="0059256F">
        <w:tc>
          <w:tcPr>
            <w:tcW w:w="1440" w:type="dxa"/>
          </w:tcPr>
          <w:p w14:paraId="419C310C" w14:textId="748469CF" w:rsidR="00834A94" w:rsidRPr="008245F3" w:rsidRDefault="00D82843" w:rsidP="00834A9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SBC/07/24</w:t>
            </w:r>
          </w:p>
        </w:tc>
        <w:tc>
          <w:tcPr>
            <w:tcW w:w="8273" w:type="dxa"/>
          </w:tcPr>
          <w:p w14:paraId="57564E51" w14:textId="77777777" w:rsidR="00014FB0" w:rsidRDefault="001F2B6D" w:rsidP="00834A94">
            <w:pPr>
              <w:rPr>
                <w:rFonts w:cs="Arial"/>
                <w:b/>
                <w:sz w:val="22"/>
                <w:szCs w:val="22"/>
              </w:rPr>
            </w:pPr>
            <w:r w:rsidRPr="001F2B6D">
              <w:rPr>
                <w:rFonts w:cs="Arial"/>
                <w:b/>
                <w:bCs/>
                <w:sz w:val="22"/>
                <w:szCs w:val="22"/>
              </w:rPr>
              <w:t>Governor to approve quotes for slide and extension to EYFS fixed play</w:t>
            </w:r>
            <w:r w:rsidRPr="00A60C34">
              <w:rPr>
                <w:rFonts w:cs="Arial"/>
                <w:b/>
                <w:sz w:val="22"/>
                <w:szCs w:val="22"/>
              </w:rPr>
              <w:t xml:space="preserve"> </w:t>
            </w:r>
          </w:p>
          <w:p w14:paraId="20126E1B" w14:textId="6A2840B5" w:rsidR="004A5957" w:rsidRPr="00A60C34" w:rsidRDefault="004A5957" w:rsidP="00834A94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E16C5FD" w14:textId="77777777" w:rsidR="00834A94" w:rsidRPr="006B2D70" w:rsidRDefault="00834A94" w:rsidP="00834A94">
            <w:pPr>
              <w:rPr>
                <w:sz w:val="22"/>
                <w:szCs w:val="22"/>
              </w:rPr>
            </w:pPr>
          </w:p>
        </w:tc>
      </w:tr>
      <w:tr w:rsidR="00014FB0" w:rsidRPr="001A5450" w14:paraId="0B9B85CE" w14:textId="77777777" w:rsidTr="0059256F">
        <w:tc>
          <w:tcPr>
            <w:tcW w:w="1440" w:type="dxa"/>
          </w:tcPr>
          <w:p w14:paraId="3BAE0887" w14:textId="77777777" w:rsidR="00014FB0" w:rsidRDefault="00014FB0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4A4F8290" w14:textId="27367E80" w:rsidR="00014FB0" w:rsidRDefault="00D27E66" w:rsidP="00834A94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The fixed equipment </w:t>
            </w:r>
            <w:r w:rsidR="00CB48CF">
              <w:rPr>
                <w:rFonts w:cs="Arial"/>
                <w:bCs/>
                <w:sz w:val="22"/>
                <w:szCs w:val="22"/>
              </w:rPr>
              <w:t>has been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  <w:r w:rsidR="00CB48CF">
              <w:rPr>
                <w:rFonts w:cs="Arial"/>
                <w:bCs/>
                <w:sz w:val="22"/>
                <w:szCs w:val="22"/>
              </w:rPr>
              <w:t>constructed</w:t>
            </w:r>
            <w:r>
              <w:rPr>
                <w:rFonts w:cs="Arial"/>
                <w:bCs/>
                <w:sz w:val="22"/>
                <w:szCs w:val="22"/>
              </w:rPr>
              <w:t xml:space="preserve"> but it is felt that it needs an extension. The original company have been approached for a quote which was £3500. </w:t>
            </w:r>
          </w:p>
          <w:p w14:paraId="1D834401" w14:textId="77777777" w:rsidR="00D27E66" w:rsidRDefault="00D27E66" w:rsidP="00834A94">
            <w:pPr>
              <w:rPr>
                <w:rFonts w:cs="Arial"/>
                <w:bCs/>
                <w:sz w:val="22"/>
                <w:szCs w:val="22"/>
              </w:rPr>
            </w:pPr>
          </w:p>
          <w:p w14:paraId="1352A9C0" w14:textId="3DA1D271" w:rsidR="00D27E66" w:rsidRDefault="00D27E66" w:rsidP="00834A94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Other quotes were not </w:t>
            </w:r>
            <w:r w:rsidR="00CB48CF">
              <w:rPr>
                <w:rFonts w:cs="Arial"/>
                <w:bCs/>
                <w:sz w:val="22"/>
                <w:szCs w:val="22"/>
              </w:rPr>
              <w:t>sought</w:t>
            </w:r>
            <w:r>
              <w:rPr>
                <w:rFonts w:cs="Arial"/>
                <w:bCs/>
                <w:sz w:val="22"/>
                <w:szCs w:val="22"/>
              </w:rPr>
              <w:t xml:space="preserve"> as it needs to align with the existing provision. </w:t>
            </w:r>
          </w:p>
          <w:p w14:paraId="1E89F504" w14:textId="52B43136" w:rsidR="00D27E66" w:rsidRPr="001F2B6D" w:rsidRDefault="00D27E66" w:rsidP="00834A94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D89695B" w14:textId="77777777" w:rsidR="00014FB0" w:rsidRPr="006B2D70" w:rsidRDefault="00014FB0" w:rsidP="00834A94">
            <w:pPr>
              <w:rPr>
                <w:sz w:val="22"/>
                <w:szCs w:val="22"/>
              </w:rPr>
            </w:pPr>
          </w:p>
        </w:tc>
      </w:tr>
      <w:tr w:rsidR="001F2B6D" w:rsidRPr="001A5450" w14:paraId="5B786C58" w14:textId="77777777" w:rsidTr="0059256F">
        <w:tc>
          <w:tcPr>
            <w:tcW w:w="1440" w:type="dxa"/>
          </w:tcPr>
          <w:p w14:paraId="04467E74" w14:textId="77777777" w:rsidR="001F2B6D" w:rsidRDefault="001F2B6D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6974AB83" w14:textId="2FCF9C4C" w:rsidR="001F2B6D" w:rsidRDefault="00D27E66" w:rsidP="00834A94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This does not require governor approval</w:t>
            </w:r>
            <w:r w:rsidR="00CB48CF">
              <w:rPr>
                <w:rFonts w:cs="Arial"/>
                <w:bCs/>
                <w:sz w:val="22"/>
                <w:szCs w:val="22"/>
              </w:rPr>
              <w:t xml:space="preserve">, </w:t>
            </w:r>
            <w:r>
              <w:rPr>
                <w:rFonts w:cs="Arial"/>
                <w:bCs/>
                <w:sz w:val="22"/>
                <w:szCs w:val="22"/>
              </w:rPr>
              <w:t xml:space="preserve">but governors confirmed their agreement to this. </w:t>
            </w:r>
          </w:p>
          <w:p w14:paraId="1F6DED27" w14:textId="67C0EA73" w:rsidR="00D27E66" w:rsidRPr="001F2B6D" w:rsidRDefault="00D27E66" w:rsidP="00834A94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72FAFCF" w14:textId="77777777" w:rsidR="001F2B6D" w:rsidRPr="006B2D70" w:rsidRDefault="001F2B6D" w:rsidP="00834A94">
            <w:pPr>
              <w:rPr>
                <w:sz w:val="22"/>
                <w:szCs w:val="22"/>
              </w:rPr>
            </w:pPr>
          </w:p>
        </w:tc>
      </w:tr>
      <w:tr w:rsidR="001F2B6D" w:rsidRPr="001A5450" w14:paraId="5C5B5F12" w14:textId="77777777" w:rsidTr="0059256F">
        <w:tc>
          <w:tcPr>
            <w:tcW w:w="1440" w:type="dxa"/>
          </w:tcPr>
          <w:p w14:paraId="020B7ED3" w14:textId="77777777" w:rsidR="001F2B6D" w:rsidRDefault="001F2B6D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0E0D0360" w14:textId="0DE7906E" w:rsidR="001F2B6D" w:rsidRPr="001F2B6D" w:rsidRDefault="00D27E66" w:rsidP="00834A94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There will also be a slide built onto the grass bank for children to use, which is a cost of £8800, and was </w:t>
            </w:r>
            <w:r w:rsidRPr="00D27E66">
              <w:rPr>
                <w:rFonts w:cs="Arial"/>
                <w:b/>
                <w:sz w:val="22"/>
                <w:szCs w:val="22"/>
              </w:rPr>
              <w:t xml:space="preserve">approved </w:t>
            </w:r>
            <w:r>
              <w:rPr>
                <w:rFonts w:cs="Arial"/>
                <w:bCs/>
                <w:sz w:val="22"/>
                <w:szCs w:val="22"/>
              </w:rPr>
              <w:t xml:space="preserve">by governors. </w:t>
            </w:r>
          </w:p>
        </w:tc>
        <w:tc>
          <w:tcPr>
            <w:tcW w:w="1330" w:type="dxa"/>
            <w:gridSpan w:val="2"/>
          </w:tcPr>
          <w:p w14:paraId="24473F7D" w14:textId="77777777" w:rsidR="001F2B6D" w:rsidRPr="006B2D70" w:rsidRDefault="001F2B6D" w:rsidP="00834A94">
            <w:pPr>
              <w:rPr>
                <w:sz w:val="22"/>
                <w:szCs w:val="22"/>
              </w:rPr>
            </w:pPr>
          </w:p>
        </w:tc>
      </w:tr>
      <w:tr w:rsidR="001F2B6D" w:rsidRPr="001A5450" w14:paraId="02F9D492" w14:textId="77777777" w:rsidTr="0059256F">
        <w:tc>
          <w:tcPr>
            <w:tcW w:w="1440" w:type="dxa"/>
          </w:tcPr>
          <w:p w14:paraId="49488EF7" w14:textId="77777777" w:rsidR="001F2B6D" w:rsidRDefault="001F2B6D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7FA177B0" w14:textId="77777777" w:rsidR="001F2B6D" w:rsidRPr="001F2B6D" w:rsidRDefault="001F2B6D" w:rsidP="00834A94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0799298" w14:textId="77777777" w:rsidR="001F2B6D" w:rsidRPr="006B2D70" w:rsidRDefault="001F2B6D" w:rsidP="00834A94">
            <w:pPr>
              <w:rPr>
                <w:sz w:val="22"/>
                <w:szCs w:val="22"/>
              </w:rPr>
            </w:pPr>
          </w:p>
        </w:tc>
      </w:tr>
      <w:tr w:rsidR="001F2B6D" w:rsidRPr="001A5450" w14:paraId="7098148B" w14:textId="77777777" w:rsidTr="0059256F">
        <w:tc>
          <w:tcPr>
            <w:tcW w:w="1440" w:type="dxa"/>
          </w:tcPr>
          <w:p w14:paraId="322CD9DE" w14:textId="77777777" w:rsidR="001F2B6D" w:rsidRDefault="001F2B6D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7DAEF3DC" w14:textId="77777777" w:rsidR="001F2B6D" w:rsidRPr="001F2B6D" w:rsidRDefault="001F2B6D" w:rsidP="00834A94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BCE3370" w14:textId="77777777" w:rsidR="001F2B6D" w:rsidRPr="006B2D70" w:rsidRDefault="001F2B6D" w:rsidP="00834A94">
            <w:pPr>
              <w:rPr>
                <w:sz w:val="22"/>
                <w:szCs w:val="22"/>
              </w:rPr>
            </w:pPr>
          </w:p>
        </w:tc>
      </w:tr>
      <w:tr w:rsidR="007B42AB" w:rsidRPr="001A5450" w14:paraId="6B8EE9A5" w14:textId="77777777" w:rsidTr="0059256F">
        <w:tc>
          <w:tcPr>
            <w:tcW w:w="1440" w:type="dxa"/>
          </w:tcPr>
          <w:p w14:paraId="2476125B" w14:textId="546D2C26" w:rsidR="007B42AB" w:rsidRPr="00946780" w:rsidRDefault="00D82843" w:rsidP="00834A9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SBC/08/24</w:t>
            </w:r>
          </w:p>
        </w:tc>
        <w:tc>
          <w:tcPr>
            <w:tcW w:w="8273" w:type="dxa"/>
          </w:tcPr>
          <w:p w14:paraId="6C8949CD" w14:textId="7B630747" w:rsidR="00F62B20" w:rsidRPr="00F62B20" w:rsidRDefault="003D155F" w:rsidP="00F62B20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Budget close 2024</w:t>
            </w:r>
            <w:r w:rsidR="003B282E">
              <w:rPr>
                <w:rFonts w:cs="Arial"/>
                <w:b/>
                <w:bCs/>
                <w:sz w:val="22"/>
                <w:szCs w:val="22"/>
              </w:rPr>
              <w:t xml:space="preserve"> and budget 2024/25</w:t>
            </w:r>
          </w:p>
          <w:p w14:paraId="60AAE481" w14:textId="099558A4" w:rsidR="007B42AB" w:rsidRPr="007B42AB" w:rsidRDefault="007B42AB" w:rsidP="00F62B2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70D1297" w14:textId="77777777" w:rsidR="007B42AB" w:rsidRPr="006B2D70" w:rsidRDefault="007B42AB" w:rsidP="00834A94">
            <w:pPr>
              <w:rPr>
                <w:sz w:val="22"/>
                <w:szCs w:val="22"/>
              </w:rPr>
            </w:pPr>
          </w:p>
        </w:tc>
      </w:tr>
      <w:tr w:rsidR="007B42AB" w:rsidRPr="00F62B20" w14:paraId="4ACBD4B4" w14:textId="77777777" w:rsidTr="0059256F">
        <w:tc>
          <w:tcPr>
            <w:tcW w:w="1440" w:type="dxa"/>
          </w:tcPr>
          <w:p w14:paraId="2C85C7AB" w14:textId="77777777" w:rsidR="007B42AB" w:rsidRPr="00F62B20" w:rsidRDefault="007B42AB" w:rsidP="00834A9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67EFAF18" w14:textId="5E328D5C" w:rsidR="007B42AB" w:rsidRDefault="004F0BB6" w:rsidP="00F62B20">
            <w:pPr>
              <w:contextualSpacing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The budget looks set to close the year with a carry forward of £40690, despite the substantial</w:t>
            </w:r>
            <w:r w:rsidR="00C73698">
              <w:rPr>
                <w:rFonts w:cs="Arial"/>
                <w:bCs/>
                <w:sz w:val="22"/>
                <w:szCs w:val="22"/>
              </w:rPr>
              <w:t xml:space="preserve"> additional</w:t>
            </w:r>
            <w:r>
              <w:rPr>
                <w:rFonts w:cs="Arial"/>
                <w:bCs/>
                <w:sz w:val="22"/>
                <w:szCs w:val="22"/>
              </w:rPr>
              <w:t xml:space="preserve"> resourcing of the school. </w:t>
            </w:r>
          </w:p>
          <w:p w14:paraId="2349BC45" w14:textId="3D8CF449" w:rsidR="004F0BB6" w:rsidRPr="00F62B20" w:rsidRDefault="004F0BB6" w:rsidP="00F62B20">
            <w:pPr>
              <w:contextualSpacing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EC8720A" w14:textId="77777777" w:rsidR="007B42AB" w:rsidRPr="00F62B20" w:rsidRDefault="007B42AB" w:rsidP="00834A94">
            <w:pPr>
              <w:rPr>
                <w:bCs/>
                <w:sz w:val="22"/>
                <w:szCs w:val="22"/>
              </w:rPr>
            </w:pPr>
          </w:p>
        </w:tc>
      </w:tr>
      <w:tr w:rsidR="003D155F" w:rsidRPr="00F62B20" w14:paraId="630181BD" w14:textId="77777777" w:rsidTr="0059256F">
        <w:tc>
          <w:tcPr>
            <w:tcW w:w="1440" w:type="dxa"/>
          </w:tcPr>
          <w:p w14:paraId="653E0193" w14:textId="77777777" w:rsidR="003D155F" w:rsidRPr="00F62B20" w:rsidRDefault="003D155F" w:rsidP="00834A9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09909D85" w14:textId="5CA73EB6" w:rsidR="003D155F" w:rsidRDefault="003A5599" w:rsidP="00F62B20">
            <w:pPr>
              <w:contextualSpacing/>
              <w:rPr>
                <w:rFonts w:cs="Arial"/>
                <w:bCs/>
                <w:sz w:val="22"/>
                <w:szCs w:val="22"/>
              </w:rPr>
            </w:pPr>
            <w:r w:rsidRPr="00C73698">
              <w:rPr>
                <w:rFonts w:cs="Arial"/>
                <w:b/>
                <w:sz w:val="22"/>
                <w:szCs w:val="22"/>
              </w:rPr>
              <w:t xml:space="preserve">Governor challenge: The items approved just </w:t>
            </w:r>
            <w:r w:rsidR="00C73698" w:rsidRPr="00C73698">
              <w:rPr>
                <w:rFonts w:cs="Arial"/>
                <w:b/>
                <w:sz w:val="22"/>
                <w:szCs w:val="22"/>
              </w:rPr>
              <w:t>in the meeting today</w:t>
            </w:r>
            <w:r w:rsidRPr="00C73698">
              <w:rPr>
                <w:rFonts w:cs="Arial"/>
                <w:b/>
                <w:sz w:val="22"/>
                <w:szCs w:val="22"/>
              </w:rPr>
              <w:t xml:space="preserve"> will come out of the next budget, </w:t>
            </w:r>
            <w:r w:rsidR="00C73698" w:rsidRPr="00C73698">
              <w:rPr>
                <w:rFonts w:cs="Arial"/>
                <w:b/>
                <w:sz w:val="22"/>
                <w:szCs w:val="22"/>
              </w:rPr>
              <w:t>is that correct?</w:t>
            </w:r>
            <w:r w:rsidR="00C73698">
              <w:rPr>
                <w:rFonts w:cs="Arial"/>
                <w:bCs/>
                <w:sz w:val="22"/>
                <w:szCs w:val="22"/>
              </w:rPr>
              <w:t xml:space="preserve"> Y</w:t>
            </w:r>
            <w:r>
              <w:rPr>
                <w:rFonts w:cs="Arial"/>
                <w:bCs/>
                <w:sz w:val="22"/>
                <w:szCs w:val="22"/>
              </w:rPr>
              <w:t>es</w:t>
            </w:r>
            <w:r w:rsidR="00C73698">
              <w:rPr>
                <w:rFonts w:cs="Arial"/>
                <w:bCs/>
                <w:sz w:val="22"/>
                <w:szCs w:val="22"/>
              </w:rPr>
              <w:t xml:space="preserve">, that is the case. </w:t>
            </w:r>
          </w:p>
          <w:p w14:paraId="16CF5DA4" w14:textId="2B46568C" w:rsidR="003A5599" w:rsidRPr="00F62B20" w:rsidRDefault="003A5599" w:rsidP="00F62B20">
            <w:pPr>
              <w:contextualSpacing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C480C02" w14:textId="77777777" w:rsidR="003D155F" w:rsidRPr="00F62B20" w:rsidRDefault="003D155F" w:rsidP="00834A94">
            <w:pPr>
              <w:rPr>
                <w:bCs/>
                <w:sz w:val="22"/>
                <w:szCs w:val="22"/>
              </w:rPr>
            </w:pPr>
          </w:p>
        </w:tc>
      </w:tr>
      <w:tr w:rsidR="003D155F" w:rsidRPr="00F62B20" w14:paraId="38311405" w14:textId="77777777" w:rsidTr="0059256F">
        <w:tc>
          <w:tcPr>
            <w:tcW w:w="1440" w:type="dxa"/>
          </w:tcPr>
          <w:p w14:paraId="79CEFD04" w14:textId="77777777" w:rsidR="003D155F" w:rsidRPr="00F62B20" w:rsidRDefault="003D155F" w:rsidP="00834A9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00EDC98F" w14:textId="57D87358" w:rsidR="00D00E17" w:rsidRDefault="00D00E17" w:rsidP="00F62B20">
            <w:pPr>
              <w:contextualSpacing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The 2024-25 budget </w:t>
            </w:r>
            <w:proofErr w:type="gramStart"/>
            <w:r>
              <w:rPr>
                <w:rFonts w:cs="Arial"/>
                <w:bCs/>
                <w:sz w:val="22"/>
                <w:szCs w:val="22"/>
              </w:rPr>
              <w:t>takes into account</w:t>
            </w:r>
            <w:proofErr w:type="gramEnd"/>
            <w:r>
              <w:rPr>
                <w:rFonts w:cs="Arial"/>
                <w:bCs/>
                <w:sz w:val="22"/>
                <w:szCs w:val="22"/>
              </w:rPr>
              <w:t xml:space="preserve"> the items </w:t>
            </w:r>
            <w:r w:rsidR="00C73698">
              <w:rPr>
                <w:rFonts w:cs="Arial"/>
                <w:bCs/>
                <w:sz w:val="22"/>
                <w:szCs w:val="22"/>
              </w:rPr>
              <w:t>discussed today</w:t>
            </w:r>
            <w:r>
              <w:rPr>
                <w:rFonts w:cs="Arial"/>
                <w:bCs/>
                <w:sz w:val="22"/>
                <w:szCs w:val="22"/>
              </w:rPr>
              <w:t xml:space="preserve">, and next years budget will have a </w:t>
            </w:r>
            <w:r w:rsidR="00C73698">
              <w:rPr>
                <w:rFonts w:cs="Arial"/>
                <w:bCs/>
                <w:sz w:val="22"/>
                <w:szCs w:val="22"/>
              </w:rPr>
              <w:t xml:space="preserve">predicted </w:t>
            </w:r>
            <w:r>
              <w:rPr>
                <w:rFonts w:cs="Arial"/>
                <w:bCs/>
                <w:sz w:val="22"/>
                <w:szCs w:val="22"/>
              </w:rPr>
              <w:t xml:space="preserve">carry forward of £44k. </w:t>
            </w:r>
          </w:p>
          <w:p w14:paraId="43F192C2" w14:textId="77777777" w:rsidR="00D00E17" w:rsidRDefault="00D00E17" w:rsidP="00F62B20">
            <w:pPr>
              <w:contextualSpacing/>
              <w:rPr>
                <w:rFonts w:cs="Arial"/>
                <w:bCs/>
                <w:sz w:val="22"/>
                <w:szCs w:val="22"/>
              </w:rPr>
            </w:pPr>
          </w:p>
          <w:p w14:paraId="79FEE946" w14:textId="09B89467" w:rsidR="003D155F" w:rsidRDefault="00D00E17" w:rsidP="00F62B20">
            <w:pPr>
              <w:contextualSpacing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This is felt to be a comfortable level of carry </w:t>
            </w:r>
            <w:r w:rsidR="00C73698">
              <w:rPr>
                <w:rFonts w:cs="Arial"/>
                <w:bCs/>
                <w:sz w:val="22"/>
                <w:szCs w:val="22"/>
              </w:rPr>
              <w:t>forward but</w:t>
            </w:r>
            <w:r>
              <w:rPr>
                <w:rFonts w:cs="Arial"/>
                <w:bCs/>
                <w:sz w:val="22"/>
                <w:szCs w:val="22"/>
              </w:rPr>
              <w:t xml:space="preserve"> does show that money is being spent on the children</w:t>
            </w:r>
            <w:r w:rsidR="00C73698">
              <w:rPr>
                <w:rFonts w:cs="Arial"/>
                <w:bCs/>
                <w:sz w:val="22"/>
                <w:szCs w:val="22"/>
              </w:rPr>
              <w:t xml:space="preserve"> in school now. </w:t>
            </w:r>
          </w:p>
          <w:p w14:paraId="14CD7146" w14:textId="68B88B41" w:rsidR="00D00E17" w:rsidRPr="00F62B20" w:rsidRDefault="00D00E17" w:rsidP="00F62B20">
            <w:pPr>
              <w:contextualSpacing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87F56C9" w14:textId="77777777" w:rsidR="003D155F" w:rsidRPr="00F62B20" w:rsidRDefault="003D155F" w:rsidP="00834A94">
            <w:pPr>
              <w:rPr>
                <w:bCs/>
                <w:sz w:val="22"/>
                <w:szCs w:val="22"/>
              </w:rPr>
            </w:pPr>
          </w:p>
        </w:tc>
      </w:tr>
      <w:tr w:rsidR="003D155F" w:rsidRPr="00F62B20" w14:paraId="54FB4BFD" w14:textId="77777777" w:rsidTr="0059256F">
        <w:tc>
          <w:tcPr>
            <w:tcW w:w="1440" w:type="dxa"/>
          </w:tcPr>
          <w:p w14:paraId="2CED69BA" w14:textId="77777777" w:rsidR="003D155F" w:rsidRPr="00F62B20" w:rsidRDefault="003D155F" w:rsidP="00834A9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2AFDC755" w14:textId="268B1875" w:rsidR="003D155F" w:rsidRPr="00F62B20" w:rsidRDefault="00D00E17" w:rsidP="00F62B20">
            <w:pPr>
              <w:contextualSpacing/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The 2024-25 budget was </w:t>
            </w:r>
            <w:r w:rsidRPr="00C73698">
              <w:rPr>
                <w:rFonts w:cs="Arial"/>
                <w:b/>
                <w:sz w:val="22"/>
                <w:szCs w:val="22"/>
              </w:rPr>
              <w:t>agreed.</w:t>
            </w:r>
            <w:r>
              <w:rPr>
                <w:rFonts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330" w:type="dxa"/>
            <w:gridSpan w:val="2"/>
          </w:tcPr>
          <w:p w14:paraId="64D4DBA6" w14:textId="77777777" w:rsidR="003D155F" w:rsidRPr="00F62B20" w:rsidRDefault="003D155F" w:rsidP="00834A94">
            <w:pPr>
              <w:rPr>
                <w:bCs/>
                <w:sz w:val="22"/>
                <w:szCs w:val="22"/>
              </w:rPr>
            </w:pPr>
          </w:p>
        </w:tc>
      </w:tr>
      <w:tr w:rsidR="003D155F" w:rsidRPr="00F62B20" w14:paraId="01F34399" w14:textId="77777777" w:rsidTr="0059256F">
        <w:tc>
          <w:tcPr>
            <w:tcW w:w="1440" w:type="dxa"/>
          </w:tcPr>
          <w:p w14:paraId="46E8E0ED" w14:textId="77777777" w:rsidR="003D155F" w:rsidRPr="00F62B20" w:rsidRDefault="003D155F" w:rsidP="00834A9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6F09C6B3" w14:textId="77777777" w:rsidR="003D155F" w:rsidRPr="00F62B20" w:rsidRDefault="003D155F" w:rsidP="00F62B20">
            <w:pPr>
              <w:contextualSpacing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518C2BA" w14:textId="77777777" w:rsidR="003D155F" w:rsidRPr="00F62B20" w:rsidRDefault="003D155F" w:rsidP="00834A94">
            <w:pPr>
              <w:rPr>
                <w:bCs/>
                <w:sz w:val="22"/>
                <w:szCs w:val="22"/>
              </w:rPr>
            </w:pPr>
          </w:p>
        </w:tc>
      </w:tr>
      <w:tr w:rsidR="003D155F" w:rsidRPr="00F62B20" w14:paraId="39E9CD79" w14:textId="77777777" w:rsidTr="0059256F">
        <w:tc>
          <w:tcPr>
            <w:tcW w:w="1440" w:type="dxa"/>
          </w:tcPr>
          <w:p w14:paraId="2658B66C" w14:textId="77777777" w:rsidR="003D155F" w:rsidRPr="00F62B20" w:rsidRDefault="003D155F" w:rsidP="00834A9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8273" w:type="dxa"/>
          </w:tcPr>
          <w:p w14:paraId="345B1996" w14:textId="77777777" w:rsidR="003D155F" w:rsidRPr="00F62B20" w:rsidRDefault="003D155F" w:rsidP="00F62B20">
            <w:pPr>
              <w:contextualSpacing/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5F16CDB" w14:textId="77777777" w:rsidR="003D155F" w:rsidRPr="00F62B20" w:rsidRDefault="003D155F" w:rsidP="00834A94">
            <w:pPr>
              <w:rPr>
                <w:bCs/>
                <w:sz w:val="22"/>
                <w:szCs w:val="22"/>
              </w:rPr>
            </w:pPr>
          </w:p>
        </w:tc>
      </w:tr>
      <w:tr w:rsidR="00834A94" w:rsidRPr="001A5450" w14:paraId="138F0CBB" w14:textId="77777777" w:rsidTr="0059256F">
        <w:tc>
          <w:tcPr>
            <w:tcW w:w="1440" w:type="dxa"/>
          </w:tcPr>
          <w:p w14:paraId="5275C098" w14:textId="75CBB4A5" w:rsidR="00834A94" w:rsidRPr="00946780" w:rsidRDefault="00D82843" w:rsidP="00834A9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SBC/09/24</w:t>
            </w:r>
          </w:p>
        </w:tc>
        <w:tc>
          <w:tcPr>
            <w:tcW w:w="8273" w:type="dxa"/>
          </w:tcPr>
          <w:p w14:paraId="78E74116" w14:textId="6F805BDC" w:rsidR="00090110" w:rsidRPr="00090110" w:rsidRDefault="00542871" w:rsidP="00090110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Services for schools</w:t>
            </w:r>
          </w:p>
          <w:p w14:paraId="2D6DD5E2" w14:textId="77777777" w:rsidR="00834A94" w:rsidRPr="00BB619B" w:rsidRDefault="00834A94" w:rsidP="00834A94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9B30336" w14:textId="77777777" w:rsidR="00834A94" w:rsidRPr="006B2D70" w:rsidRDefault="00834A94" w:rsidP="00834A94">
            <w:pPr>
              <w:rPr>
                <w:sz w:val="22"/>
                <w:szCs w:val="22"/>
              </w:rPr>
            </w:pPr>
          </w:p>
        </w:tc>
      </w:tr>
      <w:tr w:rsidR="00C644E2" w:rsidRPr="001A5450" w14:paraId="08AB28FC" w14:textId="77777777" w:rsidTr="0059256F">
        <w:tc>
          <w:tcPr>
            <w:tcW w:w="1440" w:type="dxa"/>
          </w:tcPr>
          <w:p w14:paraId="1052DE9D" w14:textId="77777777" w:rsidR="00C644E2" w:rsidRPr="00946780" w:rsidRDefault="00C644E2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3B43CE78" w14:textId="5942A5C7" w:rsidR="00C644E2" w:rsidRPr="003B282E" w:rsidRDefault="00D00E17" w:rsidP="003D155F">
            <w:pPr>
              <w:rPr>
                <w:rFonts w:cs="Arial"/>
                <w:bCs/>
                <w:sz w:val="22"/>
                <w:szCs w:val="22"/>
              </w:rPr>
            </w:pPr>
            <w:r w:rsidRPr="003B282E">
              <w:rPr>
                <w:rFonts w:cs="Arial"/>
                <w:bCs/>
                <w:sz w:val="22"/>
                <w:szCs w:val="22"/>
              </w:rPr>
              <w:t xml:space="preserve">The list of services for school was </w:t>
            </w:r>
            <w:r w:rsidR="0098608B" w:rsidRPr="003B282E">
              <w:rPr>
                <w:rFonts w:cs="Arial"/>
                <w:bCs/>
                <w:sz w:val="22"/>
                <w:szCs w:val="22"/>
              </w:rPr>
              <w:t xml:space="preserve">reviewed by governors, including the amounts the services will cost in the year. </w:t>
            </w:r>
          </w:p>
          <w:p w14:paraId="5632E1B5" w14:textId="19FABA4F" w:rsidR="00D00E17" w:rsidRPr="003B282E" w:rsidRDefault="00D00E17" w:rsidP="003D155F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909D130" w14:textId="77777777" w:rsidR="00C644E2" w:rsidRPr="006B2D70" w:rsidRDefault="00C644E2" w:rsidP="00834A94">
            <w:pPr>
              <w:rPr>
                <w:sz w:val="22"/>
                <w:szCs w:val="22"/>
              </w:rPr>
            </w:pPr>
          </w:p>
        </w:tc>
      </w:tr>
      <w:tr w:rsidR="00C644E2" w:rsidRPr="001A5450" w14:paraId="6942949A" w14:textId="77777777" w:rsidTr="0059256F">
        <w:tc>
          <w:tcPr>
            <w:tcW w:w="1440" w:type="dxa"/>
          </w:tcPr>
          <w:p w14:paraId="29DCB7CA" w14:textId="77777777" w:rsidR="00C644E2" w:rsidRPr="00946780" w:rsidRDefault="00C644E2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3AFDBCA7" w14:textId="4CBC1A2F" w:rsidR="00C644E2" w:rsidRDefault="00D00E17" w:rsidP="00090110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 xml:space="preserve">The number of finance </w:t>
            </w:r>
            <w:r w:rsidR="0098608B">
              <w:rPr>
                <w:rFonts w:cs="Arial"/>
                <w:bCs/>
                <w:sz w:val="22"/>
                <w:szCs w:val="22"/>
              </w:rPr>
              <w:t>visit</w:t>
            </w:r>
            <w:r w:rsidR="003B282E">
              <w:rPr>
                <w:rFonts w:cs="Arial"/>
                <w:bCs/>
                <w:sz w:val="22"/>
                <w:szCs w:val="22"/>
              </w:rPr>
              <w:t>s</w:t>
            </w:r>
            <w:r>
              <w:rPr>
                <w:rFonts w:cs="Arial"/>
                <w:bCs/>
                <w:sz w:val="22"/>
                <w:szCs w:val="22"/>
              </w:rPr>
              <w:t xml:space="preserve"> has been reduced</w:t>
            </w:r>
            <w:r w:rsidR="003B282E">
              <w:rPr>
                <w:rFonts w:cs="Arial"/>
                <w:bCs/>
                <w:sz w:val="22"/>
                <w:szCs w:val="22"/>
              </w:rPr>
              <w:t xml:space="preserve"> as it is not felt necessary. </w:t>
            </w:r>
          </w:p>
          <w:p w14:paraId="13838B2A" w14:textId="3AEAB586" w:rsidR="00D00E17" w:rsidRPr="003D155F" w:rsidRDefault="00D00E17" w:rsidP="0009011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87E8860" w14:textId="77777777" w:rsidR="00C644E2" w:rsidRPr="006B2D70" w:rsidRDefault="00C644E2" w:rsidP="00834A94">
            <w:pPr>
              <w:rPr>
                <w:sz w:val="22"/>
                <w:szCs w:val="22"/>
              </w:rPr>
            </w:pPr>
          </w:p>
        </w:tc>
      </w:tr>
      <w:tr w:rsidR="00C644E2" w:rsidRPr="001A5450" w14:paraId="2D91EEF4" w14:textId="77777777" w:rsidTr="0059256F">
        <w:tc>
          <w:tcPr>
            <w:tcW w:w="1440" w:type="dxa"/>
          </w:tcPr>
          <w:p w14:paraId="694D88C4" w14:textId="77777777" w:rsidR="00C644E2" w:rsidRPr="00946780" w:rsidRDefault="00C644E2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05701DE6" w14:textId="279CB361" w:rsidR="00C644E2" w:rsidRDefault="00D00E17" w:rsidP="00090110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Building and cleaning has a larger increase</w:t>
            </w:r>
            <w:r w:rsidR="003B282E">
              <w:rPr>
                <w:rFonts w:cs="Arial"/>
                <w:bCs/>
                <w:sz w:val="22"/>
                <w:szCs w:val="22"/>
              </w:rPr>
              <w:t xml:space="preserve"> than other areas. </w:t>
            </w:r>
          </w:p>
          <w:p w14:paraId="5E84A589" w14:textId="5DABB3ED" w:rsidR="00D00E17" w:rsidRPr="003D155F" w:rsidRDefault="00D00E17" w:rsidP="0009011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1CF6CE9" w14:textId="77777777" w:rsidR="00C644E2" w:rsidRPr="006B2D70" w:rsidRDefault="00C644E2" w:rsidP="00834A94">
            <w:pPr>
              <w:rPr>
                <w:sz w:val="22"/>
                <w:szCs w:val="22"/>
              </w:rPr>
            </w:pPr>
          </w:p>
        </w:tc>
      </w:tr>
      <w:tr w:rsidR="00C644E2" w:rsidRPr="001A5450" w14:paraId="1105B556" w14:textId="77777777" w:rsidTr="0059256F">
        <w:tc>
          <w:tcPr>
            <w:tcW w:w="1440" w:type="dxa"/>
          </w:tcPr>
          <w:p w14:paraId="7133BB96" w14:textId="77777777" w:rsidR="00C644E2" w:rsidRPr="00946780" w:rsidRDefault="00C644E2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42D08414" w14:textId="2EB01560" w:rsidR="00C644E2" w:rsidRPr="003B282E" w:rsidRDefault="00D00E17" w:rsidP="00090110">
            <w:pPr>
              <w:rPr>
                <w:rFonts w:cs="Arial"/>
                <w:bCs/>
                <w:sz w:val="22"/>
                <w:szCs w:val="22"/>
              </w:rPr>
            </w:pPr>
            <w:r w:rsidRPr="003B282E">
              <w:rPr>
                <w:rFonts w:cs="Arial"/>
                <w:bCs/>
                <w:sz w:val="22"/>
                <w:szCs w:val="22"/>
              </w:rPr>
              <w:t>Swimming was</w:t>
            </w:r>
            <w:r w:rsidR="003B282E">
              <w:rPr>
                <w:rFonts w:cs="Arial"/>
                <w:bCs/>
                <w:sz w:val="22"/>
                <w:szCs w:val="22"/>
              </w:rPr>
              <w:t xml:space="preserve"> predicted as</w:t>
            </w:r>
            <w:r w:rsidRPr="003B282E">
              <w:rPr>
                <w:rFonts w:cs="Arial"/>
                <w:bCs/>
                <w:sz w:val="22"/>
                <w:szCs w:val="22"/>
              </w:rPr>
              <w:t xml:space="preserve"> £10500 but will now reduce</w:t>
            </w:r>
            <w:r w:rsidR="003B282E">
              <w:rPr>
                <w:rFonts w:cs="Arial"/>
                <w:bCs/>
                <w:sz w:val="22"/>
                <w:szCs w:val="22"/>
              </w:rPr>
              <w:t xml:space="preserve">, </w:t>
            </w:r>
            <w:r w:rsidRPr="003B282E">
              <w:rPr>
                <w:rFonts w:cs="Arial"/>
                <w:bCs/>
                <w:sz w:val="22"/>
                <w:szCs w:val="22"/>
              </w:rPr>
              <w:t xml:space="preserve">as the pools for schools will be on the </w:t>
            </w:r>
            <w:r w:rsidR="003B282E" w:rsidRPr="003B282E">
              <w:rPr>
                <w:rFonts w:cs="Arial"/>
                <w:bCs/>
                <w:sz w:val="22"/>
                <w:szCs w:val="22"/>
              </w:rPr>
              <w:t>playground</w:t>
            </w:r>
            <w:r w:rsidR="003B282E">
              <w:rPr>
                <w:rFonts w:cs="Arial"/>
                <w:bCs/>
                <w:sz w:val="22"/>
                <w:szCs w:val="22"/>
              </w:rPr>
              <w:t xml:space="preserve"> and so less external swimming is required. </w:t>
            </w:r>
          </w:p>
          <w:p w14:paraId="68B04FC4" w14:textId="03357D34" w:rsidR="00D00E17" w:rsidRPr="003B282E" w:rsidRDefault="00D00E17" w:rsidP="0009011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EF11028" w14:textId="77777777" w:rsidR="00C644E2" w:rsidRPr="006B2D70" w:rsidRDefault="00C644E2" w:rsidP="00834A94">
            <w:pPr>
              <w:rPr>
                <w:sz w:val="22"/>
                <w:szCs w:val="22"/>
              </w:rPr>
            </w:pPr>
          </w:p>
        </w:tc>
      </w:tr>
      <w:tr w:rsidR="00C644E2" w:rsidRPr="001A5450" w14:paraId="33706A71" w14:textId="77777777" w:rsidTr="0059256F">
        <w:tc>
          <w:tcPr>
            <w:tcW w:w="1440" w:type="dxa"/>
          </w:tcPr>
          <w:p w14:paraId="23BC4409" w14:textId="77777777" w:rsidR="00C644E2" w:rsidRPr="00946780" w:rsidRDefault="00C644E2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686F112A" w14:textId="77777777" w:rsidR="00C644E2" w:rsidRPr="003B282E" w:rsidRDefault="0098608B" w:rsidP="00090110">
            <w:pPr>
              <w:rPr>
                <w:rFonts w:cs="Arial"/>
                <w:bCs/>
                <w:sz w:val="22"/>
                <w:szCs w:val="22"/>
              </w:rPr>
            </w:pPr>
            <w:r w:rsidRPr="003B282E">
              <w:rPr>
                <w:rFonts w:cs="Arial"/>
                <w:bCs/>
                <w:sz w:val="22"/>
                <w:szCs w:val="22"/>
              </w:rPr>
              <w:t xml:space="preserve">IT was confirmed that the HR package is the top-level package and that this is the level of service the school requires. </w:t>
            </w:r>
          </w:p>
          <w:p w14:paraId="088AD0C9" w14:textId="2B0D312C" w:rsidR="0098608B" w:rsidRPr="003B282E" w:rsidRDefault="0098608B" w:rsidP="0009011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0785562" w14:textId="77777777" w:rsidR="00C644E2" w:rsidRPr="006B2D70" w:rsidRDefault="00C644E2" w:rsidP="00834A94">
            <w:pPr>
              <w:rPr>
                <w:sz w:val="22"/>
                <w:szCs w:val="22"/>
              </w:rPr>
            </w:pPr>
          </w:p>
        </w:tc>
      </w:tr>
      <w:tr w:rsidR="00C644E2" w:rsidRPr="001A5450" w14:paraId="1B257EEC" w14:textId="77777777" w:rsidTr="0059256F">
        <w:tc>
          <w:tcPr>
            <w:tcW w:w="1440" w:type="dxa"/>
          </w:tcPr>
          <w:p w14:paraId="78918BD2" w14:textId="77777777" w:rsidR="00C644E2" w:rsidRPr="00946780" w:rsidRDefault="00C644E2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02ADE583" w14:textId="77777777" w:rsidR="00C644E2" w:rsidRPr="003B282E" w:rsidRDefault="00C644E2" w:rsidP="00090110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44A8D8E" w14:textId="77777777" w:rsidR="00C644E2" w:rsidRPr="006B2D70" w:rsidRDefault="00C644E2" w:rsidP="00834A94">
            <w:pPr>
              <w:rPr>
                <w:sz w:val="22"/>
                <w:szCs w:val="22"/>
              </w:rPr>
            </w:pPr>
          </w:p>
        </w:tc>
      </w:tr>
      <w:tr w:rsidR="00C644E2" w:rsidRPr="001A5450" w14:paraId="2B1CA052" w14:textId="77777777" w:rsidTr="0059256F">
        <w:tc>
          <w:tcPr>
            <w:tcW w:w="1440" w:type="dxa"/>
          </w:tcPr>
          <w:p w14:paraId="1DD2DFA4" w14:textId="77777777" w:rsidR="00C644E2" w:rsidRPr="00946780" w:rsidRDefault="00C644E2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3DDA45A2" w14:textId="2EA1CF5D" w:rsidR="00C644E2" w:rsidRPr="003B282E" w:rsidRDefault="0098608B" w:rsidP="00090110">
            <w:pPr>
              <w:rPr>
                <w:rFonts w:cs="Arial"/>
                <w:bCs/>
                <w:sz w:val="22"/>
                <w:szCs w:val="22"/>
              </w:rPr>
            </w:pPr>
            <w:r w:rsidRPr="003B282E">
              <w:rPr>
                <w:rFonts w:cs="Arial"/>
                <w:bCs/>
                <w:sz w:val="22"/>
                <w:szCs w:val="22"/>
              </w:rPr>
              <w:t>Services for school</w:t>
            </w:r>
            <w:r w:rsidR="003B282E">
              <w:rPr>
                <w:rFonts w:cs="Arial"/>
                <w:bCs/>
                <w:sz w:val="22"/>
                <w:szCs w:val="22"/>
              </w:rPr>
              <w:t>s contracts</w:t>
            </w:r>
            <w:r w:rsidRPr="003B282E">
              <w:rPr>
                <w:rFonts w:cs="Arial"/>
                <w:bCs/>
                <w:sz w:val="22"/>
                <w:szCs w:val="22"/>
              </w:rPr>
              <w:t xml:space="preserve"> were </w:t>
            </w:r>
            <w:r w:rsidRPr="003B282E">
              <w:rPr>
                <w:rFonts w:cs="Arial"/>
                <w:b/>
                <w:sz w:val="22"/>
                <w:szCs w:val="22"/>
              </w:rPr>
              <w:t>approved</w:t>
            </w:r>
            <w:r w:rsidR="003B282E">
              <w:rPr>
                <w:rFonts w:cs="Arial"/>
                <w:bCs/>
                <w:sz w:val="22"/>
                <w:szCs w:val="22"/>
              </w:rPr>
              <w:t xml:space="preserve"> as presented. </w:t>
            </w:r>
          </w:p>
        </w:tc>
        <w:tc>
          <w:tcPr>
            <w:tcW w:w="1330" w:type="dxa"/>
            <w:gridSpan w:val="2"/>
          </w:tcPr>
          <w:p w14:paraId="79AE3463" w14:textId="77777777" w:rsidR="00C644E2" w:rsidRPr="006B2D70" w:rsidRDefault="00C644E2" w:rsidP="00834A94">
            <w:pPr>
              <w:rPr>
                <w:sz w:val="22"/>
                <w:szCs w:val="22"/>
              </w:rPr>
            </w:pPr>
          </w:p>
        </w:tc>
      </w:tr>
      <w:tr w:rsidR="00C644E2" w:rsidRPr="001A5450" w14:paraId="07482DC6" w14:textId="77777777" w:rsidTr="0059256F">
        <w:tc>
          <w:tcPr>
            <w:tcW w:w="1440" w:type="dxa"/>
          </w:tcPr>
          <w:p w14:paraId="5C65FAE7" w14:textId="77777777" w:rsidR="00C644E2" w:rsidRPr="00946780" w:rsidRDefault="00C644E2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4F5766D4" w14:textId="77777777" w:rsidR="00C644E2" w:rsidRPr="00090110" w:rsidRDefault="00C644E2" w:rsidP="00090110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710B6F8" w14:textId="77777777" w:rsidR="00C644E2" w:rsidRPr="006B2D70" w:rsidRDefault="00C644E2" w:rsidP="00834A94">
            <w:pPr>
              <w:rPr>
                <w:sz w:val="22"/>
                <w:szCs w:val="22"/>
              </w:rPr>
            </w:pPr>
          </w:p>
        </w:tc>
      </w:tr>
      <w:tr w:rsidR="00C644E2" w:rsidRPr="001A5450" w14:paraId="4E21483B" w14:textId="77777777" w:rsidTr="0059256F">
        <w:tc>
          <w:tcPr>
            <w:tcW w:w="1440" w:type="dxa"/>
          </w:tcPr>
          <w:p w14:paraId="4C86F7FE" w14:textId="77777777" w:rsidR="00C644E2" w:rsidRPr="00946780" w:rsidRDefault="00C644E2" w:rsidP="00834A94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70E4985F" w14:textId="77777777" w:rsidR="00C644E2" w:rsidRPr="00090110" w:rsidRDefault="00C644E2" w:rsidP="00090110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CB67132" w14:textId="77777777" w:rsidR="00C644E2" w:rsidRPr="006B2D70" w:rsidRDefault="00C644E2" w:rsidP="00834A94">
            <w:pPr>
              <w:rPr>
                <w:sz w:val="22"/>
                <w:szCs w:val="22"/>
              </w:rPr>
            </w:pPr>
          </w:p>
        </w:tc>
      </w:tr>
      <w:tr w:rsidR="002A192B" w:rsidRPr="001A5450" w14:paraId="32073966" w14:textId="77777777" w:rsidTr="0059256F">
        <w:tc>
          <w:tcPr>
            <w:tcW w:w="1440" w:type="dxa"/>
          </w:tcPr>
          <w:p w14:paraId="3991E508" w14:textId="77777777" w:rsidR="002A192B" w:rsidRPr="006B2D70" w:rsidRDefault="002A192B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D0C3940" w14:textId="77777777" w:rsidR="002A192B" w:rsidRPr="006B2D70" w:rsidRDefault="002A192B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8FD21D1" w14:textId="77777777" w:rsidR="002A192B" w:rsidRPr="006B2D70" w:rsidRDefault="002A192B" w:rsidP="002A192B">
            <w:pPr>
              <w:rPr>
                <w:sz w:val="22"/>
                <w:szCs w:val="22"/>
              </w:rPr>
            </w:pPr>
          </w:p>
        </w:tc>
      </w:tr>
      <w:tr w:rsidR="002A192B" w:rsidRPr="001A5450" w14:paraId="03B7BC26" w14:textId="77777777" w:rsidTr="0059256F">
        <w:tc>
          <w:tcPr>
            <w:tcW w:w="1440" w:type="dxa"/>
          </w:tcPr>
          <w:p w14:paraId="1B082817" w14:textId="101D6103" w:rsidR="002A192B" w:rsidRPr="00307835" w:rsidRDefault="00D82843" w:rsidP="002A192B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SBC/1</w:t>
            </w:r>
            <w:r w:rsidR="008C4FC3">
              <w:rPr>
                <w:b/>
                <w:bCs/>
                <w:sz w:val="22"/>
                <w:szCs w:val="22"/>
              </w:rPr>
              <w:t>0</w:t>
            </w:r>
            <w:r>
              <w:rPr>
                <w:b/>
                <w:bCs/>
                <w:sz w:val="22"/>
                <w:szCs w:val="22"/>
              </w:rPr>
              <w:t>/24</w:t>
            </w:r>
          </w:p>
        </w:tc>
        <w:tc>
          <w:tcPr>
            <w:tcW w:w="8273" w:type="dxa"/>
          </w:tcPr>
          <w:p w14:paraId="3440AE76" w14:textId="77777777" w:rsidR="00B46B3B" w:rsidRPr="004634D8" w:rsidRDefault="00B46B3B" w:rsidP="00B46B3B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4634D8">
              <w:rPr>
                <w:rFonts w:cs="Arial"/>
                <w:b/>
                <w:bCs/>
                <w:sz w:val="22"/>
                <w:szCs w:val="22"/>
              </w:rPr>
              <w:t>Staff resignations and appointments.</w:t>
            </w:r>
          </w:p>
          <w:p w14:paraId="22F6AF2F" w14:textId="3B942793" w:rsidR="00A53073" w:rsidRPr="00A53073" w:rsidRDefault="00A53073" w:rsidP="002A192B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CAB53B8" w14:textId="77777777" w:rsidR="002A192B" w:rsidRPr="006B2D70" w:rsidRDefault="002A192B" w:rsidP="002A192B">
            <w:pPr>
              <w:rPr>
                <w:sz w:val="22"/>
                <w:szCs w:val="22"/>
              </w:rPr>
            </w:pPr>
          </w:p>
        </w:tc>
      </w:tr>
      <w:tr w:rsidR="002A192B" w:rsidRPr="001A5450" w14:paraId="6E2599D0" w14:textId="77777777" w:rsidTr="0059256F">
        <w:tc>
          <w:tcPr>
            <w:tcW w:w="1440" w:type="dxa"/>
          </w:tcPr>
          <w:p w14:paraId="6BF276D8" w14:textId="7FC58E9B" w:rsidR="002A192B" w:rsidRPr="006B2D70" w:rsidRDefault="002A192B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55647A03" w14:textId="2C6A8909" w:rsidR="002A192B" w:rsidRDefault="0098608B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headteacher outlined</w:t>
            </w:r>
            <w:r w:rsidR="00533963">
              <w:rPr>
                <w:sz w:val="22"/>
                <w:szCs w:val="22"/>
              </w:rPr>
              <w:t xml:space="preserve"> recent and upcoming s</w:t>
            </w:r>
            <w:r>
              <w:rPr>
                <w:sz w:val="22"/>
                <w:szCs w:val="22"/>
              </w:rPr>
              <w:t xml:space="preserve">taff changes. </w:t>
            </w:r>
          </w:p>
          <w:p w14:paraId="43F8B0FF" w14:textId="77777777" w:rsidR="00533963" w:rsidRDefault="00533963" w:rsidP="002A192B">
            <w:pPr>
              <w:rPr>
                <w:sz w:val="22"/>
                <w:szCs w:val="22"/>
              </w:rPr>
            </w:pPr>
          </w:p>
          <w:p w14:paraId="5A0A30CF" w14:textId="61B8D612" w:rsidR="00533963" w:rsidRDefault="00533963" w:rsidP="002A19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This matter was considered confidential and has been minuted separately. </w:t>
            </w:r>
          </w:p>
          <w:p w14:paraId="4FC62AD6" w14:textId="07785FF1" w:rsidR="0098608B" w:rsidRPr="006B2D70" w:rsidRDefault="0098608B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0664304" w14:textId="77777777" w:rsidR="002A192B" w:rsidRPr="006B2D70" w:rsidRDefault="002A192B" w:rsidP="002A192B">
            <w:pPr>
              <w:rPr>
                <w:sz w:val="22"/>
                <w:szCs w:val="22"/>
              </w:rPr>
            </w:pPr>
          </w:p>
        </w:tc>
      </w:tr>
      <w:tr w:rsidR="002A192B" w:rsidRPr="001A5450" w14:paraId="6E80962C" w14:textId="77777777" w:rsidTr="0059256F">
        <w:tc>
          <w:tcPr>
            <w:tcW w:w="1440" w:type="dxa"/>
          </w:tcPr>
          <w:p w14:paraId="22790E56" w14:textId="77777777" w:rsidR="002A192B" w:rsidRPr="004B1DF7" w:rsidRDefault="002A192B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1927CFC9" w14:textId="77777777" w:rsidR="002A192B" w:rsidRPr="006C7907" w:rsidRDefault="002A192B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75B23FE" w14:textId="77777777" w:rsidR="002A192B" w:rsidRPr="004B1DF7" w:rsidRDefault="002A192B" w:rsidP="002A192B">
            <w:pPr>
              <w:rPr>
                <w:sz w:val="22"/>
                <w:szCs w:val="22"/>
              </w:rPr>
            </w:pPr>
          </w:p>
        </w:tc>
      </w:tr>
      <w:tr w:rsidR="002A192B" w:rsidRPr="001A5450" w14:paraId="352C0041" w14:textId="77777777" w:rsidTr="0059256F">
        <w:tc>
          <w:tcPr>
            <w:tcW w:w="1440" w:type="dxa"/>
          </w:tcPr>
          <w:p w14:paraId="560DFA16" w14:textId="79EA07F0" w:rsidR="002A192B" w:rsidRPr="001A5450" w:rsidRDefault="00D82843" w:rsidP="002A192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SBC/1</w:t>
            </w:r>
            <w:r w:rsidR="00EF4CCD">
              <w:rPr>
                <w:b/>
                <w:sz w:val="22"/>
                <w:szCs w:val="22"/>
              </w:rPr>
              <w:t>1</w:t>
            </w:r>
            <w:r w:rsidR="002A192B">
              <w:rPr>
                <w:b/>
                <w:sz w:val="22"/>
                <w:szCs w:val="22"/>
              </w:rPr>
              <w:t>/2</w:t>
            </w:r>
            <w:r w:rsidR="00DF6F24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273" w:type="dxa"/>
          </w:tcPr>
          <w:p w14:paraId="289A4EDA" w14:textId="4FEB1E45" w:rsidR="002A192B" w:rsidRDefault="002A192B" w:rsidP="002A192B">
            <w:pPr>
              <w:rPr>
                <w:b/>
                <w:sz w:val="22"/>
                <w:szCs w:val="22"/>
              </w:rPr>
            </w:pPr>
            <w:r w:rsidRPr="009607BF">
              <w:rPr>
                <w:b/>
                <w:sz w:val="22"/>
                <w:szCs w:val="22"/>
              </w:rPr>
              <w:t>Confirmation of dates for 202</w:t>
            </w:r>
            <w:r w:rsidR="00DF6F24">
              <w:rPr>
                <w:b/>
                <w:sz w:val="22"/>
                <w:szCs w:val="22"/>
              </w:rPr>
              <w:t>4</w:t>
            </w:r>
            <w:r w:rsidR="00E05E96">
              <w:rPr>
                <w:b/>
                <w:sz w:val="22"/>
                <w:szCs w:val="22"/>
              </w:rPr>
              <w:t>/2025</w:t>
            </w:r>
          </w:p>
          <w:p w14:paraId="41F04B90" w14:textId="0FCC3858" w:rsidR="002A192B" w:rsidRPr="001A5450" w:rsidRDefault="002A192B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A8FAEA7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</w:tr>
      <w:tr w:rsidR="002A192B" w:rsidRPr="001A5450" w14:paraId="476CA425" w14:textId="77777777" w:rsidTr="0059256F">
        <w:tc>
          <w:tcPr>
            <w:tcW w:w="1440" w:type="dxa"/>
          </w:tcPr>
          <w:p w14:paraId="7412914E" w14:textId="77777777" w:rsidR="002A192B" w:rsidRPr="001A5450" w:rsidRDefault="002A192B" w:rsidP="002A192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075D596C" w14:textId="77777777" w:rsidR="002A192B" w:rsidRPr="001A5450" w:rsidRDefault="002A192B" w:rsidP="002A192B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The governing body </w:t>
            </w:r>
          </w:p>
          <w:p w14:paraId="233C2FEB" w14:textId="77777777" w:rsidR="002A192B" w:rsidRPr="001A5450" w:rsidRDefault="002A192B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707203D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</w:tr>
      <w:tr w:rsidR="002A192B" w:rsidRPr="001A5450" w14:paraId="55B3A955" w14:textId="77777777" w:rsidTr="0059256F">
        <w:tc>
          <w:tcPr>
            <w:tcW w:w="1440" w:type="dxa"/>
          </w:tcPr>
          <w:p w14:paraId="2DE1ED12" w14:textId="77777777" w:rsidR="002A192B" w:rsidRPr="001A5450" w:rsidRDefault="002A192B" w:rsidP="002A192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4F5085E8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agreed </w:t>
            </w:r>
          </w:p>
          <w:p w14:paraId="562A88DF" w14:textId="77777777" w:rsidR="002A192B" w:rsidRDefault="002A192B" w:rsidP="002A192B">
            <w:pPr>
              <w:rPr>
                <w:b/>
                <w:sz w:val="22"/>
                <w:szCs w:val="22"/>
              </w:rPr>
            </w:pPr>
          </w:p>
          <w:p w14:paraId="5133ED08" w14:textId="77777777" w:rsidR="007F25B6" w:rsidRDefault="007F25B6" w:rsidP="002A192B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the following full governing body dates: </w:t>
            </w:r>
          </w:p>
          <w:p w14:paraId="5F2E023A" w14:textId="36B8236D" w:rsidR="007F25B6" w:rsidRPr="007F25B6" w:rsidRDefault="007F25B6" w:rsidP="002A192B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31848F6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</w:tr>
      <w:tr w:rsidR="002A192B" w:rsidRPr="001A5450" w14:paraId="25E27BA6" w14:textId="77777777" w:rsidTr="0059256F">
        <w:tc>
          <w:tcPr>
            <w:tcW w:w="1440" w:type="dxa"/>
          </w:tcPr>
          <w:p w14:paraId="687402E9" w14:textId="77777777" w:rsidR="002A192B" w:rsidRPr="001A5450" w:rsidRDefault="002A192B" w:rsidP="002A192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6DB96B70" w14:textId="1F6ADC62" w:rsidR="002A192B" w:rsidRDefault="002A192B" w:rsidP="002A192B">
            <w:pPr>
              <w:rPr>
                <w:rFonts w:cs="Arial"/>
                <w:sz w:val="22"/>
                <w:szCs w:val="22"/>
              </w:rPr>
            </w:pPr>
            <w:r w:rsidRPr="00082B9F">
              <w:rPr>
                <w:rFonts w:cs="Arial"/>
                <w:sz w:val="22"/>
                <w:szCs w:val="22"/>
              </w:rPr>
              <w:t>Summer term 202</w:t>
            </w:r>
            <w:r w:rsidR="00DF6F24">
              <w:rPr>
                <w:rFonts w:cs="Arial"/>
                <w:sz w:val="22"/>
                <w:szCs w:val="22"/>
              </w:rPr>
              <w:t>4</w:t>
            </w:r>
            <w:r w:rsidRPr="00082B9F">
              <w:rPr>
                <w:rFonts w:cs="Arial"/>
                <w:sz w:val="22"/>
                <w:szCs w:val="22"/>
              </w:rPr>
              <w:t xml:space="preserve"> – </w:t>
            </w:r>
            <w:r w:rsidR="00BA2914">
              <w:rPr>
                <w:rFonts w:cs="Arial"/>
                <w:sz w:val="22"/>
                <w:szCs w:val="22"/>
              </w:rPr>
              <w:t>Tuesday, 14 May 2024 at 4pm</w:t>
            </w:r>
          </w:p>
          <w:p w14:paraId="02A443DA" w14:textId="77777777" w:rsidR="00D47193" w:rsidRDefault="00D47193" w:rsidP="002A192B">
            <w:pPr>
              <w:rPr>
                <w:rFonts w:cs="Arial"/>
                <w:sz w:val="22"/>
                <w:szCs w:val="22"/>
              </w:rPr>
            </w:pPr>
          </w:p>
          <w:p w14:paraId="504427D0" w14:textId="70D2A493" w:rsidR="007A3B34" w:rsidRDefault="007A3B34" w:rsidP="002A192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Autumn term 202</w:t>
            </w:r>
            <w:r w:rsidR="00DF6F24">
              <w:rPr>
                <w:rFonts w:cs="Arial"/>
                <w:sz w:val="22"/>
                <w:szCs w:val="22"/>
              </w:rPr>
              <w:t>4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D47193">
              <w:rPr>
                <w:rFonts w:cs="Arial"/>
                <w:sz w:val="22"/>
                <w:szCs w:val="22"/>
              </w:rPr>
              <w:t>–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227173">
              <w:rPr>
                <w:rFonts w:cs="Arial"/>
                <w:sz w:val="22"/>
                <w:szCs w:val="22"/>
              </w:rPr>
              <w:t xml:space="preserve">Tuesday, </w:t>
            </w:r>
            <w:r w:rsidR="003F4D56">
              <w:rPr>
                <w:rFonts w:cs="Arial"/>
                <w:sz w:val="22"/>
                <w:szCs w:val="22"/>
              </w:rPr>
              <w:t>16 September 2024 at 4pm</w:t>
            </w:r>
          </w:p>
          <w:p w14:paraId="7D4D9E88" w14:textId="33118BBD" w:rsidR="00D47193" w:rsidRDefault="00D47193" w:rsidP="002A192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Spring term 2025 – </w:t>
            </w:r>
            <w:r w:rsidR="007F25B6">
              <w:rPr>
                <w:rFonts w:cs="Arial"/>
                <w:sz w:val="22"/>
                <w:szCs w:val="22"/>
              </w:rPr>
              <w:t>Tuesday, 14 January 2025 at 4pm</w:t>
            </w:r>
          </w:p>
          <w:p w14:paraId="141E68A6" w14:textId="3FD13174" w:rsidR="00D47193" w:rsidRDefault="00D47193" w:rsidP="002A192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Summer term 2025 – </w:t>
            </w:r>
            <w:r w:rsidR="00227173">
              <w:rPr>
                <w:rFonts w:cs="Arial"/>
                <w:sz w:val="22"/>
                <w:szCs w:val="22"/>
              </w:rPr>
              <w:t>Tuesday, 13 May 2025 at 4pm</w:t>
            </w:r>
          </w:p>
          <w:p w14:paraId="10CFF619" w14:textId="7DACDC72" w:rsidR="007A3B34" w:rsidRPr="001A5450" w:rsidRDefault="007A3B34" w:rsidP="00DF6F24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520C998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</w:tr>
      <w:tr w:rsidR="003F4D56" w:rsidRPr="001A5450" w14:paraId="67A5686B" w14:textId="77777777" w:rsidTr="0059256F">
        <w:tc>
          <w:tcPr>
            <w:tcW w:w="1440" w:type="dxa"/>
          </w:tcPr>
          <w:p w14:paraId="253EC108" w14:textId="77777777" w:rsidR="003F4D56" w:rsidRPr="001A5450" w:rsidRDefault="003F4D56" w:rsidP="002A192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738019A2" w14:textId="66472335" w:rsidR="003F4D56" w:rsidRPr="00082B9F" w:rsidRDefault="00687476" w:rsidP="002A192B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Summer t</w:t>
            </w:r>
            <w:r w:rsidR="00EF4CCD">
              <w:rPr>
                <w:rFonts w:cs="Arial"/>
                <w:sz w:val="22"/>
                <w:szCs w:val="22"/>
              </w:rPr>
              <w:t xml:space="preserve">erm committee meeting will take place on </w:t>
            </w:r>
            <w:r w:rsidR="00C16C43">
              <w:rPr>
                <w:rFonts w:cs="Arial"/>
                <w:sz w:val="22"/>
                <w:szCs w:val="22"/>
              </w:rPr>
              <w:t xml:space="preserve">Tuesday 18 June at 4pm for </w:t>
            </w:r>
            <w:r w:rsidR="00EF4CCD">
              <w:rPr>
                <w:rFonts w:cs="Arial"/>
                <w:sz w:val="22"/>
                <w:szCs w:val="22"/>
              </w:rPr>
              <w:t>S</w:t>
            </w:r>
            <w:r w:rsidR="00C16C43">
              <w:rPr>
                <w:rFonts w:cs="Arial"/>
                <w:sz w:val="22"/>
                <w:szCs w:val="22"/>
              </w:rPr>
              <w:t xml:space="preserve">trategic, and 4:30pm for </w:t>
            </w:r>
            <w:r w:rsidR="00EF4CCD">
              <w:rPr>
                <w:rFonts w:cs="Arial"/>
                <w:sz w:val="22"/>
                <w:szCs w:val="22"/>
              </w:rPr>
              <w:t>B</w:t>
            </w:r>
            <w:r w:rsidR="00C16C43">
              <w:rPr>
                <w:rFonts w:cs="Arial"/>
                <w:sz w:val="22"/>
                <w:szCs w:val="22"/>
              </w:rPr>
              <w:t>usiness</w:t>
            </w:r>
            <w:r w:rsidR="00EF4CCD">
              <w:rPr>
                <w:rFonts w:cs="Arial"/>
                <w:sz w:val="22"/>
                <w:szCs w:val="22"/>
              </w:rPr>
              <w:t xml:space="preserve">. </w:t>
            </w:r>
          </w:p>
        </w:tc>
        <w:tc>
          <w:tcPr>
            <w:tcW w:w="1330" w:type="dxa"/>
            <w:gridSpan w:val="2"/>
          </w:tcPr>
          <w:p w14:paraId="146451DE" w14:textId="77777777" w:rsidR="003F4D56" w:rsidRPr="001A5450" w:rsidRDefault="003F4D56" w:rsidP="002A192B">
            <w:pPr>
              <w:rPr>
                <w:b/>
                <w:sz w:val="22"/>
                <w:szCs w:val="22"/>
              </w:rPr>
            </w:pPr>
          </w:p>
        </w:tc>
      </w:tr>
      <w:tr w:rsidR="003F4D56" w:rsidRPr="001A5450" w14:paraId="69AE7B89" w14:textId="77777777" w:rsidTr="0059256F">
        <w:tc>
          <w:tcPr>
            <w:tcW w:w="1440" w:type="dxa"/>
          </w:tcPr>
          <w:p w14:paraId="21B0C210" w14:textId="77777777" w:rsidR="003F4D56" w:rsidRPr="001A5450" w:rsidRDefault="003F4D56" w:rsidP="002A192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15119397" w14:textId="77777777" w:rsidR="003F4D56" w:rsidRPr="00082B9F" w:rsidRDefault="003F4D56" w:rsidP="002A192B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E57CF09" w14:textId="77777777" w:rsidR="003F4D56" w:rsidRPr="001A5450" w:rsidRDefault="003F4D56" w:rsidP="002A192B">
            <w:pPr>
              <w:rPr>
                <w:b/>
                <w:sz w:val="22"/>
                <w:szCs w:val="22"/>
              </w:rPr>
            </w:pPr>
          </w:p>
        </w:tc>
      </w:tr>
      <w:tr w:rsidR="003F4D56" w:rsidRPr="001A5450" w14:paraId="42E2C1DB" w14:textId="77777777" w:rsidTr="0059256F">
        <w:tc>
          <w:tcPr>
            <w:tcW w:w="1440" w:type="dxa"/>
          </w:tcPr>
          <w:p w14:paraId="6BFB8B3D" w14:textId="77777777" w:rsidR="003F4D56" w:rsidRPr="001A5450" w:rsidRDefault="003F4D56" w:rsidP="002A192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2C198BE9" w14:textId="77777777" w:rsidR="003F4D56" w:rsidRPr="00082B9F" w:rsidRDefault="003F4D56" w:rsidP="002A192B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B194115" w14:textId="77777777" w:rsidR="003F4D56" w:rsidRPr="001A5450" w:rsidRDefault="003F4D56" w:rsidP="002A192B">
            <w:pPr>
              <w:rPr>
                <w:b/>
                <w:sz w:val="22"/>
                <w:szCs w:val="22"/>
              </w:rPr>
            </w:pPr>
          </w:p>
        </w:tc>
      </w:tr>
      <w:tr w:rsidR="002A192B" w:rsidRPr="001A5450" w14:paraId="6B8331E2" w14:textId="77777777" w:rsidTr="0059256F">
        <w:tc>
          <w:tcPr>
            <w:tcW w:w="1440" w:type="dxa"/>
          </w:tcPr>
          <w:p w14:paraId="7CAE6851" w14:textId="75C572C0" w:rsidR="002A192B" w:rsidRPr="001A5450" w:rsidRDefault="000010F2" w:rsidP="002A192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SBC/1</w:t>
            </w:r>
            <w:r w:rsidR="00EF4CCD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/24</w:t>
            </w:r>
          </w:p>
        </w:tc>
        <w:tc>
          <w:tcPr>
            <w:tcW w:w="8273" w:type="dxa"/>
          </w:tcPr>
          <w:p w14:paraId="49E4E389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Determination of confidentiality of business </w:t>
            </w:r>
          </w:p>
          <w:p w14:paraId="6CF9DF33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8F49EF6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</w:tr>
      <w:tr w:rsidR="002A192B" w:rsidRPr="001A5450" w14:paraId="130FADBB" w14:textId="77777777" w:rsidTr="0059256F">
        <w:tc>
          <w:tcPr>
            <w:tcW w:w="1440" w:type="dxa"/>
          </w:tcPr>
          <w:p w14:paraId="231DA83C" w14:textId="77777777" w:rsidR="002A192B" w:rsidRPr="001A5450" w:rsidRDefault="002A192B" w:rsidP="002A192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43CBC676" w14:textId="77777777" w:rsidR="002A192B" w:rsidRPr="001A5450" w:rsidRDefault="002A192B" w:rsidP="002A192B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It was </w:t>
            </w:r>
          </w:p>
          <w:p w14:paraId="7B896D56" w14:textId="77777777" w:rsidR="002A192B" w:rsidRPr="001A5450" w:rsidRDefault="002A192B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2347F97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</w:tr>
      <w:tr w:rsidR="002A192B" w:rsidRPr="001A5450" w14:paraId="611798D8" w14:textId="77777777" w:rsidTr="0059256F">
        <w:trPr>
          <w:trHeight w:val="80"/>
        </w:trPr>
        <w:tc>
          <w:tcPr>
            <w:tcW w:w="1440" w:type="dxa"/>
          </w:tcPr>
          <w:p w14:paraId="5B88ABA9" w14:textId="77777777" w:rsidR="002A192B" w:rsidRPr="001A5450" w:rsidRDefault="002A192B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52E4C3C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resolved</w:t>
            </w:r>
          </w:p>
          <w:p w14:paraId="7C2F6B77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23AB3FC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</w:tr>
      <w:tr w:rsidR="002A192B" w:rsidRPr="001A5450" w14:paraId="6DBD9910" w14:textId="77777777" w:rsidTr="0059256F">
        <w:trPr>
          <w:trHeight w:val="80"/>
        </w:trPr>
        <w:tc>
          <w:tcPr>
            <w:tcW w:w="1440" w:type="dxa"/>
          </w:tcPr>
          <w:p w14:paraId="614F8F8D" w14:textId="77777777" w:rsidR="002A192B" w:rsidRPr="001A5450" w:rsidRDefault="002A192B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4430271" w14:textId="77777777" w:rsidR="002A192B" w:rsidRPr="001A5450" w:rsidRDefault="002A192B" w:rsidP="002A192B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that all papers and reports be made </w:t>
            </w:r>
            <w:proofErr w:type="gramStart"/>
            <w:r w:rsidRPr="001A5450">
              <w:rPr>
                <w:sz w:val="22"/>
                <w:szCs w:val="22"/>
              </w:rPr>
              <w:t>available</w:t>
            </w:r>
            <w:proofErr w:type="gramEnd"/>
            <w:r w:rsidRPr="001A5450">
              <w:rPr>
                <w:sz w:val="22"/>
                <w:szCs w:val="22"/>
              </w:rPr>
              <w:t xml:space="preserve"> as necessary.</w:t>
            </w:r>
          </w:p>
          <w:p w14:paraId="59C18A4E" w14:textId="77777777" w:rsidR="002A192B" w:rsidRPr="001A5450" w:rsidRDefault="002A192B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0E3C9B2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</w:tr>
      <w:tr w:rsidR="002A192B" w:rsidRPr="001A5450" w14:paraId="6E908CB3" w14:textId="77777777" w:rsidTr="0059256F">
        <w:trPr>
          <w:trHeight w:val="80"/>
        </w:trPr>
        <w:tc>
          <w:tcPr>
            <w:tcW w:w="1440" w:type="dxa"/>
          </w:tcPr>
          <w:p w14:paraId="1DA5EE21" w14:textId="77777777" w:rsidR="002A192B" w:rsidRPr="001A5450" w:rsidRDefault="002A192B" w:rsidP="002A192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1AD3073" w14:textId="5973BACA" w:rsidR="002A192B" w:rsidRPr="001A5450" w:rsidRDefault="002A192B" w:rsidP="002A192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The meeting closed at </w:t>
            </w:r>
            <w:r w:rsidR="00F92A9F">
              <w:rPr>
                <w:b/>
                <w:sz w:val="22"/>
                <w:szCs w:val="22"/>
              </w:rPr>
              <w:t>4:55</w:t>
            </w:r>
            <w:r>
              <w:rPr>
                <w:b/>
                <w:sz w:val="22"/>
                <w:szCs w:val="22"/>
              </w:rPr>
              <w:t>pm.</w:t>
            </w:r>
          </w:p>
          <w:p w14:paraId="6C2851B0" w14:textId="77777777" w:rsidR="002A192B" w:rsidRPr="001A5450" w:rsidRDefault="002A192B" w:rsidP="002A192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1D2C9B2" w14:textId="77777777" w:rsidR="002A192B" w:rsidRPr="001A5450" w:rsidRDefault="002A192B" w:rsidP="002A192B">
            <w:pPr>
              <w:rPr>
                <w:b/>
                <w:sz w:val="22"/>
                <w:szCs w:val="22"/>
              </w:rPr>
            </w:pPr>
          </w:p>
        </w:tc>
      </w:tr>
    </w:tbl>
    <w:p w14:paraId="3A72A377" w14:textId="77777777" w:rsidR="008D18B3" w:rsidRDefault="008D18B3" w:rsidP="00663EB5">
      <w:pPr>
        <w:jc w:val="both"/>
        <w:rPr>
          <w:sz w:val="22"/>
          <w:szCs w:val="22"/>
        </w:rPr>
      </w:pPr>
    </w:p>
    <w:p w14:paraId="5AF5F08F" w14:textId="77777777" w:rsidR="001A10A8" w:rsidRDefault="001A10A8" w:rsidP="00663EB5">
      <w:pPr>
        <w:jc w:val="both"/>
        <w:rPr>
          <w:sz w:val="22"/>
          <w:szCs w:val="22"/>
        </w:rPr>
      </w:pPr>
    </w:p>
    <w:p w14:paraId="281A801B" w14:textId="77777777" w:rsidR="009A7F7F" w:rsidRPr="001A5450" w:rsidRDefault="009A7F7F" w:rsidP="00663EB5">
      <w:pPr>
        <w:jc w:val="both"/>
        <w:rPr>
          <w:sz w:val="22"/>
          <w:szCs w:val="22"/>
        </w:rPr>
      </w:pPr>
      <w:r w:rsidRPr="001A5450">
        <w:rPr>
          <w:sz w:val="22"/>
          <w:szCs w:val="22"/>
        </w:rPr>
        <w:t>Signed ....................................</w:t>
      </w:r>
      <w:r w:rsidR="00663EB5" w:rsidRPr="001A5450">
        <w:rPr>
          <w:sz w:val="22"/>
          <w:szCs w:val="22"/>
        </w:rPr>
        <w:t>..................</w:t>
      </w:r>
      <w:r w:rsidRPr="001A5450">
        <w:rPr>
          <w:sz w:val="22"/>
          <w:szCs w:val="22"/>
        </w:rPr>
        <w:t>...........</w:t>
      </w:r>
      <w:r w:rsidR="00DF0D06">
        <w:rPr>
          <w:sz w:val="22"/>
          <w:szCs w:val="22"/>
        </w:rPr>
        <w:t xml:space="preserve">  </w:t>
      </w:r>
      <w:r w:rsidRPr="001A5450">
        <w:rPr>
          <w:sz w:val="22"/>
          <w:szCs w:val="22"/>
        </w:rPr>
        <w:t>(chair)</w:t>
      </w:r>
      <w:r w:rsidRPr="001A5450">
        <w:rPr>
          <w:sz w:val="22"/>
          <w:szCs w:val="22"/>
        </w:rPr>
        <w:tab/>
        <w:t>Date ........................................</w:t>
      </w:r>
    </w:p>
    <w:p w14:paraId="1BB163B4" w14:textId="77777777" w:rsidR="009A7F7F" w:rsidRDefault="009A7F7F" w:rsidP="00663EB5">
      <w:pPr>
        <w:jc w:val="both"/>
        <w:rPr>
          <w:sz w:val="22"/>
          <w:szCs w:val="22"/>
        </w:rPr>
      </w:pPr>
    </w:p>
    <w:p w14:paraId="7F4AA656" w14:textId="77777777" w:rsidR="008429AD" w:rsidRDefault="008429AD" w:rsidP="00663EB5">
      <w:pPr>
        <w:jc w:val="both"/>
        <w:rPr>
          <w:sz w:val="22"/>
          <w:szCs w:val="22"/>
        </w:rPr>
      </w:pPr>
    </w:p>
    <w:p w14:paraId="6DDC290D" w14:textId="77777777" w:rsidR="001D3BCC" w:rsidRDefault="001D3BCC" w:rsidP="00663EB5">
      <w:pPr>
        <w:jc w:val="both"/>
        <w:rPr>
          <w:sz w:val="22"/>
          <w:szCs w:val="22"/>
        </w:rPr>
      </w:pPr>
    </w:p>
    <w:p w14:paraId="077B1594" w14:textId="77777777" w:rsidR="001D3BCC" w:rsidRDefault="001D3BCC" w:rsidP="001D3BCC">
      <w:pPr>
        <w:jc w:val="center"/>
        <w:rPr>
          <w:b/>
          <w:i/>
          <w:sz w:val="28"/>
          <w:szCs w:val="28"/>
        </w:rPr>
      </w:pPr>
    </w:p>
    <w:p w14:paraId="17F775E2" w14:textId="77777777" w:rsidR="001D3BCC" w:rsidRPr="001D3BCC" w:rsidRDefault="001D3BCC" w:rsidP="001D3BCC">
      <w:pPr>
        <w:rPr>
          <w:b/>
          <w:i/>
          <w:sz w:val="28"/>
          <w:szCs w:val="28"/>
        </w:rPr>
        <w:sectPr w:rsidR="001D3BCC" w:rsidRPr="001D3BCC" w:rsidSect="00780E1E">
          <w:headerReference w:type="default" r:id="rId9"/>
          <w:footerReference w:type="even" r:id="rId10"/>
          <w:footerReference w:type="default" r:id="rId11"/>
          <w:footerReference w:type="first" r:id="rId12"/>
          <w:pgSz w:w="11906" w:h="16838"/>
          <w:pgMar w:top="567" w:right="567" w:bottom="567" w:left="567" w:header="709" w:footer="709" w:gutter="0"/>
          <w:cols w:space="708"/>
          <w:titlePg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27"/>
        <w:gridCol w:w="3054"/>
        <w:gridCol w:w="5381"/>
      </w:tblGrid>
      <w:tr w:rsidR="00411B25" w:rsidRPr="001A5450" w14:paraId="4CAD855B" w14:textId="77777777" w:rsidTr="0059256F">
        <w:trPr>
          <w:trHeight w:val="1072"/>
        </w:trPr>
        <w:tc>
          <w:tcPr>
            <w:tcW w:w="2500" w:type="pct"/>
            <w:gridSpan w:val="2"/>
            <w:shd w:val="clear" w:color="auto" w:fill="auto"/>
          </w:tcPr>
          <w:p w14:paraId="0B720B8A" w14:textId="77777777" w:rsidR="00411B25" w:rsidRPr="001A5450" w:rsidRDefault="00411B25" w:rsidP="00AA5177">
            <w:pPr>
              <w:rPr>
                <w:b/>
                <w:sz w:val="36"/>
                <w:szCs w:val="36"/>
              </w:rPr>
            </w:pPr>
            <w:r w:rsidRPr="001A5450">
              <w:rPr>
                <w:b/>
                <w:sz w:val="36"/>
                <w:szCs w:val="36"/>
              </w:rPr>
              <w:lastRenderedPageBreak/>
              <w:t>MINUTES OF MEETING</w:t>
            </w:r>
          </w:p>
        </w:tc>
        <w:tc>
          <w:tcPr>
            <w:tcW w:w="2500" w:type="pct"/>
            <w:shd w:val="clear" w:color="auto" w:fill="auto"/>
          </w:tcPr>
          <w:p w14:paraId="31315598" w14:textId="77777777" w:rsidR="00411B25" w:rsidRPr="001A5450" w:rsidRDefault="00B45ACA" w:rsidP="00AA5177">
            <w:pPr>
              <w:jc w:val="both"/>
            </w:pPr>
            <w:r>
              <w:rPr>
                <w:noProof/>
              </w:rPr>
              <w:drawing>
                <wp:inline distT="0" distB="0" distL="0" distR="0" wp14:anchorId="480AD3E7" wp14:editId="627013AA">
                  <wp:extent cx="2952750" cy="495300"/>
                  <wp:effectExtent l="0" t="0" r="0" b="0"/>
                  <wp:docPr id="2" name="Picture 2" descr="NCC-l-head-bl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NCC-l-head-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17ED" w:rsidRPr="001A5450" w14:paraId="23C82755" w14:textId="77777777" w:rsidTr="0059256F">
        <w:trPr>
          <w:trHeight w:val="23"/>
        </w:trPr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3E30F839" w14:textId="790FA9B9" w:rsidR="00CA17ED" w:rsidRPr="001A5450" w:rsidRDefault="00CA17ED" w:rsidP="00CA17ED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School: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77AF8682" w14:textId="36AE0811" w:rsidR="00CA17ED" w:rsidRPr="001A5450" w:rsidRDefault="00CA17ED" w:rsidP="00CA17E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Lawrence View Primary and Nursery School</w:t>
            </w:r>
          </w:p>
        </w:tc>
      </w:tr>
      <w:tr w:rsidR="00CA17ED" w:rsidRPr="001A5450" w14:paraId="490B9EF6" w14:textId="77777777" w:rsidTr="0059256F"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5099B654" w14:textId="1AEB65EA" w:rsidR="00CA17ED" w:rsidRPr="001A5450" w:rsidRDefault="00CA17ED" w:rsidP="00CA17ED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Meeting title: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33F4952D" w14:textId="59BE4A2D" w:rsidR="00CA17ED" w:rsidRPr="001A5450" w:rsidRDefault="00CA17ED" w:rsidP="00CA17E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Spring </w:t>
            </w:r>
            <w:r w:rsidRPr="001A5450">
              <w:rPr>
                <w:b/>
                <w:sz w:val="22"/>
                <w:szCs w:val="22"/>
              </w:rPr>
              <w:t xml:space="preserve">term meeting of the </w:t>
            </w:r>
            <w:r>
              <w:rPr>
                <w:b/>
                <w:sz w:val="22"/>
                <w:szCs w:val="22"/>
              </w:rPr>
              <w:t>combined business and strategic committees</w:t>
            </w:r>
          </w:p>
        </w:tc>
      </w:tr>
      <w:tr w:rsidR="00CA17ED" w:rsidRPr="001A5450" w14:paraId="4C4FB292" w14:textId="77777777" w:rsidTr="0059256F">
        <w:trPr>
          <w:trHeight w:val="131"/>
        </w:trPr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5DDE255F" w14:textId="02F7732C" w:rsidR="00CA17ED" w:rsidRPr="001A5450" w:rsidRDefault="00CA17ED" w:rsidP="00CA17ED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Date and time: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2E4C9DD5" w14:textId="21A0B174" w:rsidR="00CA17ED" w:rsidRPr="0073594B" w:rsidRDefault="00CA17ED" w:rsidP="00CA17E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Tuesday, 26 March 2024</w:t>
            </w:r>
            <w:r w:rsidRPr="0073594B">
              <w:rPr>
                <w:b/>
                <w:sz w:val="22"/>
                <w:szCs w:val="22"/>
              </w:rPr>
              <w:t xml:space="preserve"> at </w:t>
            </w:r>
            <w:r>
              <w:rPr>
                <w:b/>
                <w:sz w:val="22"/>
                <w:szCs w:val="22"/>
              </w:rPr>
              <w:t>4:00</w:t>
            </w:r>
            <w:r w:rsidRPr="0073594B">
              <w:rPr>
                <w:b/>
                <w:sz w:val="22"/>
                <w:szCs w:val="22"/>
              </w:rPr>
              <w:t>pm</w:t>
            </w:r>
          </w:p>
        </w:tc>
      </w:tr>
      <w:tr w:rsidR="00CA17ED" w:rsidRPr="001A5450" w14:paraId="040067E1" w14:textId="77777777" w:rsidTr="0059256F"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28825BBD" w14:textId="0955078B" w:rsidR="00CA17ED" w:rsidRPr="001A5450" w:rsidRDefault="00CA17ED" w:rsidP="00CA17ED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2C062D30" w14:textId="42749659" w:rsidR="00CA17ED" w:rsidRPr="001A5450" w:rsidRDefault="00CA17ED" w:rsidP="00CA17ED">
            <w:pPr>
              <w:rPr>
                <w:b/>
                <w:sz w:val="22"/>
                <w:szCs w:val="22"/>
              </w:rPr>
            </w:pPr>
            <w:r w:rsidRPr="00162524">
              <w:rPr>
                <w:b/>
                <w:sz w:val="22"/>
                <w:szCs w:val="22"/>
              </w:rPr>
              <w:t xml:space="preserve">At the School </w:t>
            </w:r>
            <w:r>
              <w:rPr>
                <w:b/>
                <w:sz w:val="22"/>
                <w:szCs w:val="22"/>
              </w:rPr>
              <w:t>and via MS Teams</w:t>
            </w:r>
          </w:p>
        </w:tc>
      </w:tr>
    </w:tbl>
    <w:p w14:paraId="63A466A6" w14:textId="77777777" w:rsidR="00411B25" w:rsidRPr="001A5450" w:rsidRDefault="00411B25" w:rsidP="00663EB5">
      <w:pPr>
        <w:rPr>
          <w:b/>
          <w:sz w:val="22"/>
          <w:szCs w:val="22"/>
        </w:rPr>
      </w:pPr>
    </w:p>
    <w:p w14:paraId="3502DAE0" w14:textId="77777777" w:rsidR="009A7F7F" w:rsidRPr="001A5450" w:rsidRDefault="009A7F7F" w:rsidP="00663EB5">
      <w:pPr>
        <w:rPr>
          <w:b/>
          <w:sz w:val="22"/>
          <w:szCs w:val="22"/>
        </w:rPr>
      </w:pPr>
      <w:r w:rsidRPr="001A5450">
        <w:rPr>
          <w:b/>
          <w:sz w:val="22"/>
          <w:szCs w:val="22"/>
        </w:rPr>
        <w:t>Confidential item(s)</w:t>
      </w:r>
    </w:p>
    <w:p w14:paraId="4993A4C8" w14:textId="77777777" w:rsidR="009A7F7F" w:rsidRPr="001A5450" w:rsidRDefault="009A7F7F" w:rsidP="00663EB5">
      <w:pPr>
        <w:rPr>
          <w:b/>
          <w:sz w:val="22"/>
          <w:szCs w:val="22"/>
        </w:rPr>
      </w:pPr>
    </w:p>
    <w:tbl>
      <w:tblPr>
        <w:tblW w:w="10975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6"/>
        <w:gridCol w:w="8259"/>
        <w:gridCol w:w="1330"/>
      </w:tblGrid>
      <w:tr w:rsidR="00687476" w:rsidRPr="001A5450" w14:paraId="1DEDC1F2" w14:textId="77777777" w:rsidTr="0059256F">
        <w:tc>
          <w:tcPr>
            <w:tcW w:w="1386" w:type="dxa"/>
          </w:tcPr>
          <w:p w14:paraId="40256B97" w14:textId="605B2E25" w:rsidR="00687476" w:rsidRPr="001A5450" w:rsidRDefault="00687476" w:rsidP="00687476">
            <w:pPr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SBC/10/24</w:t>
            </w:r>
          </w:p>
        </w:tc>
        <w:tc>
          <w:tcPr>
            <w:tcW w:w="8259" w:type="dxa"/>
          </w:tcPr>
          <w:p w14:paraId="25061BF5" w14:textId="77777777" w:rsidR="00687476" w:rsidRPr="004634D8" w:rsidRDefault="00687476" w:rsidP="00687476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4634D8">
              <w:rPr>
                <w:rFonts w:cs="Arial"/>
                <w:b/>
                <w:bCs/>
                <w:sz w:val="22"/>
                <w:szCs w:val="22"/>
              </w:rPr>
              <w:t>Staff resignations and appointments.</w:t>
            </w:r>
          </w:p>
          <w:p w14:paraId="769D5F03" w14:textId="77777777" w:rsidR="00687476" w:rsidRPr="001A5450" w:rsidRDefault="00687476" w:rsidP="00687476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14:paraId="0E52EA28" w14:textId="77777777" w:rsidR="00687476" w:rsidRPr="001A5450" w:rsidRDefault="00687476" w:rsidP="00687476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Action</w:t>
            </w:r>
          </w:p>
        </w:tc>
      </w:tr>
      <w:tr w:rsidR="00687476" w:rsidRPr="001A5450" w14:paraId="34ED8CF7" w14:textId="77777777" w:rsidTr="0059256F">
        <w:tc>
          <w:tcPr>
            <w:tcW w:w="1386" w:type="dxa"/>
          </w:tcPr>
          <w:p w14:paraId="45362A58" w14:textId="77777777" w:rsidR="00687476" w:rsidRPr="001A5450" w:rsidRDefault="00687476" w:rsidP="00687476">
            <w:pPr>
              <w:rPr>
                <w:b/>
                <w:sz w:val="22"/>
                <w:szCs w:val="22"/>
              </w:rPr>
            </w:pPr>
          </w:p>
        </w:tc>
        <w:tc>
          <w:tcPr>
            <w:tcW w:w="8259" w:type="dxa"/>
          </w:tcPr>
          <w:p w14:paraId="766B49A9" w14:textId="77777777" w:rsidR="00687476" w:rsidRDefault="00687476" w:rsidP="006874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headteacher outlined recent and upcoming staff changes. </w:t>
            </w:r>
          </w:p>
          <w:p w14:paraId="4A034C1B" w14:textId="77777777" w:rsidR="00687476" w:rsidRPr="001A5450" w:rsidRDefault="00687476" w:rsidP="00687476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14:paraId="7B8B955A" w14:textId="77777777" w:rsidR="00687476" w:rsidRPr="001A5450" w:rsidRDefault="00687476" w:rsidP="00687476">
            <w:pPr>
              <w:rPr>
                <w:b/>
                <w:sz w:val="22"/>
                <w:szCs w:val="22"/>
              </w:rPr>
            </w:pPr>
          </w:p>
        </w:tc>
      </w:tr>
      <w:tr w:rsidR="00687476" w:rsidRPr="001A5450" w14:paraId="59E7F048" w14:textId="77777777" w:rsidTr="0059256F">
        <w:tc>
          <w:tcPr>
            <w:tcW w:w="1386" w:type="dxa"/>
          </w:tcPr>
          <w:p w14:paraId="1845AF88" w14:textId="77777777" w:rsidR="00687476" w:rsidRPr="001A5450" w:rsidRDefault="00687476" w:rsidP="00687476">
            <w:pPr>
              <w:rPr>
                <w:b/>
                <w:sz w:val="22"/>
                <w:szCs w:val="22"/>
              </w:rPr>
            </w:pPr>
          </w:p>
        </w:tc>
        <w:tc>
          <w:tcPr>
            <w:tcW w:w="8259" w:type="dxa"/>
          </w:tcPr>
          <w:p w14:paraId="57F7DE8A" w14:textId="77777777" w:rsidR="00687476" w:rsidRDefault="00687476" w:rsidP="006874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were asked to approve a change in contracts for some staff, </w:t>
            </w:r>
            <w:proofErr w:type="gramStart"/>
            <w:r>
              <w:rPr>
                <w:sz w:val="22"/>
                <w:szCs w:val="22"/>
              </w:rPr>
              <w:t>in light of</w:t>
            </w:r>
            <w:proofErr w:type="gramEnd"/>
            <w:r>
              <w:rPr>
                <w:sz w:val="22"/>
                <w:szCs w:val="22"/>
              </w:rPr>
              <w:t xml:space="preserve"> another staff member leaving and not being replaced. These changes have been accounted for in the school budget. </w:t>
            </w:r>
          </w:p>
          <w:p w14:paraId="5B214499" w14:textId="77777777" w:rsidR="00687476" w:rsidRDefault="00687476" w:rsidP="00687476">
            <w:pPr>
              <w:rPr>
                <w:sz w:val="22"/>
                <w:szCs w:val="22"/>
              </w:rPr>
            </w:pPr>
          </w:p>
          <w:p w14:paraId="26519413" w14:textId="77777777" w:rsidR="00687476" w:rsidRDefault="00687476" w:rsidP="006874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These changes were </w:t>
            </w:r>
            <w:r w:rsidRPr="00533963">
              <w:rPr>
                <w:b/>
                <w:bCs/>
                <w:sz w:val="22"/>
                <w:szCs w:val="22"/>
              </w:rPr>
              <w:t>approved.</w:t>
            </w:r>
            <w:r>
              <w:rPr>
                <w:sz w:val="22"/>
                <w:szCs w:val="22"/>
              </w:rPr>
              <w:t xml:space="preserve"> </w:t>
            </w:r>
          </w:p>
          <w:p w14:paraId="446BB90A" w14:textId="77777777" w:rsidR="00687476" w:rsidRPr="001A5450" w:rsidRDefault="00687476" w:rsidP="00687476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14:paraId="73A69D28" w14:textId="77777777" w:rsidR="00687476" w:rsidRPr="001A5450" w:rsidRDefault="00687476" w:rsidP="00687476">
            <w:pPr>
              <w:rPr>
                <w:b/>
                <w:sz w:val="22"/>
                <w:szCs w:val="22"/>
              </w:rPr>
            </w:pPr>
          </w:p>
        </w:tc>
      </w:tr>
      <w:tr w:rsidR="00687476" w:rsidRPr="001A5450" w14:paraId="43509118" w14:textId="77777777" w:rsidTr="0059256F">
        <w:tc>
          <w:tcPr>
            <w:tcW w:w="1386" w:type="dxa"/>
          </w:tcPr>
          <w:p w14:paraId="31F9D199" w14:textId="77777777" w:rsidR="00687476" w:rsidRPr="001A5450" w:rsidRDefault="00687476" w:rsidP="00687476">
            <w:pPr>
              <w:rPr>
                <w:b/>
                <w:sz w:val="22"/>
                <w:szCs w:val="22"/>
              </w:rPr>
            </w:pPr>
          </w:p>
        </w:tc>
        <w:tc>
          <w:tcPr>
            <w:tcW w:w="8259" w:type="dxa"/>
          </w:tcPr>
          <w:p w14:paraId="22AA655C" w14:textId="77777777" w:rsidR="00687476" w:rsidRDefault="00687476" w:rsidP="006874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senior MDSA has been appointed, for three hours each day to allow time for OPAL. This person is also the additional person for after-school club, which has been vacant for </w:t>
            </w:r>
            <w:proofErr w:type="gramStart"/>
            <w:r>
              <w:rPr>
                <w:sz w:val="22"/>
                <w:szCs w:val="22"/>
              </w:rPr>
              <w:t>some</w:t>
            </w:r>
            <w:proofErr w:type="gramEnd"/>
            <w:r>
              <w:rPr>
                <w:sz w:val="22"/>
                <w:szCs w:val="22"/>
              </w:rPr>
              <w:t xml:space="preserve"> time. </w:t>
            </w:r>
          </w:p>
          <w:p w14:paraId="57EAB372" w14:textId="77777777" w:rsidR="00687476" w:rsidRPr="001A5450" w:rsidRDefault="00687476" w:rsidP="00687476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14:paraId="61F30696" w14:textId="77777777" w:rsidR="00687476" w:rsidRPr="001A5450" w:rsidRDefault="00687476" w:rsidP="00687476">
            <w:pPr>
              <w:rPr>
                <w:b/>
                <w:sz w:val="22"/>
                <w:szCs w:val="22"/>
              </w:rPr>
            </w:pPr>
          </w:p>
        </w:tc>
      </w:tr>
      <w:tr w:rsidR="00687476" w:rsidRPr="001A5450" w14:paraId="0064A4CA" w14:textId="77777777" w:rsidTr="0059256F">
        <w:tc>
          <w:tcPr>
            <w:tcW w:w="1386" w:type="dxa"/>
          </w:tcPr>
          <w:p w14:paraId="04DB0F14" w14:textId="77777777" w:rsidR="00687476" w:rsidRPr="001A5450" w:rsidRDefault="00687476" w:rsidP="00687476">
            <w:pPr>
              <w:rPr>
                <w:b/>
                <w:sz w:val="22"/>
                <w:szCs w:val="22"/>
              </w:rPr>
            </w:pPr>
          </w:p>
        </w:tc>
        <w:tc>
          <w:tcPr>
            <w:tcW w:w="8259" w:type="dxa"/>
          </w:tcPr>
          <w:p w14:paraId="7DFF46B2" w14:textId="77777777" w:rsidR="00687476" w:rsidRDefault="00687476" w:rsidP="006874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temporary contract for a maternity leave for a TA is to be advertised. </w:t>
            </w:r>
          </w:p>
          <w:p w14:paraId="62DE1F12" w14:textId="77777777" w:rsidR="00687476" w:rsidRPr="001A5450" w:rsidRDefault="00687476" w:rsidP="00687476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14:paraId="7E5AE734" w14:textId="77777777" w:rsidR="00687476" w:rsidRPr="001A5450" w:rsidRDefault="00687476" w:rsidP="00687476">
            <w:pPr>
              <w:rPr>
                <w:b/>
                <w:sz w:val="22"/>
                <w:szCs w:val="22"/>
              </w:rPr>
            </w:pPr>
          </w:p>
        </w:tc>
      </w:tr>
      <w:tr w:rsidR="00687476" w:rsidRPr="001A5450" w14:paraId="0DD6313A" w14:textId="77777777" w:rsidTr="0059256F">
        <w:tc>
          <w:tcPr>
            <w:tcW w:w="1386" w:type="dxa"/>
          </w:tcPr>
          <w:p w14:paraId="30128644" w14:textId="77777777" w:rsidR="00687476" w:rsidRPr="001A5450" w:rsidRDefault="00687476" w:rsidP="00687476">
            <w:pPr>
              <w:rPr>
                <w:b/>
                <w:sz w:val="22"/>
                <w:szCs w:val="22"/>
              </w:rPr>
            </w:pPr>
          </w:p>
        </w:tc>
        <w:tc>
          <w:tcPr>
            <w:tcW w:w="8259" w:type="dxa"/>
          </w:tcPr>
          <w:p w14:paraId="4548176B" w14:textId="77777777" w:rsidR="00687476" w:rsidRDefault="00687476" w:rsidP="0068747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 member of staff on long term sick is due to leave at the end of April. </w:t>
            </w:r>
          </w:p>
          <w:p w14:paraId="51B5B0FA" w14:textId="77777777" w:rsidR="00687476" w:rsidRPr="001A5450" w:rsidRDefault="00687476" w:rsidP="00687476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14:paraId="4253399E" w14:textId="77777777" w:rsidR="00687476" w:rsidRPr="001A5450" w:rsidRDefault="00687476" w:rsidP="00687476">
            <w:pPr>
              <w:rPr>
                <w:b/>
                <w:sz w:val="22"/>
                <w:szCs w:val="22"/>
              </w:rPr>
            </w:pPr>
          </w:p>
        </w:tc>
      </w:tr>
      <w:tr w:rsidR="00687476" w:rsidRPr="001A5450" w14:paraId="2E421C00" w14:textId="77777777" w:rsidTr="0059256F">
        <w:tc>
          <w:tcPr>
            <w:tcW w:w="1386" w:type="dxa"/>
          </w:tcPr>
          <w:p w14:paraId="6D2B34D7" w14:textId="77777777" w:rsidR="00687476" w:rsidRPr="001A5450" w:rsidRDefault="00687476" w:rsidP="00687476">
            <w:pPr>
              <w:rPr>
                <w:b/>
                <w:sz w:val="22"/>
                <w:szCs w:val="22"/>
              </w:rPr>
            </w:pPr>
          </w:p>
        </w:tc>
        <w:tc>
          <w:tcPr>
            <w:tcW w:w="8259" w:type="dxa"/>
          </w:tcPr>
          <w:p w14:paraId="2D9713D8" w14:textId="77777777" w:rsidR="00687476" w:rsidRPr="001A5450" w:rsidRDefault="00687476" w:rsidP="00687476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</w:tcPr>
          <w:p w14:paraId="17E10323" w14:textId="77777777" w:rsidR="00687476" w:rsidRPr="001A5450" w:rsidRDefault="00687476" w:rsidP="00687476">
            <w:pPr>
              <w:rPr>
                <w:b/>
                <w:sz w:val="22"/>
                <w:szCs w:val="22"/>
              </w:rPr>
            </w:pPr>
          </w:p>
        </w:tc>
      </w:tr>
    </w:tbl>
    <w:p w14:paraId="3938EE03" w14:textId="77777777" w:rsidR="00537BB9" w:rsidRPr="001A5450" w:rsidRDefault="00537BB9" w:rsidP="00663EB5">
      <w:pPr>
        <w:jc w:val="both"/>
        <w:rPr>
          <w:sz w:val="22"/>
          <w:szCs w:val="22"/>
        </w:rPr>
      </w:pPr>
    </w:p>
    <w:p w14:paraId="580FC3E7" w14:textId="77777777" w:rsidR="00537BB9" w:rsidRPr="001A5450" w:rsidRDefault="00537BB9" w:rsidP="00663EB5">
      <w:pPr>
        <w:jc w:val="both"/>
        <w:rPr>
          <w:sz w:val="22"/>
          <w:szCs w:val="22"/>
        </w:rPr>
      </w:pPr>
    </w:p>
    <w:p w14:paraId="6FDB5473" w14:textId="77777777" w:rsidR="00537BB9" w:rsidRPr="001A5450" w:rsidRDefault="00537BB9" w:rsidP="00663EB5">
      <w:pPr>
        <w:jc w:val="both"/>
        <w:rPr>
          <w:sz w:val="22"/>
          <w:szCs w:val="22"/>
        </w:rPr>
      </w:pPr>
    </w:p>
    <w:p w14:paraId="4C43B052" w14:textId="77777777" w:rsidR="00537BB9" w:rsidRPr="001A5450" w:rsidRDefault="00537BB9" w:rsidP="00663EB5">
      <w:pPr>
        <w:jc w:val="both"/>
        <w:rPr>
          <w:sz w:val="22"/>
          <w:szCs w:val="22"/>
        </w:rPr>
      </w:pPr>
      <w:r w:rsidRPr="001A5450">
        <w:rPr>
          <w:sz w:val="22"/>
          <w:szCs w:val="22"/>
        </w:rPr>
        <w:t>Signed ..................................</w:t>
      </w:r>
      <w:r w:rsidR="00663EB5" w:rsidRPr="001A5450">
        <w:rPr>
          <w:sz w:val="22"/>
          <w:szCs w:val="22"/>
        </w:rPr>
        <w:t>...............</w:t>
      </w:r>
      <w:r w:rsidRPr="001A5450">
        <w:rPr>
          <w:sz w:val="22"/>
          <w:szCs w:val="22"/>
        </w:rPr>
        <w:t>.............</w:t>
      </w:r>
      <w:r w:rsidR="00DF0D06">
        <w:rPr>
          <w:sz w:val="22"/>
          <w:szCs w:val="22"/>
        </w:rPr>
        <w:t xml:space="preserve">  </w:t>
      </w:r>
      <w:r w:rsidRPr="001A5450">
        <w:rPr>
          <w:sz w:val="22"/>
          <w:szCs w:val="22"/>
        </w:rPr>
        <w:t>(chair)</w:t>
      </w:r>
      <w:r w:rsidRPr="001A5450">
        <w:rPr>
          <w:sz w:val="22"/>
          <w:szCs w:val="22"/>
        </w:rPr>
        <w:tab/>
        <w:t>Date ........................................</w:t>
      </w:r>
    </w:p>
    <w:p w14:paraId="5BD00D08" w14:textId="77777777" w:rsidR="009A7F7F" w:rsidRPr="001A5450" w:rsidRDefault="009A7F7F" w:rsidP="00663EB5"/>
    <w:sectPr w:rsidR="009A7F7F" w:rsidRPr="001A5450" w:rsidSect="00780E1E">
      <w:pgSz w:w="11906" w:h="16838" w:code="9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CCDB0" w14:textId="77777777" w:rsidR="00780E1E" w:rsidRDefault="00780E1E">
      <w:r>
        <w:separator/>
      </w:r>
    </w:p>
  </w:endnote>
  <w:endnote w:type="continuationSeparator" w:id="0">
    <w:p w14:paraId="6360391A" w14:textId="77777777" w:rsidR="00780E1E" w:rsidRDefault="00780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5F00E" w14:textId="77777777" w:rsidR="001C51E2" w:rsidRDefault="001C51E2" w:rsidP="007621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472699" w14:textId="77777777" w:rsidR="001C51E2" w:rsidRDefault="001C51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D02D1" w14:textId="77777777" w:rsidR="001C51E2" w:rsidRDefault="001C51E2" w:rsidP="007621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52F1">
      <w:rPr>
        <w:rStyle w:val="PageNumber"/>
        <w:noProof/>
      </w:rPr>
      <w:t>4</w:t>
    </w:r>
    <w:r>
      <w:rPr>
        <w:rStyle w:val="PageNumber"/>
      </w:rPr>
      <w:fldChar w:fldCharType="end"/>
    </w:r>
  </w:p>
  <w:p w14:paraId="3EE1B570" w14:textId="77777777" w:rsidR="001C51E2" w:rsidRDefault="001C51E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01878" w14:textId="77777777" w:rsidR="001C51E2" w:rsidRDefault="001C51E2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252F1">
      <w:rPr>
        <w:noProof/>
      </w:rPr>
      <w:t>5</w:t>
    </w:r>
    <w:r>
      <w:rPr>
        <w:noProof/>
      </w:rPr>
      <w:fldChar w:fldCharType="end"/>
    </w:r>
  </w:p>
  <w:p w14:paraId="6C97B3CB" w14:textId="77777777" w:rsidR="001C51E2" w:rsidRDefault="001C51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CCAA1" w14:textId="77777777" w:rsidR="00780E1E" w:rsidRDefault="00780E1E">
      <w:r>
        <w:separator/>
      </w:r>
    </w:p>
  </w:footnote>
  <w:footnote w:type="continuationSeparator" w:id="0">
    <w:p w14:paraId="0C6CFB90" w14:textId="77777777" w:rsidR="00780E1E" w:rsidRDefault="00780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24FB9" w14:textId="77777777" w:rsidR="001C51E2" w:rsidRPr="008F5417" w:rsidRDefault="001C51E2" w:rsidP="008F5417">
    <w:pPr>
      <w:pStyle w:val="Header"/>
      <w:rPr>
        <w:b/>
        <w:sz w:val="22"/>
        <w:szCs w:val="22"/>
      </w:rPr>
    </w:pPr>
    <w:r>
      <w:rPr>
        <w:b/>
        <w:sz w:val="22"/>
        <w:szCs w:val="22"/>
      </w:rPr>
      <w:tab/>
    </w:r>
    <w:r>
      <w:rPr>
        <w:b/>
        <w:sz w:val="22"/>
        <w:szCs w:val="22"/>
      </w:rPr>
      <w:tab/>
    </w:r>
    <w:r>
      <w:rPr>
        <w:b/>
        <w:sz w:val="22"/>
        <w:szCs w:val="22"/>
      </w:rPr>
      <w:tab/>
    </w:r>
    <w:r>
      <w:rPr>
        <w:b/>
        <w:sz w:val="22"/>
        <w:szCs w:val="22"/>
      </w:rPr>
      <w:tab/>
      <w:t xml:space="preserve">        </w:t>
    </w:r>
    <w:r w:rsidRPr="008F5417">
      <w:rPr>
        <w:b/>
        <w:sz w:val="22"/>
        <w:szCs w:val="22"/>
      </w:rPr>
      <w:t>Action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E40D0"/>
    <w:multiLevelType w:val="hybridMultilevel"/>
    <w:tmpl w:val="D3809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008EA"/>
    <w:multiLevelType w:val="hybridMultilevel"/>
    <w:tmpl w:val="50F4FA06"/>
    <w:lvl w:ilvl="0" w:tplc="E0A26AD4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9B6E34"/>
    <w:multiLevelType w:val="hybridMultilevel"/>
    <w:tmpl w:val="DF8EC68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62329"/>
    <w:multiLevelType w:val="hybridMultilevel"/>
    <w:tmpl w:val="F88259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C7812"/>
    <w:multiLevelType w:val="hybridMultilevel"/>
    <w:tmpl w:val="A2426384"/>
    <w:lvl w:ilvl="0" w:tplc="E0A26AD4">
      <w:numFmt w:val="bullet"/>
      <w:lvlText w:val="•"/>
      <w:lvlJc w:val="left"/>
      <w:pPr>
        <w:ind w:left="108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1F7474"/>
    <w:multiLevelType w:val="hybridMultilevel"/>
    <w:tmpl w:val="AD62386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33A4558"/>
    <w:multiLevelType w:val="hybridMultilevel"/>
    <w:tmpl w:val="24983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510DE"/>
    <w:multiLevelType w:val="hybridMultilevel"/>
    <w:tmpl w:val="86362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32F4E"/>
    <w:multiLevelType w:val="hybridMultilevel"/>
    <w:tmpl w:val="E2CAD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A27E7F"/>
    <w:multiLevelType w:val="hybridMultilevel"/>
    <w:tmpl w:val="2BDA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8401C"/>
    <w:multiLevelType w:val="hybridMultilevel"/>
    <w:tmpl w:val="75944F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A207CD"/>
    <w:multiLevelType w:val="hybridMultilevel"/>
    <w:tmpl w:val="395042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9D76753"/>
    <w:multiLevelType w:val="hybridMultilevel"/>
    <w:tmpl w:val="FBF0B02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774E51"/>
    <w:multiLevelType w:val="hybridMultilevel"/>
    <w:tmpl w:val="6A640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051A1"/>
    <w:multiLevelType w:val="hybridMultilevel"/>
    <w:tmpl w:val="35A69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5553CF"/>
    <w:multiLevelType w:val="multilevel"/>
    <w:tmpl w:val="E5B4AF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isLgl/>
      <w:lvlText w:val="%1.%2"/>
      <w:lvlJc w:val="left"/>
      <w:pPr>
        <w:ind w:left="1115" w:hanging="405"/>
      </w:pPr>
    </w:lvl>
    <w:lvl w:ilvl="2">
      <w:start w:val="1"/>
      <w:numFmt w:val="decimal"/>
      <w:isLgl/>
      <w:lvlText w:val="%1.%2.%3"/>
      <w:lvlJc w:val="left"/>
      <w:pPr>
        <w:ind w:left="2160" w:hanging="720"/>
      </w:pPr>
    </w:lvl>
    <w:lvl w:ilvl="3">
      <w:start w:val="1"/>
      <w:numFmt w:val="decimal"/>
      <w:isLgl/>
      <w:lvlText w:val="%1.%2.%3.%4"/>
      <w:lvlJc w:val="left"/>
      <w:pPr>
        <w:ind w:left="3240" w:hanging="1080"/>
      </w:pPr>
    </w:lvl>
    <w:lvl w:ilvl="4">
      <w:start w:val="1"/>
      <w:numFmt w:val="decimal"/>
      <w:isLgl/>
      <w:lvlText w:val="%1.%2.%3.%4.%5"/>
      <w:lvlJc w:val="left"/>
      <w:pPr>
        <w:ind w:left="3960" w:hanging="1080"/>
      </w:pPr>
    </w:lvl>
    <w:lvl w:ilvl="5">
      <w:start w:val="1"/>
      <w:numFmt w:val="decimal"/>
      <w:isLgl/>
      <w:lvlText w:val="%1.%2.%3.%4.%5.%6"/>
      <w:lvlJc w:val="left"/>
      <w:pPr>
        <w:ind w:left="5040" w:hanging="1440"/>
      </w:pPr>
    </w:lvl>
    <w:lvl w:ilvl="6">
      <w:start w:val="1"/>
      <w:numFmt w:val="decimal"/>
      <w:isLgl/>
      <w:lvlText w:val="%1.%2.%3.%4.%5.%6.%7"/>
      <w:lvlJc w:val="left"/>
      <w:pPr>
        <w:ind w:left="5760" w:hanging="1440"/>
      </w:pPr>
    </w:lvl>
    <w:lvl w:ilvl="7">
      <w:start w:val="1"/>
      <w:numFmt w:val="decimal"/>
      <w:isLgl/>
      <w:lvlText w:val="%1.%2.%3.%4.%5.%6.%7.%8"/>
      <w:lvlJc w:val="left"/>
      <w:pPr>
        <w:ind w:left="6840" w:hanging="1800"/>
      </w:pPr>
    </w:lvl>
    <w:lvl w:ilvl="8">
      <w:start w:val="1"/>
      <w:numFmt w:val="decimal"/>
      <w:isLgl/>
      <w:lvlText w:val="%1.%2.%3.%4.%5.%6.%7.%8.%9"/>
      <w:lvlJc w:val="left"/>
      <w:pPr>
        <w:ind w:left="7560" w:hanging="1800"/>
      </w:pPr>
    </w:lvl>
  </w:abstractNum>
  <w:abstractNum w:abstractNumId="16" w15:restartNumberingAfterBreak="0">
    <w:nsid w:val="4FD27133"/>
    <w:multiLevelType w:val="hybridMultilevel"/>
    <w:tmpl w:val="EB7CB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155D03"/>
    <w:multiLevelType w:val="hybridMultilevel"/>
    <w:tmpl w:val="0816A9F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8" w15:restartNumberingAfterBreak="0">
    <w:nsid w:val="540B657A"/>
    <w:multiLevelType w:val="hybridMultilevel"/>
    <w:tmpl w:val="5C582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A53339"/>
    <w:multiLevelType w:val="hybridMultilevel"/>
    <w:tmpl w:val="4DAAC61C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0" w15:restartNumberingAfterBreak="0">
    <w:nsid w:val="5737127C"/>
    <w:multiLevelType w:val="hybridMultilevel"/>
    <w:tmpl w:val="9AA41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836F57"/>
    <w:multiLevelType w:val="hybridMultilevel"/>
    <w:tmpl w:val="5A12E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E145CE"/>
    <w:multiLevelType w:val="hybridMultilevel"/>
    <w:tmpl w:val="CB760688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820071"/>
    <w:multiLevelType w:val="hybridMultilevel"/>
    <w:tmpl w:val="60620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7889904">
    <w:abstractNumId w:val="6"/>
  </w:num>
  <w:num w:numId="2" w16cid:durableId="1076049692">
    <w:abstractNumId w:val="8"/>
  </w:num>
  <w:num w:numId="3" w16cid:durableId="1994219323">
    <w:abstractNumId w:val="0"/>
  </w:num>
  <w:num w:numId="4" w16cid:durableId="1769694097">
    <w:abstractNumId w:val="14"/>
  </w:num>
  <w:num w:numId="5" w16cid:durableId="576135095">
    <w:abstractNumId w:val="19"/>
  </w:num>
  <w:num w:numId="6" w16cid:durableId="1100031789">
    <w:abstractNumId w:val="22"/>
  </w:num>
  <w:num w:numId="7" w16cid:durableId="865679709">
    <w:abstractNumId w:val="12"/>
  </w:num>
  <w:num w:numId="8" w16cid:durableId="1836265406">
    <w:abstractNumId w:val="2"/>
  </w:num>
  <w:num w:numId="9" w16cid:durableId="18241402">
    <w:abstractNumId w:val="7"/>
  </w:num>
  <w:num w:numId="10" w16cid:durableId="30886192">
    <w:abstractNumId w:val="11"/>
  </w:num>
  <w:num w:numId="11" w16cid:durableId="860170446">
    <w:abstractNumId w:val="17"/>
  </w:num>
  <w:num w:numId="12" w16cid:durableId="1462066279">
    <w:abstractNumId w:val="20"/>
  </w:num>
  <w:num w:numId="13" w16cid:durableId="1335839362">
    <w:abstractNumId w:val="4"/>
  </w:num>
  <w:num w:numId="14" w16cid:durableId="529538754">
    <w:abstractNumId w:val="1"/>
  </w:num>
  <w:num w:numId="15" w16cid:durableId="1171289255">
    <w:abstractNumId w:val="5"/>
  </w:num>
  <w:num w:numId="16" w16cid:durableId="716511958">
    <w:abstractNumId w:val="3"/>
  </w:num>
  <w:num w:numId="17" w16cid:durableId="957250831">
    <w:abstractNumId w:val="18"/>
  </w:num>
  <w:num w:numId="18" w16cid:durableId="50161178">
    <w:abstractNumId w:val="16"/>
  </w:num>
  <w:num w:numId="19" w16cid:durableId="538275773">
    <w:abstractNumId w:val="23"/>
  </w:num>
  <w:num w:numId="20" w16cid:durableId="1470174020">
    <w:abstractNumId w:val="21"/>
  </w:num>
  <w:num w:numId="21" w16cid:durableId="1192643843">
    <w:abstractNumId w:val="13"/>
  </w:num>
  <w:num w:numId="22" w16cid:durableId="2024043734">
    <w:abstractNumId w:val="9"/>
  </w:num>
  <w:num w:numId="23" w16cid:durableId="1197625690">
    <w:abstractNumId w:val="10"/>
  </w:num>
  <w:num w:numId="24" w16cid:durableId="207304453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218"/>
    <w:rsid w:val="000010F2"/>
    <w:rsid w:val="0001252D"/>
    <w:rsid w:val="00014B57"/>
    <w:rsid w:val="00014FB0"/>
    <w:rsid w:val="00016D04"/>
    <w:rsid w:val="00020504"/>
    <w:rsid w:val="00021712"/>
    <w:rsid w:val="00022B15"/>
    <w:rsid w:val="00023080"/>
    <w:rsid w:val="00023B4E"/>
    <w:rsid w:val="00030843"/>
    <w:rsid w:val="0003102D"/>
    <w:rsid w:val="000416E2"/>
    <w:rsid w:val="00041C0D"/>
    <w:rsid w:val="0004200F"/>
    <w:rsid w:val="00042D41"/>
    <w:rsid w:val="00047FE0"/>
    <w:rsid w:val="00054166"/>
    <w:rsid w:val="000543BF"/>
    <w:rsid w:val="00057FAA"/>
    <w:rsid w:val="0006086D"/>
    <w:rsid w:val="0006663C"/>
    <w:rsid w:val="0007291F"/>
    <w:rsid w:val="00074F7E"/>
    <w:rsid w:val="00076B14"/>
    <w:rsid w:val="00076C53"/>
    <w:rsid w:val="00082B9F"/>
    <w:rsid w:val="00087D3B"/>
    <w:rsid w:val="00090110"/>
    <w:rsid w:val="00090B17"/>
    <w:rsid w:val="00092A71"/>
    <w:rsid w:val="000949C9"/>
    <w:rsid w:val="00095BB5"/>
    <w:rsid w:val="00097394"/>
    <w:rsid w:val="000A418E"/>
    <w:rsid w:val="000A56B3"/>
    <w:rsid w:val="000B2ED6"/>
    <w:rsid w:val="000B4CB0"/>
    <w:rsid w:val="000B63A2"/>
    <w:rsid w:val="000C029F"/>
    <w:rsid w:val="000C0BE3"/>
    <w:rsid w:val="000C172F"/>
    <w:rsid w:val="000C378E"/>
    <w:rsid w:val="000C43FF"/>
    <w:rsid w:val="000C7F87"/>
    <w:rsid w:val="000D11B0"/>
    <w:rsid w:val="000D1E2F"/>
    <w:rsid w:val="000D4E22"/>
    <w:rsid w:val="000D7A8A"/>
    <w:rsid w:val="000E24FA"/>
    <w:rsid w:val="000E672E"/>
    <w:rsid w:val="000F1A65"/>
    <w:rsid w:val="000F2A70"/>
    <w:rsid w:val="000F2E42"/>
    <w:rsid w:val="000F44EE"/>
    <w:rsid w:val="000F55B5"/>
    <w:rsid w:val="000F66FF"/>
    <w:rsid w:val="001012C7"/>
    <w:rsid w:val="00103832"/>
    <w:rsid w:val="0010673B"/>
    <w:rsid w:val="0010752D"/>
    <w:rsid w:val="00112CA2"/>
    <w:rsid w:val="00117CCE"/>
    <w:rsid w:val="001200B2"/>
    <w:rsid w:val="0012077C"/>
    <w:rsid w:val="001214FE"/>
    <w:rsid w:val="00122141"/>
    <w:rsid w:val="0012354B"/>
    <w:rsid w:val="00125DDD"/>
    <w:rsid w:val="00127C87"/>
    <w:rsid w:val="00130B15"/>
    <w:rsid w:val="001339BF"/>
    <w:rsid w:val="00135501"/>
    <w:rsid w:val="00136967"/>
    <w:rsid w:val="0014006D"/>
    <w:rsid w:val="001415E4"/>
    <w:rsid w:val="00141C44"/>
    <w:rsid w:val="00145328"/>
    <w:rsid w:val="00150043"/>
    <w:rsid w:val="00162524"/>
    <w:rsid w:val="00163E7E"/>
    <w:rsid w:val="001669D2"/>
    <w:rsid w:val="0017091C"/>
    <w:rsid w:val="00174FF3"/>
    <w:rsid w:val="00177823"/>
    <w:rsid w:val="001778A7"/>
    <w:rsid w:val="00181801"/>
    <w:rsid w:val="0018555D"/>
    <w:rsid w:val="001930A6"/>
    <w:rsid w:val="00193EA8"/>
    <w:rsid w:val="00196695"/>
    <w:rsid w:val="00197B1E"/>
    <w:rsid w:val="001A083C"/>
    <w:rsid w:val="001A10A8"/>
    <w:rsid w:val="001A1308"/>
    <w:rsid w:val="001A5318"/>
    <w:rsid w:val="001A5450"/>
    <w:rsid w:val="001A6417"/>
    <w:rsid w:val="001B51B1"/>
    <w:rsid w:val="001C0C4A"/>
    <w:rsid w:val="001C1086"/>
    <w:rsid w:val="001C14A2"/>
    <w:rsid w:val="001C2C1A"/>
    <w:rsid w:val="001C441A"/>
    <w:rsid w:val="001C51E2"/>
    <w:rsid w:val="001C58DD"/>
    <w:rsid w:val="001C6093"/>
    <w:rsid w:val="001C7A66"/>
    <w:rsid w:val="001D1618"/>
    <w:rsid w:val="001D2265"/>
    <w:rsid w:val="001D2BFC"/>
    <w:rsid w:val="001D3BCC"/>
    <w:rsid w:val="001E001D"/>
    <w:rsid w:val="001E0FDC"/>
    <w:rsid w:val="001E17EF"/>
    <w:rsid w:val="001F1429"/>
    <w:rsid w:val="001F2B6D"/>
    <w:rsid w:val="0020063A"/>
    <w:rsid w:val="00201A30"/>
    <w:rsid w:val="00204C0D"/>
    <w:rsid w:val="002054AD"/>
    <w:rsid w:val="00206BF9"/>
    <w:rsid w:val="002129B2"/>
    <w:rsid w:val="00212BB8"/>
    <w:rsid w:val="00213FEF"/>
    <w:rsid w:val="00214FB3"/>
    <w:rsid w:val="00221332"/>
    <w:rsid w:val="00224C18"/>
    <w:rsid w:val="002252F1"/>
    <w:rsid w:val="00225ABB"/>
    <w:rsid w:val="00227173"/>
    <w:rsid w:val="002306B3"/>
    <w:rsid w:val="0023546E"/>
    <w:rsid w:val="00235FD8"/>
    <w:rsid w:val="002400FE"/>
    <w:rsid w:val="00241555"/>
    <w:rsid w:val="00242DA6"/>
    <w:rsid w:val="00246637"/>
    <w:rsid w:val="00246D10"/>
    <w:rsid w:val="00252AE3"/>
    <w:rsid w:val="00253583"/>
    <w:rsid w:val="00255AFA"/>
    <w:rsid w:val="00256165"/>
    <w:rsid w:val="00257F76"/>
    <w:rsid w:val="00264947"/>
    <w:rsid w:val="00270074"/>
    <w:rsid w:val="00271015"/>
    <w:rsid w:val="00272307"/>
    <w:rsid w:val="0027580E"/>
    <w:rsid w:val="00275AC0"/>
    <w:rsid w:val="00276C31"/>
    <w:rsid w:val="00280ECF"/>
    <w:rsid w:val="00285D39"/>
    <w:rsid w:val="002905FB"/>
    <w:rsid w:val="002909BA"/>
    <w:rsid w:val="00295B7D"/>
    <w:rsid w:val="00297F5B"/>
    <w:rsid w:val="002A192B"/>
    <w:rsid w:val="002A769B"/>
    <w:rsid w:val="002B0556"/>
    <w:rsid w:val="002B067C"/>
    <w:rsid w:val="002B40CE"/>
    <w:rsid w:val="002B4139"/>
    <w:rsid w:val="002C39DE"/>
    <w:rsid w:val="002C3F8D"/>
    <w:rsid w:val="002D15DD"/>
    <w:rsid w:val="002D1CF2"/>
    <w:rsid w:val="002D4D7F"/>
    <w:rsid w:val="002E10DE"/>
    <w:rsid w:val="002E3759"/>
    <w:rsid w:val="002E51DE"/>
    <w:rsid w:val="002E71C2"/>
    <w:rsid w:val="002F47AE"/>
    <w:rsid w:val="002F6A57"/>
    <w:rsid w:val="002F6D05"/>
    <w:rsid w:val="00300E4C"/>
    <w:rsid w:val="003045B9"/>
    <w:rsid w:val="00305AF5"/>
    <w:rsid w:val="00307835"/>
    <w:rsid w:val="00307E78"/>
    <w:rsid w:val="00310EB3"/>
    <w:rsid w:val="00311DA7"/>
    <w:rsid w:val="003137EA"/>
    <w:rsid w:val="00320551"/>
    <w:rsid w:val="00343703"/>
    <w:rsid w:val="00345972"/>
    <w:rsid w:val="00347A21"/>
    <w:rsid w:val="00351137"/>
    <w:rsid w:val="003557AE"/>
    <w:rsid w:val="00356FFF"/>
    <w:rsid w:val="00360415"/>
    <w:rsid w:val="0036120F"/>
    <w:rsid w:val="00361C6B"/>
    <w:rsid w:val="003639BB"/>
    <w:rsid w:val="003658E1"/>
    <w:rsid w:val="00366A4E"/>
    <w:rsid w:val="003776FF"/>
    <w:rsid w:val="00381437"/>
    <w:rsid w:val="0038230C"/>
    <w:rsid w:val="0038537F"/>
    <w:rsid w:val="003A090C"/>
    <w:rsid w:val="003A203C"/>
    <w:rsid w:val="003A2118"/>
    <w:rsid w:val="003A4AA8"/>
    <w:rsid w:val="003A5599"/>
    <w:rsid w:val="003A67ED"/>
    <w:rsid w:val="003B1693"/>
    <w:rsid w:val="003B1843"/>
    <w:rsid w:val="003B282E"/>
    <w:rsid w:val="003B7141"/>
    <w:rsid w:val="003B7BC7"/>
    <w:rsid w:val="003C1239"/>
    <w:rsid w:val="003C13DC"/>
    <w:rsid w:val="003C3D06"/>
    <w:rsid w:val="003C63C5"/>
    <w:rsid w:val="003C66AF"/>
    <w:rsid w:val="003D155F"/>
    <w:rsid w:val="003E05C7"/>
    <w:rsid w:val="003E121A"/>
    <w:rsid w:val="003E1D2C"/>
    <w:rsid w:val="003E29A0"/>
    <w:rsid w:val="003E3832"/>
    <w:rsid w:val="003E3BFD"/>
    <w:rsid w:val="003F1B8A"/>
    <w:rsid w:val="003F4407"/>
    <w:rsid w:val="003F441C"/>
    <w:rsid w:val="003F4D56"/>
    <w:rsid w:val="003F79DB"/>
    <w:rsid w:val="00401354"/>
    <w:rsid w:val="00402FCF"/>
    <w:rsid w:val="0040784B"/>
    <w:rsid w:val="00407871"/>
    <w:rsid w:val="004105C0"/>
    <w:rsid w:val="00411B25"/>
    <w:rsid w:val="004131CB"/>
    <w:rsid w:val="004145B4"/>
    <w:rsid w:val="0042224E"/>
    <w:rsid w:val="0042521A"/>
    <w:rsid w:val="00427418"/>
    <w:rsid w:val="00431A75"/>
    <w:rsid w:val="00434EC3"/>
    <w:rsid w:val="0044483F"/>
    <w:rsid w:val="00451C8D"/>
    <w:rsid w:val="00455E2B"/>
    <w:rsid w:val="004607D2"/>
    <w:rsid w:val="00461F7D"/>
    <w:rsid w:val="004634D8"/>
    <w:rsid w:val="004647EC"/>
    <w:rsid w:val="00467553"/>
    <w:rsid w:val="00467A01"/>
    <w:rsid w:val="00473CE9"/>
    <w:rsid w:val="00476E3E"/>
    <w:rsid w:val="00483756"/>
    <w:rsid w:val="00486EAF"/>
    <w:rsid w:val="00487025"/>
    <w:rsid w:val="004904AE"/>
    <w:rsid w:val="00490D66"/>
    <w:rsid w:val="004911B7"/>
    <w:rsid w:val="004916E8"/>
    <w:rsid w:val="0049217F"/>
    <w:rsid w:val="00493D6D"/>
    <w:rsid w:val="00494280"/>
    <w:rsid w:val="004A0CA2"/>
    <w:rsid w:val="004A312C"/>
    <w:rsid w:val="004A3C01"/>
    <w:rsid w:val="004A4917"/>
    <w:rsid w:val="004A5957"/>
    <w:rsid w:val="004A7DE7"/>
    <w:rsid w:val="004B1DF7"/>
    <w:rsid w:val="004B3A43"/>
    <w:rsid w:val="004B3AE5"/>
    <w:rsid w:val="004B7C29"/>
    <w:rsid w:val="004C17AE"/>
    <w:rsid w:val="004C2131"/>
    <w:rsid w:val="004D0882"/>
    <w:rsid w:val="004D109A"/>
    <w:rsid w:val="004D7EC7"/>
    <w:rsid w:val="004E0701"/>
    <w:rsid w:val="004E5023"/>
    <w:rsid w:val="004E73D9"/>
    <w:rsid w:val="004F0BB6"/>
    <w:rsid w:val="004F22F1"/>
    <w:rsid w:val="004F2ED0"/>
    <w:rsid w:val="004F4D42"/>
    <w:rsid w:val="0050072B"/>
    <w:rsid w:val="00502E4F"/>
    <w:rsid w:val="00511573"/>
    <w:rsid w:val="00513EEB"/>
    <w:rsid w:val="005152A1"/>
    <w:rsid w:val="00526649"/>
    <w:rsid w:val="0053277A"/>
    <w:rsid w:val="00532789"/>
    <w:rsid w:val="00533963"/>
    <w:rsid w:val="0053602D"/>
    <w:rsid w:val="005374FF"/>
    <w:rsid w:val="00537BB9"/>
    <w:rsid w:val="00540022"/>
    <w:rsid w:val="00541294"/>
    <w:rsid w:val="00542871"/>
    <w:rsid w:val="00543A32"/>
    <w:rsid w:val="00547383"/>
    <w:rsid w:val="005568CE"/>
    <w:rsid w:val="00556B77"/>
    <w:rsid w:val="0055767B"/>
    <w:rsid w:val="0056146C"/>
    <w:rsid w:val="00562B18"/>
    <w:rsid w:val="005631D3"/>
    <w:rsid w:val="00573026"/>
    <w:rsid w:val="00573F95"/>
    <w:rsid w:val="0057555C"/>
    <w:rsid w:val="00575BAA"/>
    <w:rsid w:val="00580477"/>
    <w:rsid w:val="00581662"/>
    <w:rsid w:val="00582391"/>
    <w:rsid w:val="00582E48"/>
    <w:rsid w:val="0058686A"/>
    <w:rsid w:val="005870E7"/>
    <w:rsid w:val="005918B4"/>
    <w:rsid w:val="0059256F"/>
    <w:rsid w:val="005948A7"/>
    <w:rsid w:val="005A1240"/>
    <w:rsid w:val="005A3368"/>
    <w:rsid w:val="005A400C"/>
    <w:rsid w:val="005B30D2"/>
    <w:rsid w:val="005B3332"/>
    <w:rsid w:val="005B4354"/>
    <w:rsid w:val="005B5DEA"/>
    <w:rsid w:val="005B65AC"/>
    <w:rsid w:val="005C1403"/>
    <w:rsid w:val="005C36A8"/>
    <w:rsid w:val="005D36AB"/>
    <w:rsid w:val="005D79B1"/>
    <w:rsid w:val="005E094E"/>
    <w:rsid w:val="005E1E77"/>
    <w:rsid w:val="005E281B"/>
    <w:rsid w:val="005E396F"/>
    <w:rsid w:val="005E5007"/>
    <w:rsid w:val="005F25D7"/>
    <w:rsid w:val="005F76C7"/>
    <w:rsid w:val="005F7D5F"/>
    <w:rsid w:val="00602317"/>
    <w:rsid w:val="0060452A"/>
    <w:rsid w:val="006050F2"/>
    <w:rsid w:val="006062CB"/>
    <w:rsid w:val="00613D67"/>
    <w:rsid w:val="00615B4F"/>
    <w:rsid w:val="00616415"/>
    <w:rsid w:val="00625C53"/>
    <w:rsid w:val="006301BA"/>
    <w:rsid w:val="00630BD3"/>
    <w:rsid w:val="00631E5C"/>
    <w:rsid w:val="00632067"/>
    <w:rsid w:val="00637CFD"/>
    <w:rsid w:val="00642C20"/>
    <w:rsid w:val="00645214"/>
    <w:rsid w:val="00645B2A"/>
    <w:rsid w:val="00647064"/>
    <w:rsid w:val="006505DF"/>
    <w:rsid w:val="0065129A"/>
    <w:rsid w:val="00657A95"/>
    <w:rsid w:val="00662887"/>
    <w:rsid w:val="00663EB5"/>
    <w:rsid w:val="00667AF7"/>
    <w:rsid w:val="00673BC4"/>
    <w:rsid w:val="0067471A"/>
    <w:rsid w:val="00674ACD"/>
    <w:rsid w:val="00686A91"/>
    <w:rsid w:val="00687476"/>
    <w:rsid w:val="006875CB"/>
    <w:rsid w:val="006938A6"/>
    <w:rsid w:val="006A139D"/>
    <w:rsid w:val="006A13A1"/>
    <w:rsid w:val="006A160A"/>
    <w:rsid w:val="006B278B"/>
    <w:rsid w:val="006B2D70"/>
    <w:rsid w:val="006B5376"/>
    <w:rsid w:val="006C14D2"/>
    <w:rsid w:val="006C1C02"/>
    <w:rsid w:val="006C2A61"/>
    <w:rsid w:val="006C7907"/>
    <w:rsid w:val="006E1D8F"/>
    <w:rsid w:val="006F0FE8"/>
    <w:rsid w:val="006F2DAA"/>
    <w:rsid w:val="006F422E"/>
    <w:rsid w:val="006F4731"/>
    <w:rsid w:val="006F5FC3"/>
    <w:rsid w:val="006F6D51"/>
    <w:rsid w:val="006F75A3"/>
    <w:rsid w:val="007054F0"/>
    <w:rsid w:val="00705AAD"/>
    <w:rsid w:val="0071215F"/>
    <w:rsid w:val="00712BE2"/>
    <w:rsid w:val="00713951"/>
    <w:rsid w:val="00717D14"/>
    <w:rsid w:val="007205D5"/>
    <w:rsid w:val="007209D6"/>
    <w:rsid w:val="00720BEC"/>
    <w:rsid w:val="0072543A"/>
    <w:rsid w:val="007307BE"/>
    <w:rsid w:val="0073157D"/>
    <w:rsid w:val="007324FD"/>
    <w:rsid w:val="00732D6F"/>
    <w:rsid w:val="00733DEC"/>
    <w:rsid w:val="00734879"/>
    <w:rsid w:val="00734EFD"/>
    <w:rsid w:val="0073594B"/>
    <w:rsid w:val="00737FF7"/>
    <w:rsid w:val="00740D2E"/>
    <w:rsid w:val="00740E25"/>
    <w:rsid w:val="0074297D"/>
    <w:rsid w:val="007458D8"/>
    <w:rsid w:val="00745FFC"/>
    <w:rsid w:val="0074651F"/>
    <w:rsid w:val="0075082E"/>
    <w:rsid w:val="00762182"/>
    <w:rsid w:val="00764E5D"/>
    <w:rsid w:val="007671BE"/>
    <w:rsid w:val="00770617"/>
    <w:rsid w:val="0077098D"/>
    <w:rsid w:val="00771ED0"/>
    <w:rsid w:val="00780E1E"/>
    <w:rsid w:val="00782218"/>
    <w:rsid w:val="00782D86"/>
    <w:rsid w:val="007839AC"/>
    <w:rsid w:val="00786B81"/>
    <w:rsid w:val="00786FFE"/>
    <w:rsid w:val="00794018"/>
    <w:rsid w:val="00794AEF"/>
    <w:rsid w:val="00794E9B"/>
    <w:rsid w:val="007968BA"/>
    <w:rsid w:val="007A11C9"/>
    <w:rsid w:val="007A3B34"/>
    <w:rsid w:val="007B16A9"/>
    <w:rsid w:val="007B2798"/>
    <w:rsid w:val="007B42AB"/>
    <w:rsid w:val="007C248F"/>
    <w:rsid w:val="007C32F3"/>
    <w:rsid w:val="007C5583"/>
    <w:rsid w:val="007C56F4"/>
    <w:rsid w:val="007D0806"/>
    <w:rsid w:val="007F0FD1"/>
    <w:rsid w:val="007F25B6"/>
    <w:rsid w:val="007F271D"/>
    <w:rsid w:val="007F2DE3"/>
    <w:rsid w:val="007F5326"/>
    <w:rsid w:val="007F607D"/>
    <w:rsid w:val="007F66ED"/>
    <w:rsid w:val="00801872"/>
    <w:rsid w:val="00802973"/>
    <w:rsid w:val="00805124"/>
    <w:rsid w:val="00805A87"/>
    <w:rsid w:val="00805BC9"/>
    <w:rsid w:val="00807C69"/>
    <w:rsid w:val="008110D0"/>
    <w:rsid w:val="0081277D"/>
    <w:rsid w:val="008169B2"/>
    <w:rsid w:val="00816E76"/>
    <w:rsid w:val="00822240"/>
    <w:rsid w:val="008245F3"/>
    <w:rsid w:val="008266A9"/>
    <w:rsid w:val="008276B7"/>
    <w:rsid w:val="008315D6"/>
    <w:rsid w:val="008319ED"/>
    <w:rsid w:val="00833464"/>
    <w:rsid w:val="00834A94"/>
    <w:rsid w:val="00834B40"/>
    <w:rsid w:val="008376B9"/>
    <w:rsid w:val="00842303"/>
    <w:rsid w:val="008429AD"/>
    <w:rsid w:val="0084589B"/>
    <w:rsid w:val="00847666"/>
    <w:rsid w:val="0085167D"/>
    <w:rsid w:val="00852751"/>
    <w:rsid w:val="00855CBF"/>
    <w:rsid w:val="00855DF4"/>
    <w:rsid w:val="0086181A"/>
    <w:rsid w:val="00862D86"/>
    <w:rsid w:val="00864A1D"/>
    <w:rsid w:val="00867C6A"/>
    <w:rsid w:val="008725F4"/>
    <w:rsid w:val="0087592F"/>
    <w:rsid w:val="008763D7"/>
    <w:rsid w:val="0087772E"/>
    <w:rsid w:val="008809AD"/>
    <w:rsid w:val="008809B6"/>
    <w:rsid w:val="008910C6"/>
    <w:rsid w:val="0089420E"/>
    <w:rsid w:val="00894CA2"/>
    <w:rsid w:val="008A4C1B"/>
    <w:rsid w:val="008A55E0"/>
    <w:rsid w:val="008B4982"/>
    <w:rsid w:val="008B5897"/>
    <w:rsid w:val="008B766E"/>
    <w:rsid w:val="008B7F2A"/>
    <w:rsid w:val="008C1EC5"/>
    <w:rsid w:val="008C1F22"/>
    <w:rsid w:val="008C2789"/>
    <w:rsid w:val="008C2E30"/>
    <w:rsid w:val="008C3148"/>
    <w:rsid w:val="008C4769"/>
    <w:rsid w:val="008C4FC3"/>
    <w:rsid w:val="008C53F3"/>
    <w:rsid w:val="008D02B7"/>
    <w:rsid w:val="008D18B3"/>
    <w:rsid w:val="008D18F2"/>
    <w:rsid w:val="008D253A"/>
    <w:rsid w:val="008D5BED"/>
    <w:rsid w:val="008D60FB"/>
    <w:rsid w:val="008D677D"/>
    <w:rsid w:val="008E2240"/>
    <w:rsid w:val="008E48A1"/>
    <w:rsid w:val="008E4D44"/>
    <w:rsid w:val="008E59D0"/>
    <w:rsid w:val="008E7189"/>
    <w:rsid w:val="008F1B0B"/>
    <w:rsid w:val="008F3347"/>
    <w:rsid w:val="008F3A82"/>
    <w:rsid w:val="008F5417"/>
    <w:rsid w:val="008F6C62"/>
    <w:rsid w:val="009019B7"/>
    <w:rsid w:val="00904E9B"/>
    <w:rsid w:val="009078F2"/>
    <w:rsid w:val="00912284"/>
    <w:rsid w:val="00922C4E"/>
    <w:rsid w:val="009231C7"/>
    <w:rsid w:val="009232C1"/>
    <w:rsid w:val="0092405A"/>
    <w:rsid w:val="00936F3C"/>
    <w:rsid w:val="00937F6B"/>
    <w:rsid w:val="0094110A"/>
    <w:rsid w:val="009436AA"/>
    <w:rsid w:val="00946780"/>
    <w:rsid w:val="00952031"/>
    <w:rsid w:val="00954A3C"/>
    <w:rsid w:val="00954CD8"/>
    <w:rsid w:val="009555D9"/>
    <w:rsid w:val="0095591C"/>
    <w:rsid w:val="009607BF"/>
    <w:rsid w:val="00960F18"/>
    <w:rsid w:val="00961A15"/>
    <w:rsid w:val="0097269F"/>
    <w:rsid w:val="009742AF"/>
    <w:rsid w:val="0097463F"/>
    <w:rsid w:val="00981FAE"/>
    <w:rsid w:val="00983215"/>
    <w:rsid w:val="0098394E"/>
    <w:rsid w:val="009839DD"/>
    <w:rsid w:val="00984B86"/>
    <w:rsid w:val="00984C9B"/>
    <w:rsid w:val="00984F34"/>
    <w:rsid w:val="009850E3"/>
    <w:rsid w:val="0098608B"/>
    <w:rsid w:val="009862FA"/>
    <w:rsid w:val="00986600"/>
    <w:rsid w:val="009867CE"/>
    <w:rsid w:val="0099122A"/>
    <w:rsid w:val="009931AF"/>
    <w:rsid w:val="0099508E"/>
    <w:rsid w:val="009961D6"/>
    <w:rsid w:val="009A7F7F"/>
    <w:rsid w:val="009B1058"/>
    <w:rsid w:val="009C186B"/>
    <w:rsid w:val="009C23A7"/>
    <w:rsid w:val="009C37F5"/>
    <w:rsid w:val="009C5576"/>
    <w:rsid w:val="009C5588"/>
    <w:rsid w:val="009C62CC"/>
    <w:rsid w:val="009C6F9E"/>
    <w:rsid w:val="009D3E3B"/>
    <w:rsid w:val="009D501A"/>
    <w:rsid w:val="009D55E4"/>
    <w:rsid w:val="009E3809"/>
    <w:rsid w:val="009E64A9"/>
    <w:rsid w:val="009E6909"/>
    <w:rsid w:val="009F0C6B"/>
    <w:rsid w:val="009F29EE"/>
    <w:rsid w:val="009F436D"/>
    <w:rsid w:val="009F4757"/>
    <w:rsid w:val="009F7CCA"/>
    <w:rsid w:val="00A05C82"/>
    <w:rsid w:val="00A05DB7"/>
    <w:rsid w:val="00A10050"/>
    <w:rsid w:val="00A121E9"/>
    <w:rsid w:val="00A12569"/>
    <w:rsid w:val="00A1306C"/>
    <w:rsid w:val="00A13D1C"/>
    <w:rsid w:val="00A14598"/>
    <w:rsid w:val="00A22B2C"/>
    <w:rsid w:val="00A2362B"/>
    <w:rsid w:val="00A3198B"/>
    <w:rsid w:val="00A32C87"/>
    <w:rsid w:val="00A33969"/>
    <w:rsid w:val="00A33BAC"/>
    <w:rsid w:val="00A343A5"/>
    <w:rsid w:val="00A3737C"/>
    <w:rsid w:val="00A3760A"/>
    <w:rsid w:val="00A40F33"/>
    <w:rsid w:val="00A42193"/>
    <w:rsid w:val="00A4625A"/>
    <w:rsid w:val="00A466D8"/>
    <w:rsid w:val="00A46877"/>
    <w:rsid w:val="00A4796E"/>
    <w:rsid w:val="00A47C53"/>
    <w:rsid w:val="00A50CF9"/>
    <w:rsid w:val="00A52CE7"/>
    <w:rsid w:val="00A53073"/>
    <w:rsid w:val="00A56C75"/>
    <w:rsid w:val="00A56EAF"/>
    <w:rsid w:val="00A60C34"/>
    <w:rsid w:val="00A61F6D"/>
    <w:rsid w:val="00A62F04"/>
    <w:rsid w:val="00A63BA8"/>
    <w:rsid w:val="00A65E98"/>
    <w:rsid w:val="00A7652A"/>
    <w:rsid w:val="00A81BBB"/>
    <w:rsid w:val="00A8520B"/>
    <w:rsid w:val="00A86113"/>
    <w:rsid w:val="00A92FE6"/>
    <w:rsid w:val="00A964D1"/>
    <w:rsid w:val="00AA202B"/>
    <w:rsid w:val="00AA3ECE"/>
    <w:rsid w:val="00AA4C12"/>
    <w:rsid w:val="00AA5177"/>
    <w:rsid w:val="00AA5DAE"/>
    <w:rsid w:val="00AA6378"/>
    <w:rsid w:val="00AB0BC4"/>
    <w:rsid w:val="00AB4517"/>
    <w:rsid w:val="00AB4FDB"/>
    <w:rsid w:val="00AB6E54"/>
    <w:rsid w:val="00AC22CE"/>
    <w:rsid w:val="00AC4FEB"/>
    <w:rsid w:val="00AD297F"/>
    <w:rsid w:val="00AD2ADA"/>
    <w:rsid w:val="00AD3AEB"/>
    <w:rsid w:val="00AD47F3"/>
    <w:rsid w:val="00AD7422"/>
    <w:rsid w:val="00AE3DB5"/>
    <w:rsid w:val="00AE5B0C"/>
    <w:rsid w:val="00AF3A45"/>
    <w:rsid w:val="00AF4219"/>
    <w:rsid w:val="00AF4FCD"/>
    <w:rsid w:val="00AF5C05"/>
    <w:rsid w:val="00AF7048"/>
    <w:rsid w:val="00AF72EA"/>
    <w:rsid w:val="00AF7556"/>
    <w:rsid w:val="00AF7C56"/>
    <w:rsid w:val="00B014DA"/>
    <w:rsid w:val="00B07CC8"/>
    <w:rsid w:val="00B07F54"/>
    <w:rsid w:val="00B104AA"/>
    <w:rsid w:val="00B11D9C"/>
    <w:rsid w:val="00B13546"/>
    <w:rsid w:val="00B21919"/>
    <w:rsid w:val="00B21AD0"/>
    <w:rsid w:val="00B2207F"/>
    <w:rsid w:val="00B30189"/>
    <w:rsid w:val="00B301B5"/>
    <w:rsid w:val="00B31B8C"/>
    <w:rsid w:val="00B333FE"/>
    <w:rsid w:val="00B34BD9"/>
    <w:rsid w:val="00B363F9"/>
    <w:rsid w:val="00B3767F"/>
    <w:rsid w:val="00B4016B"/>
    <w:rsid w:val="00B402DE"/>
    <w:rsid w:val="00B41C4A"/>
    <w:rsid w:val="00B429D4"/>
    <w:rsid w:val="00B42AE1"/>
    <w:rsid w:val="00B45667"/>
    <w:rsid w:val="00B45ACA"/>
    <w:rsid w:val="00B46B3B"/>
    <w:rsid w:val="00B474A9"/>
    <w:rsid w:val="00B51D8C"/>
    <w:rsid w:val="00B5364A"/>
    <w:rsid w:val="00B53DB7"/>
    <w:rsid w:val="00B5501D"/>
    <w:rsid w:val="00B6012A"/>
    <w:rsid w:val="00B60370"/>
    <w:rsid w:val="00B628D1"/>
    <w:rsid w:val="00B73954"/>
    <w:rsid w:val="00B74860"/>
    <w:rsid w:val="00B7758D"/>
    <w:rsid w:val="00B77C90"/>
    <w:rsid w:val="00B80B14"/>
    <w:rsid w:val="00B81B0C"/>
    <w:rsid w:val="00B81D2A"/>
    <w:rsid w:val="00B845B7"/>
    <w:rsid w:val="00B847F5"/>
    <w:rsid w:val="00B848C7"/>
    <w:rsid w:val="00B86620"/>
    <w:rsid w:val="00B91E57"/>
    <w:rsid w:val="00B96348"/>
    <w:rsid w:val="00BA02A9"/>
    <w:rsid w:val="00BA2914"/>
    <w:rsid w:val="00BA6EA0"/>
    <w:rsid w:val="00BA7FB9"/>
    <w:rsid w:val="00BB0AD7"/>
    <w:rsid w:val="00BB39D3"/>
    <w:rsid w:val="00BB43C7"/>
    <w:rsid w:val="00BB4E3F"/>
    <w:rsid w:val="00BB52D3"/>
    <w:rsid w:val="00BB619B"/>
    <w:rsid w:val="00BB7C3A"/>
    <w:rsid w:val="00BC0541"/>
    <w:rsid w:val="00BC3385"/>
    <w:rsid w:val="00BD2A70"/>
    <w:rsid w:val="00BD76FB"/>
    <w:rsid w:val="00BE0529"/>
    <w:rsid w:val="00BE2B0E"/>
    <w:rsid w:val="00BE367F"/>
    <w:rsid w:val="00BE3EAF"/>
    <w:rsid w:val="00BE5821"/>
    <w:rsid w:val="00BE7575"/>
    <w:rsid w:val="00BF121B"/>
    <w:rsid w:val="00BF3E62"/>
    <w:rsid w:val="00BF5CDB"/>
    <w:rsid w:val="00BF60C9"/>
    <w:rsid w:val="00BF650F"/>
    <w:rsid w:val="00BF6C0F"/>
    <w:rsid w:val="00BF7131"/>
    <w:rsid w:val="00BF739D"/>
    <w:rsid w:val="00C02EEF"/>
    <w:rsid w:val="00C0510D"/>
    <w:rsid w:val="00C0761B"/>
    <w:rsid w:val="00C07981"/>
    <w:rsid w:val="00C07D60"/>
    <w:rsid w:val="00C1109C"/>
    <w:rsid w:val="00C16C43"/>
    <w:rsid w:val="00C16DA3"/>
    <w:rsid w:val="00C178CA"/>
    <w:rsid w:val="00C203C4"/>
    <w:rsid w:val="00C21E68"/>
    <w:rsid w:val="00C2354A"/>
    <w:rsid w:val="00C2371C"/>
    <w:rsid w:val="00C247FE"/>
    <w:rsid w:val="00C25C3F"/>
    <w:rsid w:val="00C276E8"/>
    <w:rsid w:val="00C3271A"/>
    <w:rsid w:val="00C35340"/>
    <w:rsid w:val="00C420A7"/>
    <w:rsid w:val="00C46AED"/>
    <w:rsid w:val="00C47218"/>
    <w:rsid w:val="00C55CDA"/>
    <w:rsid w:val="00C56276"/>
    <w:rsid w:val="00C572B9"/>
    <w:rsid w:val="00C57E3A"/>
    <w:rsid w:val="00C60898"/>
    <w:rsid w:val="00C60CE8"/>
    <w:rsid w:val="00C62ED7"/>
    <w:rsid w:val="00C63412"/>
    <w:rsid w:val="00C643F0"/>
    <w:rsid w:val="00C644E2"/>
    <w:rsid w:val="00C6662A"/>
    <w:rsid w:val="00C677A1"/>
    <w:rsid w:val="00C73173"/>
    <w:rsid w:val="00C73698"/>
    <w:rsid w:val="00C76D58"/>
    <w:rsid w:val="00C805F3"/>
    <w:rsid w:val="00C824C6"/>
    <w:rsid w:val="00C846D5"/>
    <w:rsid w:val="00C84C32"/>
    <w:rsid w:val="00C86274"/>
    <w:rsid w:val="00C9004B"/>
    <w:rsid w:val="00C90C77"/>
    <w:rsid w:val="00C94891"/>
    <w:rsid w:val="00C95C89"/>
    <w:rsid w:val="00C96000"/>
    <w:rsid w:val="00C9760E"/>
    <w:rsid w:val="00CA17ED"/>
    <w:rsid w:val="00CA6E2F"/>
    <w:rsid w:val="00CB12CB"/>
    <w:rsid w:val="00CB3638"/>
    <w:rsid w:val="00CB4193"/>
    <w:rsid w:val="00CB479F"/>
    <w:rsid w:val="00CB48CF"/>
    <w:rsid w:val="00CB580C"/>
    <w:rsid w:val="00CC1130"/>
    <w:rsid w:val="00CC37B4"/>
    <w:rsid w:val="00CC7175"/>
    <w:rsid w:val="00CD32CC"/>
    <w:rsid w:val="00CE095B"/>
    <w:rsid w:val="00CE3DEA"/>
    <w:rsid w:val="00CE4584"/>
    <w:rsid w:val="00CE5321"/>
    <w:rsid w:val="00CE7581"/>
    <w:rsid w:val="00D00E17"/>
    <w:rsid w:val="00D01DA6"/>
    <w:rsid w:val="00D03F0A"/>
    <w:rsid w:val="00D0692E"/>
    <w:rsid w:val="00D144CB"/>
    <w:rsid w:val="00D15C91"/>
    <w:rsid w:val="00D170B8"/>
    <w:rsid w:val="00D22E65"/>
    <w:rsid w:val="00D232D6"/>
    <w:rsid w:val="00D27E66"/>
    <w:rsid w:val="00D33CA6"/>
    <w:rsid w:val="00D33EF7"/>
    <w:rsid w:val="00D35D6E"/>
    <w:rsid w:val="00D36B79"/>
    <w:rsid w:val="00D42C45"/>
    <w:rsid w:val="00D4307A"/>
    <w:rsid w:val="00D43B55"/>
    <w:rsid w:val="00D466A4"/>
    <w:rsid w:val="00D47193"/>
    <w:rsid w:val="00D479BD"/>
    <w:rsid w:val="00D508B6"/>
    <w:rsid w:val="00D51875"/>
    <w:rsid w:val="00D55E02"/>
    <w:rsid w:val="00D631CA"/>
    <w:rsid w:val="00D6366D"/>
    <w:rsid w:val="00D64833"/>
    <w:rsid w:val="00D74BD3"/>
    <w:rsid w:val="00D76B5E"/>
    <w:rsid w:val="00D80A01"/>
    <w:rsid w:val="00D81A46"/>
    <w:rsid w:val="00D82843"/>
    <w:rsid w:val="00D8349E"/>
    <w:rsid w:val="00D864D5"/>
    <w:rsid w:val="00D86AF6"/>
    <w:rsid w:val="00DA254C"/>
    <w:rsid w:val="00DA4F76"/>
    <w:rsid w:val="00DA66CD"/>
    <w:rsid w:val="00DB1B08"/>
    <w:rsid w:val="00DB250D"/>
    <w:rsid w:val="00DB29E1"/>
    <w:rsid w:val="00DB2D25"/>
    <w:rsid w:val="00DB3DE2"/>
    <w:rsid w:val="00DC7DDA"/>
    <w:rsid w:val="00DD0E0D"/>
    <w:rsid w:val="00DD302F"/>
    <w:rsid w:val="00DE1480"/>
    <w:rsid w:val="00DE1667"/>
    <w:rsid w:val="00DE2684"/>
    <w:rsid w:val="00DE3DB1"/>
    <w:rsid w:val="00DE7BEA"/>
    <w:rsid w:val="00DF0D06"/>
    <w:rsid w:val="00DF1BD7"/>
    <w:rsid w:val="00DF1DEC"/>
    <w:rsid w:val="00DF2C19"/>
    <w:rsid w:val="00DF2EA1"/>
    <w:rsid w:val="00DF68B0"/>
    <w:rsid w:val="00DF6F24"/>
    <w:rsid w:val="00E00EBB"/>
    <w:rsid w:val="00E02CF2"/>
    <w:rsid w:val="00E05E96"/>
    <w:rsid w:val="00E1057B"/>
    <w:rsid w:val="00E12927"/>
    <w:rsid w:val="00E143DC"/>
    <w:rsid w:val="00E1579E"/>
    <w:rsid w:val="00E1615C"/>
    <w:rsid w:val="00E214E0"/>
    <w:rsid w:val="00E256B0"/>
    <w:rsid w:val="00E30721"/>
    <w:rsid w:val="00E36584"/>
    <w:rsid w:val="00E43C63"/>
    <w:rsid w:val="00E46679"/>
    <w:rsid w:val="00E46F0F"/>
    <w:rsid w:val="00E51214"/>
    <w:rsid w:val="00E51B89"/>
    <w:rsid w:val="00E51D36"/>
    <w:rsid w:val="00E5351A"/>
    <w:rsid w:val="00E54857"/>
    <w:rsid w:val="00E56EA4"/>
    <w:rsid w:val="00E5761C"/>
    <w:rsid w:val="00E57A29"/>
    <w:rsid w:val="00E605B1"/>
    <w:rsid w:val="00E60709"/>
    <w:rsid w:val="00E60941"/>
    <w:rsid w:val="00E6233A"/>
    <w:rsid w:val="00E62455"/>
    <w:rsid w:val="00E627E0"/>
    <w:rsid w:val="00E64162"/>
    <w:rsid w:val="00E643EC"/>
    <w:rsid w:val="00E64CDF"/>
    <w:rsid w:val="00E66798"/>
    <w:rsid w:val="00E711D7"/>
    <w:rsid w:val="00E74EDF"/>
    <w:rsid w:val="00E75B96"/>
    <w:rsid w:val="00E76B2C"/>
    <w:rsid w:val="00E8109C"/>
    <w:rsid w:val="00E825C4"/>
    <w:rsid w:val="00E91107"/>
    <w:rsid w:val="00E912A2"/>
    <w:rsid w:val="00E9440F"/>
    <w:rsid w:val="00E95FF7"/>
    <w:rsid w:val="00EB1AEB"/>
    <w:rsid w:val="00EB3A2E"/>
    <w:rsid w:val="00EB5219"/>
    <w:rsid w:val="00EB5EF8"/>
    <w:rsid w:val="00EB7014"/>
    <w:rsid w:val="00EC297D"/>
    <w:rsid w:val="00EC3C0D"/>
    <w:rsid w:val="00EC5FF1"/>
    <w:rsid w:val="00EC6781"/>
    <w:rsid w:val="00EC76AE"/>
    <w:rsid w:val="00ED1117"/>
    <w:rsid w:val="00ED69F0"/>
    <w:rsid w:val="00ED6E83"/>
    <w:rsid w:val="00EE5F6C"/>
    <w:rsid w:val="00EE7D24"/>
    <w:rsid w:val="00EE7E65"/>
    <w:rsid w:val="00EF09A6"/>
    <w:rsid w:val="00EF1936"/>
    <w:rsid w:val="00EF3F31"/>
    <w:rsid w:val="00EF4CCD"/>
    <w:rsid w:val="00EF5D09"/>
    <w:rsid w:val="00EF64A1"/>
    <w:rsid w:val="00EF6847"/>
    <w:rsid w:val="00EF76EA"/>
    <w:rsid w:val="00F03B7E"/>
    <w:rsid w:val="00F04252"/>
    <w:rsid w:val="00F06AFE"/>
    <w:rsid w:val="00F12704"/>
    <w:rsid w:val="00F1371C"/>
    <w:rsid w:val="00F16012"/>
    <w:rsid w:val="00F16CBA"/>
    <w:rsid w:val="00F21400"/>
    <w:rsid w:val="00F21BBF"/>
    <w:rsid w:val="00F24214"/>
    <w:rsid w:val="00F304D9"/>
    <w:rsid w:val="00F36578"/>
    <w:rsid w:val="00F37DB1"/>
    <w:rsid w:val="00F40170"/>
    <w:rsid w:val="00F4074C"/>
    <w:rsid w:val="00F4141A"/>
    <w:rsid w:val="00F44161"/>
    <w:rsid w:val="00F543F0"/>
    <w:rsid w:val="00F566E9"/>
    <w:rsid w:val="00F57BEB"/>
    <w:rsid w:val="00F60383"/>
    <w:rsid w:val="00F610C7"/>
    <w:rsid w:val="00F62B20"/>
    <w:rsid w:val="00F63F98"/>
    <w:rsid w:val="00F72D2B"/>
    <w:rsid w:val="00F742BF"/>
    <w:rsid w:val="00F74F26"/>
    <w:rsid w:val="00F7610F"/>
    <w:rsid w:val="00F77B6D"/>
    <w:rsid w:val="00F81864"/>
    <w:rsid w:val="00F81B3D"/>
    <w:rsid w:val="00F8372D"/>
    <w:rsid w:val="00F8454C"/>
    <w:rsid w:val="00F8642A"/>
    <w:rsid w:val="00F87520"/>
    <w:rsid w:val="00F908A2"/>
    <w:rsid w:val="00F92A9F"/>
    <w:rsid w:val="00F94792"/>
    <w:rsid w:val="00F94DC4"/>
    <w:rsid w:val="00F9699F"/>
    <w:rsid w:val="00F96F81"/>
    <w:rsid w:val="00F97452"/>
    <w:rsid w:val="00FA05AE"/>
    <w:rsid w:val="00FA221F"/>
    <w:rsid w:val="00FA31DA"/>
    <w:rsid w:val="00FA3B70"/>
    <w:rsid w:val="00FA45FC"/>
    <w:rsid w:val="00FA6499"/>
    <w:rsid w:val="00FB4CD7"/>
    <w:rsid w:val="00FB6C5B"/>
    <w:rsid w:val="00FB795C"/>
    <w:rsid w:val="00FB7D9D"/>
    <w:rsid w:val="00FC0F7E"/>
    <w:rsid w:val="00FC149F"/>
    <w:rsid w:val="00FD50C6"/>
    <w:rsid w:val="00FE1283"/>
    <w:rsid w:val="00FE23CD"/>
    <w:rsid w:val="00FE27B4"/>
    <w:rsid w:val="00FE4586"/>
    <w:rsid w:val="00FE6223"/>
    <w:rsid w:val="00FF01D8"/>
    <w:rsid w:val="00FF051E"/>
    <w:rsid w:val="00FF280D"/>
    <w:rsid w:val="00FF409A"/>
    <w:rsid w:val="00FF463C"/>
    <w:rsid w:val="00FF614F"/>
    <w:rsid w:val="00FF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920007"/>
  <w15:chartTrackingRefBased/>
  <w15:docId w15:val="{B179AB54-4BD6-46B4-A89A-55D87D9A8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218"/>
    <w:rPr>
      <w:rFonts w:ascii="Arial" w:hAnsi="Arial"/>
      <w:sz w:val="24"/>
      <w:szCs w:val="24"/>
    </w:rPr>
  </w:style>
  <w:style w:type="paragraph" w:styleId="Heading2">
    <w:name w:val="heading 2"/>
    <w:basedOn w:val="Normal"/>
    <w:next w:val="Normal"/>
    <w:qFormat/>
    <w:rsid w:val="009A7F7F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5948A7"/>
    <w:pPr>
      <w:keepNext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7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5948A7"/>
    <w:rPr>
      <w:b/>
    </w:rPr>
  </w:style>
  <w:style w:type="paragraph" w:customStyle="1" w:styleId="CharCharCharCharCharCharCharCharCharCharCharChar1CharCharCharCharChar">
    <w:name w:val="Char Char Char Char Char Char Char Char Char Char Char Char1 Char Char Char Char Char"/>
    <w:basedOn w:val="Normal"/>
    <w:rsid w:val="005948A7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5948A7"/>
    <w:pPr>
      <w:keepLines/>
      <w:spacing w:after="300" w:line="240" w:lineRule="atLeast"/>
    </w:pPr>
    <w:rPr>
      <w:lang w:val="en-US" w:eastAsia="en-US"/>
    </w:rPr>
  </w:style>
  <w:style w:type="paragraph" w:styleId="BodyText">
    <w:name w:val="Body Text"/>
    <w:basedOn w:val="Normal"/>
    <w:rsid w:val="00794AEF"/>
    <w:pPr>
      <w:spacing w:after="120"/>
    </w:pPr>
  </w:style>
  <w:style w:type="paragraph" w:styleId="Footer">
    <w:name w:val="footer"/>
    <w:basedOn w:val="Normal"/>
    <w:link w:val="FooterChar"/>
    <w:uiPriority w:val="99"/>
    <w:rsid w:val="00794AE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94AEF"/>
  </w:style>
  <w:style w:type="paragraph" w:styleId="Header">
    <w:name w:val="header"/>
    <w:basedOn w:val="Normal"/>
    <w:rsid w:val="008F5417"/>
    <w:pPr>
      <w:tabs>
        <w:tab w:val="center" w:pos="4153"/>
        <w:tab w:val="right" w:pos="8306"/>
      </w:tabs>
    </w:p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981FAE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351137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">
    <w:name w:val="Char Char Char Char Char Char"/>
    <w:basedOn w:val="Normal"/>
    <w:rsid w:val="00C21E68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">
    <w:name w:val="Char Char Char Char Char Char Char"/>
    <w:basedOn w:val="Normal"/>
    <w:rsid w:val="0099508E"/>
    <w:pPr>
      <w:keepLines/>
      <w:spacing w:after="300" w:line="240" w:lineRule="atLeast"/>
    </w:pPr>
    <w:rPr>
      <w:lang w:val="en-US" w:eastAsia="en-US"/>
    </w:rPr>
  </w:style>
  <w:style w:type="character" w:customStyle="1" w:styleId="FooterChar">
    <w:name w:val="Footer Char"/>
    <w:link w:val="Footer"/>
    <w:uiPriority w:val="99"/>
    <w:rsid w:val="00A92FE6"/>
    <w:rPr>
      <w:rFonts w:ascii="Arial" w:hAnsi="Arial"/>
      <w:sz w:val="24"/>
      <w:szCs w:val="24"/>
    </w:rPr>
  </w:style>
  <w:style w:type="paragraph" w:customStyle="1" w:styleId="CharCharCharCharCharCharCharCharCharCharChar">
    <w:name w:val="Char Char Char Char Char Char Char Char Char Char Char"/>
    <w:basedOn w:val="Normal"/>
    <w:rsid w:val="0098394E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1CharCharCharCharCharCharChar">
    <w:name w:val="Char Char Char Char Char Char Char Char Char Char Char Char1 Char Char Char Char Char Char Char"/>
    <w:basedOn w:val="Normal"/>
    <w:rsid w:val="00490D66"/>
    <w:pPr>
      <w:keepLines/>
      <w:spacing w:after="300" w:line="240" w:lineRule="atLeast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2E37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0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6086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B86620"/>
    <w:pPr>
      <w:spacing w:before="100" w:beforeAutospacing="1" w:after="100" w:afterAutospacing="1"/>
    </w:pPr>
    <w:rPr>
      <w:rFonts w:ascii="Times New Roman" w:hAnsi="Times New Roman"/>
    </w:rPr>
  </w:style>
  <w:style w:type="character" w:styleId="Hyperlink">
    <w:name w:val="Hyperlink"/>
    <w:uiPriority w:val="99"/>
    <w:rsid w:val="00645214"/>
    <w:rPr>
      <w:color w:val="0563C1"/>
      <w:u w:val="single"/>
    </w:rPr>
  </w:style>
  <w:style w:type="paragraph" w:customStyle="1" w:styleId="CharCharCharCharCharCharCharCharCharCharCharChar1CharCharCharCharCharCharChar0">
    <w:name w:val="Char Char Char Char Char Char Char Char Char Char Char Char1 Char Char Char Char Char Char Char"/>
    <w:basedOn w:val="Normal"/>
    <w:rsid w:val="00B474A9"/>
    <w:pPr>
      <w:keepLines/>
      <w:spacing w:after="300" w:line="240" w:lineRule="atLeas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82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j24.NCCADMIN\Local%20Settings\Temporary%20Internet%20Files\Content.IE5\KP47S743\Minutes%5b1%5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A9449-F535-4259-9168-E57579B8F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Minutes[1].dot</Template>
  <TotalTime>49</TotalTime>
  <Pages>5</Pages>
  <Words>1273</Words>
  <Characters>7140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MEETING</vt:lpstr>
    </vt:vector>
  </TitlesOfParts>
  <Company>Nottinghamshire County Council</Company>
  <LinksUpToDate>false</LinksUpToDate>
  <CharactersWithSpaces>8397</CharactersWithSpaces>
  <SharedDoc>false</SharedDoc>
  <HLinks>
    <vt:vector size="6" baseType="variant">
      <vt:variant>
        <vt:i4>4391025</vt:i4>
      </vt:variant>
      <vt:variant>
        <vt:i4>0</vt:i4>
      </vt:variant>
      <vt:variant>
        <vt:i4>0</vt:i4>
      </vt:variant>
      <vt:variant>
        <vt:i4>5</vt:i4>
      </vt:variant>
      <vt:variant>
        <vt:lpwstr>mailto:jo.bray@nottscc.gov.uk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MEETING</dc:title>
  <dc:subject>Information and communication;</dc:subject>
  <dc:creator>dj24</dc:creator>
  <cp:keywords/>
  <cp:lastModifiedBy>liam1 russell</cp:lastModifiedBy>
  <cp:revision>17</cp:revision>
  <cp:lastPrinted>2018-04-17T12:40:00Z</cp:lastPrinted>
  <dcterms:created xsi:type="dcterms:W3CDTF">2024-04-17T11:50:00Z</dcterms:created>
  <dcterms:modified xsi:type="dcterms:W3CDTF">2024-05-14T12:02:00Z</dcterms:modified>
</cp:coreProperties>
</file>